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A6BF" w14:textId="4D5BA36C" w:rsidR="00D401E2" w:rsidRPr="00FB3910" w:rsidRDefault="00D401E2">
      <w:pPr>
        <w:pStyle w:val="Author"/>
        <w:rPr>
          <w:noProof/>
          <w:kern w:val="28"/>
          <w:sz w:val="40"/>
          <w:lang w:val="en-GB"/>
        </w:rPr>
      </w:pPr>
      <w:r w:rsidRPr="00FB3910">
        <w:rPr>
          <w:noProof/>
          <w:kern w:val="28"/>
          <w:sz w:val="40"/>
          <w:lang w:val="en-GB"/>
        </w:rPr>
        <w:t>Surface unmanned multipurpose research marine vehicle: SUNMARE project</w:t>
      </w:r>
    </w:p>
    <w:p w14:paraId="6E35A6FF" w14:textId="254B3CEC" w:rsidR="00B05D6E" w:rsidRPr="00012AA5" w:rsidRDefault="00B35984">
      <w:pPr>
        <w:pStyle w:val="Author"/>
        <w:rPr>
          <w:vertAlign w:val="superscript"/>
          <w:lang w:val="it-IT"/>
        </w:rPr>
      </w:pPr>
      <w:r w:rsidRPr="00012AA5">
        <w:rPr>
          <w:lang w:val="it-IT"/>
        </w:rPr>
        <w:t>Maicol</w:t>
      </w:r>
      <w:r w:rsidR="00B05D6E" w:rsidRPr="00012AA5">
        <w:rPr>
          <w:lang w:val="it-IT"/>
        </w:rPr>
        <w:t xml:space="preserve"> </w:t>
      </w:r>
      <w:proofErr w:type="spellStart"/>
      <w:r w:rsidR="00DF7EFB" w:rsidRPr="00012AA5">
        <w:rPr>
          <w:lang w:val="it-IT"/>
        </w:rPr>
        <w:t>L</w:t>
      </w:r>
      <w:r w:rsidR="00012AA5">
        <w:rPr>
          <w:lang w:val="it-IT"/>
        </w:rPr>
        <w:t>aurenza</w:t>
      </w:r>
      <w:r w:rsidR="00B05D6E" w:rsidRPr="00012AA5">
        <w:rPr>
          <w:vertAlign w:val="superscript"/>
          <w:lang w:val="it-IT"/>
        </w:rPr>
        <w:t>a</w:t>
      </w:r>
      <w:proofErr w:type="spellEnd"/>
      <w:r w:rsidR="00B05D6E" w:rsidRPr="00012AA5">
        <w:rPr>
          <w:vertAlign w:val="superscript"/>
          <w:lang w:val="it-IT"/>
        </w:rPr>
        <w:t>,</w:t>
      </w:r>
      <w:r w:rsidR="00B05D6E" w:rsidRPr="00FB3910">
        <w:rPr>
          <w:rStyle w:val="Rimandonotaapidipagina"/>
          <w:lang w:val="en-GB"/>
        </w:rPr>
        <w:footnoteReference w:id="2"/>
      </w:r>
      <w:r w:rsidR="00BC51A8" w:rsidRPr="00012AA5">
        <w:rPr>
          <w:lang w:val="it-IT"/>
        </w:rPr>
        <w:t xml:space="preserve">, Gianluca </w:t>
      </w:r>
      <w:proofErr w:type="spellStart"/>
      <w:r w:rsidR="00BC51A8" w:rsidRPr="00012AA5">
        <w:rPr>
          <w:lang w:val="it-IT"/>
        </w:rPr>
        <w:t>P</w:t>
      </w:r>
      <w:r w:rsidR="00BC51A8">
        <w:rPr>
          <w:lang w:val="it-IT"/>
        </w:rPr>
        <w:t>epe</w:t>
      </w:r>
      <w:r w:rsidR="00BC51A8" w:rsidRPr="00012AA5">
        <w:rPr>
          <w:vertAlign w:val="superscript"/>
          <w:lang w:val="it-IT"/>
        </w:rPr>
        <w:t>a</w:t>
      </w:r>
      <w:proofErr w:type="spellEnd"/>
      <w:r w:rsidR="00BC51A8">
        <w:rPr>
          <w:lang w:val="it-IT"/>
        </w:rPr>
        <w:t>,</w:t>
      </w:r>
      <w:r w:rsidR="00B05D6E" w:rsidRPr="00012AA5">
        <w:rPr>
          <w:lang w:val="it-IT"/>
        </w:rPr>
        <w:t xml:space="preserve"> </w:t>
      </w:r>
      <w:r w:rsidR="00531575" w:rsidRPr="00012AA5">
        <w:rPr>
          <w:lang w:val="it-IT"/>
        </w:rPr>
        <w:t>Federica M</w:t>
      </w:r>
      <w:r w:rsidR="00531575">
        <w:rPr>
          <w:lang w:val="it-IT"/>
        </w:rPr>
        <w:t>ezzani</w:t>
      </w:r>
      <w:r w:rsidR="00531575" w:rsidRPr="00012AA5">
        <w:rPr>
          <w:vertAlign w:val="superscript"/>
          <w:lang w:val="it-IT"/>
        </w:rPr>
        <w:t>a</w:t>
      </w:r>
      <w:r w:rsidR="00BC51A8">
        <w:rPr>
          <w:lang w:val="it-IT"/>
        </w:rPr>
        <w:t xml:space="preserve">, </w:t>
      </w:r>
      <w:r w:rsidR="00DF7EFB" w:rsidRPr="00012AA5">
        <w:rPr>
          <w:lang w:val="it-IT"/>
        </w:rPr>
        <w:t>Alec M</w:t>
      </w:r>
      <w:r w:rsidR="00012AA5">
        <w:rPr>
          <w:lang w:val="it-IT"/>
        </w:rPr>
        <w:t>alito</w:t>
      </w:r>
      <w:r w:rsidR="00B05D6E" w:rsidRPr="00012AA5">
        <w:rPr>
          <w:sz w:val="8"/>
          <w:szCs w:val="8"/>
          <w:lang w:val="it-IT"/>
        </w:rPr>
        <w:t xml:space="preserve"> </w:t>
      </w:r>
      <w:r w:rsidR="00B05D6E" w:rsidRPr="00012AA5">
        <w:rPr>
          <w:vertAlign w:val="superscript"/>
          <w:lang w:val="it-IT"/>
        </w:rPr>
        <w:t>b</w:t>
      </w:r>
      <w:r w:rsidR="008F7868" w:rsidRPr="00012AA5">
        <w:rPr>
          <w:lang w:val="it-IT"/>
        </w:rPr>
        <w:t xml:space="preserve">, </w:t>
      </w:r>
      <w:r w:rsidR="00105E4C" w:rsidRPr="00012AA5">
        <w:rPr>
          <w:lang w:val="it-IT"/>
        </w:rPr>
        <w:t>Massimo D</w:t>
      </w:r>
      <w:r w:rsidR="00012AA5" w:rsidRPr="00012AA5">
        <w:rPr>
          <w:lang w:val="it-IT"/>
        </w:rPr>
        <w:t xml:space="preserve">e </w:t>
      </w:r>
      <w:proofErr w:type="spellStart"/>
      <w:r w:rsidR="00012AA5">
        <w:rPr>
          <w:lang w:val="it-IT"/>
        </w:rPr>
        <w:t>Lauro</w:t>
      </w:r>
      <w:r w:rsidR="00105E4C" w:rsidRPr="00012AA5">
        <w:rPr>
          <w:vertAlign w:val="superscript"/>
          <w:lang w:val="it-IT"/>
        </w:rPr>
        <w:t>b</w:t>
      </w:r>
      <w:proofErr w:type="spellEnd"/>
      <w:r w:rsidR="00105E4C" w:rsidRPr="00012AA5">
        <w:rPr>
          <w:lang w:val="it-IT"/>
        </w:rPr>
        <w:t>,</w:t>
      </w:r>
      <w:r w:rsidR="00CD4A36" w:rsidRPr="00012AA5">
        <w:rPr>
          <w:lang w:val="it-IT"/>
        </w:rPr>
        <w:t xml:space="preserve"> </w:t>
      </w:r>
      <w:r w:rsidR="00CE750D" w:rsidRPr="00012AA5">
        <w:rPr>
          <w:lang w:val="it-IT"/>
        </w:rPr>
        <w:t xml:space="preserve">Salvatore </w:t>
      </w:r>
      <w:proofErr w:type="spellStart"/>
      <w:r w:rsidR="005C656D" w:rsidRPr="00012AA5">
        <w:rPr>
          <w:lang w:val="it-IT"/>
        </w:rPr>
        <w:t>M</w:t>
      </w:r>
      <w:r w:rsidR="00012AA5">
        <w:rPr>
          <w:lang w:val="it-IT"/>
        </w:rPr>
        <w:t>auro</w:t>
      </w:r>
      <w:r w:rsidR="005C656D" w:rsidRPr="00012AA5">
        <w:rPr>
          <w:vertAlign w:val="superscript"/>
          <w:lang w:val="it-IT"/>
        </w:rPr>
        <w:t>b</w:t>
      </w:r>
      <w:proofErr w:type="spellEnd"/>
      <w:r w:rsidR="00E02FA3" w:rsidRPr="00012AA5">
        <w:rPr>
          <w:lang w:val="it-IT"/>
        </w:rPr>
        <w:t xml:space="preserve">, </w:t>
      </w:r>
      <w:r w:rsidR="00B34688" w:rsidRPr="00012AA5">
        <w:rPr>
          <w:lang w:val="it-IT"/>
        </w:rPr>
        <w:t xml:space="preserve">Antonio </w:t>
      </w:r>
      <w:proofErr w:type="spellStart"/>
      <w:r w:rsidR="00B34688" w:rsidRPr="00012AA5">
        <w:rPr>
          <w:lang w:val="it-IT"/>
        </w:rPr>
        <w:t>C</w:t>
      </w:r>
      <w:r w:rsidR="00012AA5">
        <w:rPr>
          <w:lang w:val="it-IT"/>
        </w:rPr>
        <w:t>ulla</w:t>
      </w:r>
      <w:r w:rsidR="00B34688" w:rsidRPr="00012AA5">
        <w:rPr>
          <w:vertAlign w:val="superscript"/>
          <w:lang w:val="it-IT"/>
        </w:rPr>
        <w:t>a</w:t>
      </w:r>
      <w:proofErr w:type="spellEnd"/>
      <w:r w:rsidR="00B34688" w:rsidRPr="00012AA5">
        <w:rPr>
          <w:lang w:val="it-IT"/>
        </w:rPr>
        <w:t xml:space="preserve"> and Antonio </w:t>
      </w:r>
      <w:proofErr w:type="spellStart"/>
      <w:r w:rsidR="00BC51A8" w:rsidRPr="00012AA5">
        <w:rPr>
          <w:lang w:val="it-IT"/>
        </w:rPr>
        <w:t>C</w:t>
      </w:r>
      <w:r w:rsidR="00BC51A8">
        <w:rPr>
          <w:lang w:val="it-IT"/>
        </w:rPr>
        <w:t>arcaterra</w:t>
      </w:r>
      <w:r w:rsidR="00BC51A8" w:rsidRPr="00012AA5">
        <w:rPr>
          <w:vertAlign w:val="superscript"/>
          <w:lang w:val="it-IT"/>
        </w:rPr>
        <w:t>a</w:t>
      </w:r>
      <w:proofErr w:type="spellEnd"/>
    </w:p>
    <w:p w14:paraId="1B5469A5" w14:textId="308F1A50" w:rsidR="00B05D6E" w:rsidRPr="00FB3910" w:rsidRDefault="00B05D6E">
      <w:pPr>
        <w:pStyle w:val="Affiliation"/>
        <w:rPr>
          <w:lang w:val="en-GB"/>
        </w:rPr>
      </w:pPr>
      <w:r w:rsidRPr="00FB3910">
        <w:rPr>
          <w:i w:val="0"/>
          <w:vertAlign w:val="superscript"/>
          <w:lang w:val="en-GB"/>
        </w:rPr>
        <w:t>a</w:t>
      </w:r>
      <w:r w:rsidRPr="00FB3910">
        <w:rPr>
          <w:sz w:val="8"/>
          <w:szCs w:val="8"/>
          <w:lang w:val="en-GB"/>
        </w:rPr>
        <w:t xml:space="preserve"> </w:t>
      </w:r>
      <w:r w:rsidR="009D6CF8" w:rsidRPr="00FB3910">
        <w:rPr>
          <w:lang w:val="en-GB"/>
        </w:rPr>
        <w:t xml:space="preserve">University of Rome, Sapienza, Dept. </w:t>
      </w:r>
      <w:r w:rsidR="0001072D" w:rsidRPr="00FB3910">
        <w:rPr>
          <w:lang w:val="en-GB"/>
        </w:rPr>
        <w:t>o</w:t>
      </w:r>
      <w:r w:rsidR="009D6CF8" w:rsidRPr="00FB3910">
        <w:rPr>
          <w:lang w:val="en-GB"/>
        </w:rPr>
        <w:t>f Mechanica</w:t>
      </w:r>
      <w:r w:rsidR="0001072D" w:rsidRPr="00FB3910">
        <w:rPr>
          <w:lang w:val="en-GB"/>
        </w:rPr>
        <w:t>l</w:t>
      </w:r>
      <w:r w:rsidR="009D6CF8" w:rsidRPr="00FB3910">
        <w:rPr>
          <w:lang w:val="en-GB"/>
        </w:rPr>
        <w:t xml:space="preserve"> and </w:t>
      </w:r>
      <w:r w:rsidR="0001072D" w:rsidRPr="00FB3910">
        <w:rPr>
          <w:lang w:val="en-GB"/>
        </w:rPr>
        <w:t>Aerospace Engineering</w:t>
      </w:r>
      <w:r w:rsidR="00527532" w:rsidRPr="00FB3910">
        <w:rPr>
          <w:lang w:val="en-GB"/>
        </w:rPr>
        <w:t>, Rome</w:t>
      </w:r>
      <w:r w:rsidR="003326C9" w:rsidRPr="00FB3910">
        <w:rPr>
          <w:lang w:val="en-GB"/>
        </w:rPr>
        <w:t>, Italy</w:t>
      </w:r>
    </w:p>
    <w:p w14:paraId="10658CBA" w14:textId="19962F41" w:rsidR="00B05D6E" w:rsidRPr="00FB3910" w:rsidRDefault="00B05D6E">
      <w:pPr>
        <w:pStyle w:val="Affiliation"/>
        <w:rPr>
          <w:lang w:val="en-GB"/>
        </w:rPr>
      </w:pPr>
      <w:r w:rsidRPr="00FB3910">
        <w:rPr>
          <w:i w:val="0"/>
          <w:vertAlign w:val="superscript"/>
          <w:lang w:val="en-GB"/>
        </w:rPr>
        <w:t>b</w:t>
      </w:r>
      <w:r w:rsidR="00D627F5" w:rsidRPr="00FB3910">
        <w:rPr>
          <w:i w:val="0"/>
          <w:lang w:val="en-GB"/>
        </w:rPr>
        <w:t xml:space="preserve"> </w:t>
      </w:r>
      <w:r w:rsidR="00973E98" w:rsidRPr="00FB3910">
        <w:rPr>
          <w:szCs w:val="20"/>
          <w:lang w:val="en-GB"/>
        </w:rPr>
        <w:t xml:space="preserve">Institute </w:t>
      </w:r>
      <w:r w:rsidR="00152A67" w:rsidRPr="00FB3910">
        <w:rPr>
          <w:szCs w:val="20"/>
          <w:lang w:val="en-GB"/>
        </w:rPr>
        <w:t>of Marine Engineering</w:t>
      </w:r>
      <w:r w:rsidR="00927254" w:rsidRPr="00FB3910">
        <w:rPr>
          <w:szCs w:val="20"/>
          <w:lang w:val="en-GB"/>
        </w:rPr>
        <w:t>, CNR-INM</w:t>
      </w:r>
      <w:r w:rsidR="00440F7C" w:rsidRPr="00FB3910">
        <w:rPr>
          <w:szCs w:val="20"/>
          <w:lang w:val="en-GB"/>
        </w:rPr>
        <w:t>, Rome, Italy</w:t>
      </w:r>
    </w:p>
    <w:p w14:paraId="22D46E60" w14:textId="45E10AD4" w:rsidR="00B05D6E" w:rsidRPr="00FB3910" w:rsidRDefault="00B05D6E">
      <w:pPr>
        <w:pStyle w:val="Abstract"/>
        <w:rPr>
          <w:lang w:val="en-GB"/>
        </w:rPr>
      </w:pPr>
      <w:r w:rsidRPr="00FB3910">
        <w:rPr>
          <w:b/>
          <w:lang w:val="en-GB"/>
        </w:rPr>
        <w:t>Abstract.</w:t>
      </w:r>
      <w:r w:rsidRPr="00FB3910">
        <w:rPr>
          <w:lang w:val="en-GB"/>
        </w:rPr>
        <w:t xml:space="preserve"> </w:t>
      </w:r>
      <w:r w:rsidR="008004BB" w:rsidRPr="00FB3910">
        <w:rPr>
          <w:lang w:val="en-GB"/>
        </w:rPr>
        <w:t xml:space="preserve">This paper presents the preliminary activities undertaken for the research project SUNMARE (Surface </w:t>
      </w:r>
      <w:proofErr w:type="spellStart"/>
      <w:r w:rsidR="008004BB" w:rsidRPr="00FB3910">
        <w:rPr>
          <w:lang w:val="en-GB"/>
        </w:rPr>
        <w:t>UNmanned</w:t>
      </w:r>
      <w:proofErr w:type="spellEnd"/>
      <w:r w:rsidR="008004BB" w:rsidRPr="00FB3910">
        <w:rPr>
          <w:lang w:val="en-GB"/>
        </w:rPr>
        <w:t xml:space="preserve"> multipurpose research </w:t>
      </w:r>
      <w:proofErr w:type="spellStart"/>
      <w:r w:rsidR="008004BB" w:rsidRPr="00FB3910">
        <w:rPr>
          <w:lang w:val="en-GB"/>
        </w:rPr>
        <w:t>MARine</w:t>
      </w:r>
      <w:proofErr w:type="spellEnd"/>
      <w:r w:rsidR="008004BB" w:rsidRPr="00FB3910">
        <w:rPr>
          <w:lang w:val="en-GB"/>
        </w:rPr>
        <w:t xml:space="preserve"> </w:t>
      </w:r>
      <w:proofErr w:type="spellStart"/>
      <w:r w:rsidR="008004BB" w:rsidRPr="00FB3910">
        <w:rPr>
          <w:lang w:val="en-GB"/>
        </w:rPr>
        <w:t>vEhicle</w:t>
      </w:r>
      <w:proofErr w:type="spellEnd"/>
      <w:r w:rsidR="008004BB" w:rsidRPr="00FB3910">
        <w:rPr>
          <w:lang w:val="en-GB"/>
        </w:rPr>
        <w:t xml:space="preserve">), which aims at the development of an innovative autonomous platform for marine, oceanographic, lacustrine, and submerged/semi-submerged cultural heritage monitoring/measurements. SUNMARE is a modular ship comprising of a mother unmanned ship and a smaller autonomous vehicle. </w:t>
      </w:r>
      <w:r w:rsidR="00A84DB0">
        <w:rPr>
          <w:lang w:val="en-GB"/>
        </w:rPr>
        <w:t>Through a</w:t>
      </w:r>
      <w:r w:rsidR="008D1A99">
        <w:rPr>
          <w:lang w:val="en-GB"/>
        </w:rPr>
        <w:t xml:space="preserve">n innovative fully autonomous </w:t>
      </w:r>
      <w:r w:rsidR="00A84DB0">
        <w:rPr>
          <w:lang w:val="en-GB"/>
        </w:rPr>
        <w:t xml:space="preserve">launch </w:t>
      </w:r>
      <w:r w:rsidR="00A84DB0" w:rsidRPr="007C77DC">
        <w:rPr>
          <w:lang w:val="en-GB"/>
        </w:rPr>
        <w:t>and recovery system (LARS), t</w:t>
      </w:r>
      <w:r w:rsidR="008004BB" w:rsidRPr="007C77DC">
        <w:rPr>
          <w:lang w:val="en-GB"/>
        </w:rPr>
        <w:t xml:space="preserve">he </w:t>
      </w:r>
      <w:r w:rsidR="005157C5">
        <w:rPr>
          <w:lang w:val="en-GB"/>
        </w:rPr>
        <w:t>Unmanned surface vehicle (USV)</w:t>
      </w:r>
      <w:r w:rsidR="00004F47">
        <w:rPr>
          <w:lang w:val="en-GB"/>
        </w:rPr>
        <w:t xml:space="preserve"> </w:t>
      </w:r>
      <w:r w:rsidR="008004BB" w:rsidRPr="007C77DC">
        <w:rPr>
          <w:lang w:val="en-GB"/>
        </w:rPr>
        <w:t>can detach and reconnect to the mother ship.</w:t>
      </w:r>
      <w:r w:rsidR="008004BB" w:rsidRPr="00FB3910">
        <w:rPr>
          <w:lang w:val="en-GB"/>
        </w:rPr>
        <w:t xml:space="preserve"> The architecture of </w:t>
      </w:r>
      <w:r w:rsidR="00223B4F">
        <w:rPr>
          <w:lang w:val="en-GB"/>
        </w:rPr>
        <w:t>the LARS</w:t>
      </w:r>
      <w:r w:rsidR="00997ADF">
        <w:rPr>
          <w:lang w:val="en-GB"/>
        </w:rPr>
        <w:t xml:space="preserve"> and the </w:t>
      </w:r>
      <w:r w:rsidR="00B32FC5">
        <w:rPr>
          <w:lang w:val="en-GB"/>
        </w:rPr>
        <w:t>on-purposely designed</w:t>
      </w:r>
      <w:r w:rsidR="00997ADF">
        <w:rPr>
          <w:lang w:val="en-GB"/>
        </w:rPr>
        <w:t xml:space="preserve"> control </w:t>
      </w:r>
      <w:r w:rsidR="00B32FC5">
        <w:rPr>
          <w:lang w:val="en-GB"/>
        </w:rPr>
        <w:t>algorithms</w:t>
      </w:r>
      <w:r w:rsidR="008004BB" w:rsidRPr="00FB3910">
        <w:rPr>
          <w:lang w:val="en-GB"/>
        </w:rPr>
        <w:t xml:space="preserve"> </w:t>
      </w:r>
      <w:r w:rsidR="00997ADF">
        <w:rPr>
          <w:lang w:val="en-GB"/>
        </w:rPr>
        <w:t>are</w:t>
      </w:r>
      <w:r w:rsidR="008004BB" w:rsidRPr="00FB3910">
        <w:rPr>
          <w:lang w:val="en-GB"/>
        </w:rPr>
        <w:t xml:space="preserve"> </w:t>
      </w:r>
      <w:r w:rsidR="000B0C04" w:rsidRPr="00FB3910">
        <w:rPr>
          <w:lang w:val="en-GB"/>
        </w:rPr>
        <w:t xml:space="preserve">here </w:t>
      </w:r>
      <w:r w:rsidR="008004BB" w:rsidRPr="00FB3910">
        <w:rPr>
          <w:lang w:val="en-GB"/>
        </w:rPr>
        <w:t>presented</w:t>
      </w:r>
      <w:r w:rsidR="000B0C04" w:rsidRPr="00FB3910">
        <w:rPr>
          <w:lang w:val="en-GB"/>
        </w:rPr>
        <w:t xml:space="preserve"> together</w:t>
      </w:r>
      <w:r w:rsidR="008004BB" w:rsidRPr="00FB3910">
        <w:rPr>
          <w:lang w:val="en-GB"/>
        </w:rPr>
        <w:t xml:space="preserve"> with </w:t>
      </w:r>
      <w:r w:rsidR="00997ADF">
        <w:rPr>
          <w:lang w:val="en-GB"/>
        </w:rPr>
        <w:t xml:space="preserve">statistical </w:t>
      </w:r>
      <w:r w:rsidR="008D1A99">
        <w:rPr>
          <w:lang w:val="en-GB"/>
        </w:rPr>
        <w:t>rec</w:t>
      </w:r>
      <w:r w:rsidR="008D1A99" w:rsidRPr="007C77DC">
        <w:rPr>
          <w:lang w:val="en-GB"/>
        </w:rPr>
        <w:t>overy success</w:t>
      </w:r>
      <w:r w:rsidR="00997ADF" w:rsidRPr="007C77DC">
        <w:rPr>
          <w:lang w:val="en-GB"/>
        </w:rPr>
        <w:t xml:space="preserve"> analysis</w:t>
      </w:r>
      <w:r w:rsidR="008004BB" w:rsidRPr="007C77DC">
        <w:rPr>
          <w:lang w:val="en-GB"/>
        </w:rPr>
        <w:t xml:space="preserve"> concerning the autonomous dynamic connection of the</w:t>
      </w:r>
      <w:r w:rsidR="008004BB" w:rsidRPr="00FB3910">
        <w:rPr>
          <w:lang w:val="en-GB"/>
        </w:rPr>
        <w:t xml:space="preserve"> vehicles</w:t>
      </w:r>
      <w:r w:rsidR="0096512B">
        <w:rPr>
          <w:lang w:val="en-GB"/>
        </w:rPr>
        <w:t>, so to assess the reliability of the system.</w:t>
      </w:r>
    </w:p>
    <w:p w14:paraId="4A9B1232" w14:textId="65C29686" w:rsidR="00B05D6E" w:rsidRPr="00FB3910" w:rsidRDefault="00B05D6E">
      <w:pPr>
        <w:pStyle w:val="Keywords"/>
        <w:rPr>
          <w:lang w:val="en-GB"/>
        </w:rPr>
      </w:pPr>
      <w:r w:rsidRPr="00FB3910">
        <w:rPr>
          <w:b/>
          <w:lang w:val="en-GB"/>
        </w:rPr>
        <w:t>Keywords.</w:t>
      </w:r>
      <w:r w:rsidRPr="00FB3910">
        <w:rPr>
          <w:lang w:val="en-GB"/>
        </w:rPr>
        <w:t xml:space="preserve"> </w:t>
      </w:r>
      <w:r w:rsidR="005157C5">
        <w:rPr>
          <w:lang w:val="en-GB"/>
        </w:rPr>
        <w:t>Unmanned</w:t>
      </w:r>
      <w:r w:rsidR="006070C2">
        <w:rPr>
          <w:lang w:val="en-GB"/>
        </w:rPr>
        <w:t xml:space="preserve"> surface vehicle</w:t>
      </w:r>
      <w:r w:rsidR="00D276F7">
        <w:rPr>
          <w:lang w:val="en-GB"/>
        </w:rPr>
        <w:t xml:space="preserve"> (</w:t>
      </w:r>
      <w:r w:rsidR="005157C5">
        <w:rPr>
          <w:lang w:val="en-GB"/>
        </w:rPr>
        <w:t>U</w:t>
      </w:r>
      <w:r w:rsidR="00D276F7">
        <w:rPr>
          <w:lang w:val="en-GB"/>
        </w:rPr>
        <w:t>SV)</w:t>
      </w:r>
      <w:r w:rsidR="006070C2">
        <w:rPr>
          <w:lang w:val="en-GB"/>
        </w:rPr>
        <w:t xml:space="preserve">, </w:t>
      </w:r>
      <w:r w:rsidR="002A3893">
        <w:rPr>
          <w:lang w:val="en-GB"/>
        </w:rPr>
        <w:t>L</w:t>
      </w:r>
      <w:r w:rsidR="006070C2">
        <w:rPr>
          <w:lang w:val="en-GB"/>
        </w:rPr>
        <w:t xml:space="preserve">aunch and </w:t>
      </w:r>
      <w:r w:rsidR="00480CA8">
        <w:rPr>
          <w:lang w:val="en-GB"/>
        </w:rPr>
        <w:t>recovery system</w:t>
      </w:r>
      <w:r w:rsidRPr="104BDF49">
        <w:rPr>
          <w:lang w:val="en-GB"/>
        </w:rPr>
        <w:t xml:space="preserve">, </w:t>
      </w:r>
      <w:r w:rsidR="002A3893">
        <w:rPr>
          <w:lang w:val="en-GB"/>
        </w:rPr>
        <w:t>O</w:t>
      </w:r>
      <w:r w:rsidR="00BF0931">
        <w:rPr>
          <w:lang w:val="en-GB"/>
        </w:rPr>
        <w:t xml:space="preserve">ptimal </w:t>
      </w:r>
      <w:r w:rsidR="003502A7">
        <w:rPr>
          <w:lang w:val="en-GB"/>
        </w:rPr>
        <w:t>control</w:t>
      </w:r>
    </w:p>
    <w:p w14:paraId="7C8017AC" w14:textId="67262055" w:rsidR="00E416BA" w:rsidRPr="00FB3910" w:rsidRDefault="00B05D6E" w:rsidP="00E416BA">
      <w:pPr>
        <w:pStyle w:val="Titolo1"/>
        <w:rPr>
          <w:lang w:val="en-GB"/>
        </w:rPr>
      </w:pPr>
      <w:r w:rsidRPr="00FB3910">
        <w:rPr>
          <w:lang w:val="en-GB"/>
        </w:rPr>
        <w:t>Introduction</w:t>
      </w:r>
      <w:r w:rsidR="00F21FDF">
        <w:rPr>
          <w:lang w:val="en-GB"/>
        </w:rPr>
        <w:t xml:space="preserve"> and SUNMARE project</w:t>
      </w:r>
    </w:p>
    <w:p w14:paraId="52D2FA55" w14:textId="6029FCB2" w:rsidR="002214C0" w:rsidRPr="00FB3910" w:rsidRDefault="00923D9E" w:rsidP="00923D9E">
      <w:pPr>
        <w:rPr>
          <w:lang w:val="en-GB"/>
        </w:rPr>
      </w:pPr>
      <w:r w:rsidRPr="00923D9E">
        <w:rPr>
          <w:lang w:val="en-GB"/>
        </w:rPr>
        <w:t>Recent improvements in sensor technology, combined with increasing interest in oceanographic measurements, are increasingly pushing the development of autonomous marine vehicles</w:t>
      </w:r>
      <w:r w:rsidR="00EB6DA0">
        <w:rPr>
          <w:lang w:val="en-GB"/>
        </w:rPr>
        <w:t xml:space="preserve">. </w:t>
      </w:r>
      <w:r w:rsidR="00DB3CAE">
        <w:rPr>
          <w:lang w:val="en-GB"/>
        </w:rPr>
        <w:t>P</w:t>
      </w:r>
      <w:r w:rsidR="00DB3CAE" w:rsidRPr="00AC048B">
        <w:rPr>
          <w:lang w:val="en-GB"/>
        </w:rPr>
        <w:t xml:space="preserve">ublic and private research institutions </w:t>
      </w:r>
      <w:r w:rsidR="00DB3CAE">
        <w:rPr>
          <w:lang w:val="en-GB"/>
        </w:rPr>
        <w:t>are</w:t>
      </w:r>
      <w:r w:rsidR="00DB3CAE" w:rsidRPr="00AC048B">
        <w:rPr>
          <w:lang w:val="en-GB"/>
        </w:rPr>
        <w:t xml:space="preserve"> mak</w:t>
      </w:r>
      <w:r w:rsidR="00DB3CAE">
        <w:rPr>
          <w:lang w:val="en-GB"/>
        </w:rPr>
        <w:t>ing</w:t>
      </w:r>
      <w:r w:rsidR="00DB3CAE" w:rsidRPr="00AC048B">
        <w:rPr>
          <w:lang w:val="en-GB"/>
        </w:rPr>
        <w:t xml:space="preserve"> considerable effort</w:t>
      </w:r>
      <w:r w:rsidR="00DB3CAE">
        <w:rPr>
          <w:lang w:val="en-GB"/>
        </w:rPr>
        <w:t>s</w:t>
      </w:r>
      <w:r w:rsidR="00DB3CAE" w:rsidRPr="00AC048B">
        <w:rPr>
          <w:lang w:val="en-GB"/>
        </w:rPr>
        <w:t xml:space="preserve"> </w:t>
      </w:r>
      <w:r w:rsidR="00DB3CAE">
        <w:rPr>
          <w:lang w:val="en-GB"/>
        </w:rPr>
        <w:t>in</w:t>
      </w:r>
      <w:r w:rsidR="00DB3CAE" w:rsidRPr="00AC048B">
        <w:rPr>
          <w:lang w:val="en-GB"/>
        </w:rPr>
        <w:t xml:space="preserve"> </w:t>
      </w:r>
      <w:r w:rsidR="00BA3E52" w:rsidRPr="00BA3E52">
        <w:rPr>
          <w:lang w:val="en-GB"/>
        </w:rPr>
        <w:t>financing intelligent marine vehicles</w:t>
      </w:r>
      <w:r w:rsidR="00CE4F96">
        <w:rPr>
          <w:lang w:val="en-GB"/>
        </w:rPr>
        <w:t xml:space="preserve"> </w:t>
      </w:r>
      <w:r w:rsidR="007D16A1">
        <w:rPr>
          <w:lang w:val="en-GB"/>
        </w:rPr>
        <w:t xml:space="preserve">able to autonomously perform a </w:t>
      </w:r>
      <w:r w:rsidR="002C1001">
        <w:rPr>
          <w:lang w:val="en-GB"/>
        </w:rPr>
        <w:t>wide range</w:t>
      </w:r>
      <w:r w:rsidR="001C47DC">
        <w:rPr>
          <w:lang w:val="en-GB"/>
        </w:rPr>
        <w:t xml:space="preserve"> of operations and</w:t>
      </w:r>
      <w:r w:rsidR="00AA5070" w:rsidRPr="00FB3910">
        <w:rPr>
          <w:lang w:val="en-GB"/>
        </w:rPr>
        <w:t xml:space="preserve"> to collect a large quantity of as much as possible heterogeneous data</w:t>
      </w:r>
      <w:r w:rsidR="005D1EEA">
        <w:rPr>
          <w:lang w:val="en-GB"/>
        </w:rPr>
        <w:t xml:space="preserve"> [1-3].</w:t>
      </w:r>
      <w:r w:rsidR="005F5150">
        <w:rPr>
          <w:lang w:val="en-GB"/>
        </w:rPr>
        <w:t xml:space="preserve"> </w:t>
      </w:r>
      <w:r w:rsidR="00A253AE">
        <w:rPr>
          <w:lang w:val="en-GB"/>
        </w:rPr>
        <w:t>SUNMARE</w:t>
      </w:r>
      <w:r w:rsidR="001E3353">
        <w:rPr>
          <w:lang w:val="en-GB"/>
        </w:rPr>
        <w:t>-</w:t>
      </w:r>
      <w:r w:rsidR="00A253AE" w:rsidRPr="005F3466">
        <w:rPr>
          <w:lang w:val="en-GB"/>
        </w:rPr>
        <w:t xml:space="preserve">Surface </w:t>
      </w:r>
      <w:proofErr w:type="spellStart"/>
      <w:r w:rsidR="00A253AE" w:rsidRPr="005F3466">
        <w:rPr>
          <w:lang w:val="en-GB"/>
        </w:rPr>
        <w:t>UNmanned</w:t>
      </w:r>
      <w:proofErr w:type="spellEnd"/>
      <w:r w:rsidR="00A253AE" w:rsidRPr="005F3466">
        <w:rPr>
          <w:lang w:val="en-GB"/>
        </w:rPr>
        <w:t xml:space="preserve"> multipurpose research </w:t>
      </w:r>
      <w:proofErr w:type="spellStart"/>
      <w:r w:rsidR="00A253AE" w:rsidRPr="005F3466">
        <w:rPr>
          <w:lang w:val="en-GB"/>
        </w:rPr>
        <w:t>MARine</w:t>
      </w:r>
      <w:proofErr w:type="spellEnd"/>
      <w:r w:rsidR="00A253AE" w:rsidRPr="005F3466">
        <w:rPr>
          <w:lang w:val="en-GB"/>
        </w:rPr>
        <w:t xml:space="preserve"> </w:t>
      </w:r>
      <w:proofErr w:type="spellStart"/>
      <w:r w:rsidR="00A253AE" w:rsidRPr="005F3466">
        <w:rPr>
          <w:lang w:val="en-GB"/>
        </w:rPr>
        <w:t>vEhicle</w:t>
      </w:r>
      <w:proofErr w:type="spellEnd"/>
      <w:r w:rsidR="00A253AE">
        <w:rPr>
          <w:lang w:val="en-GB"/>
        </w:rPr>
        <w:t xml:space="preserve"> projects, funded by </w:t>
      </w:r>
      <w:proofErr w:type="spellStart"/>
      <w:r w:rsidR="00A253AE">
        <w:rPr>
          <w:lang w:val="en-GB"/>
        </w:rPr>
        <w:t>Regione</w:t>
      </w:r>
      <w:proofErr w:type="spellEnd"/>
      <w:r w:rsidR="00A253AE">
        <w:rPr>
          <w:lang w:val="en-GB"/>
        </w:rPr>
        <w:t xml:space="preserve"> Lazio (see Acknowledgments), stands in this scenario.</w:t>
      </w:r>
    </w:p>
    <w:p w14:paraId="5AF8AF74" w14:textId="65561E6C" w:rsidR="005F3466" w:rsidRDefault="005F3466" w:rsidP="005F3466">
      <w:pPr>
        <w:rPr>
          <w:lang w:val="en-GB"/>
        </w:rPr>
      </w:pPr>
      <w:r>
        <w:rPr>
          <w:lang w:val="en-GB"/>
        </w:rPr>
        <w:t xml:space="preserve">The aim of </w:t>
      </w:r>
      <w:r w:rsidRPr="005F3466">
        <w:rPr>
          <w:lang w:val="en-GB"/>
        </w:rPr>
        <w:t>SUNMARE project is the deve</w:t>
      </w:r>
      <w:r>
        <w:rPr>
          <w:lang w:val="en-GB"/>
        </w:rPr>
        <w:t>lopment of a multipurpose autonomous research vessel and it presents an entire series of innovative features.</w:t>
      </w:r>
      <w:r w:rsidRPr="008945E3">
        <w:rPr>
          <w:lang w:val="en-GB"/>
        </w:rPr>
        <w:t xml:space="preserve"> </w:t>
      </w:r>
      <w:r>
        <w:rPr>
          <w:lang w:val="en-GB"/>
        </w:rPr>
        <w:t>From structural point of view, t</w:t>
      </w:r>
      <w:r w:rsidRPr="004508B3">
        <w:rPr>
          <w:lang w:val="en-GB"/>
        </w:rPr>
        <w:t xml:space="preserve">he hull </w:t>
      </w:r>
      <w:r>
        <w:rPr>
          <w:lang w:val="en-GB"/>
        </w:rPr>
        <w:t>is meant to be</w:t>
      </w:r>
      <w:r w:rsidRPr="004508B3">
        <w:rPr>
          <w:lang w:val="en-GB"/>
        </w:rPr>
        <w:t xml:space="preserve"> transportable, modular</w:t>
      </w:r>
      <w:r>
        <w:rPr>
          <w:lang w:val="en-GB"/>
        </w:rPr>
        <w:t>,</w:t>
      </w:r>
      <w:r w:rsidRPr="004508B3">
        <w:rPr>
          <w:lang w:val="en-GB"/>
        </w:rPr>
        <w:t xml:space="preserve"> and customizable.</w:t>
      </w:r>
      <w:r>
        <w:rPr>
          <w:lang w:val="en-GB"/>
        </w:rPr>
        <w:t xml:space="preserve"> Moreover, it</w:t>
      </w:r>
      <w:r w:rsidRPr="004508B3">
        <w:rPr>
          <w:lang w:val="en-GB"/>
        </w:rPr>
        <w:t xml:space="preserve"> adapt</w:t>
      </w:r>
      <w:r>
        <w:rPr>
          <w:lang w:val="en-GB"/>
        </w:rPr>
        <w:t>s</w:t>
      </w:r>
      <w:r w:rsidRPr="004508B3">
        <w:rPr>
          <w:lang w:val="en-GB"/>
        </w:rPr>
        <w:t xml:space="preserve"> to different missions</w:t>
      </w:r>
      <w:r>
        <w:rPr>
          <w:lang w:val="en-GB"/>
        </w:rPr>
        <w:t>, is resilient so to stand different and adverse sea conditions</w:t>
      </w:r>
      <w:r w:rsidRPr="004508B3">
        <w:rPr>
          <w:lang w:val="en-GB"/>
        </w:rPr>
        <w:t xml:space="preserve">, </w:t>
      </w:r>
      <w:r>
        <w:rPr>
          <w:lang w:val="en-GB"/>
        </w:rPr>
        <w:t>and</w:t>
      </w:r>
      <w:r w:rsidRPr="004508B3">
        <w:rPr>
          <w:lang w:val="en-GB"/>
        </w:rPr>
        <w:t xml:space="preserve"> is eco-sustainable, made up of recyclable materials and </w:t>
      </w:r>
      <w:r>
        <w:rPr>
          <w:lang w:val="en-GB"/>
        </w:rPr>
        <w:t xml:space="preserve">equipped with </w:t>
      </w:r>
      <w:r w:rsidRPr="004508B3">
        <w:rPr>
          <w:lang w:val="en-GB"/>
        </w:rPr>
        <w:t>a green propulsion system.</w:t>
      </w:r>
      <w:r>
        <w:rPr>
          <w:lang w:val="en-GB"/>
        </w:rPr>
        <w:t xml:space="preserve"> Nevertheless, the core of the project and the aspect ensuring the reliability of the overall system is t</w:t>
      </w:r>
      <w:r w:rsidRPr="004508B3">
        <w:rPr>
          <w:lang w:val="en-GB"/>
        </w:rPr>
        <w:t>he control architecture</w:t>
      </w:r>
      <w:r>
        <w:rPr>
          <w:lang w:val="en-GB"/>
        </w:rPr>
        <w:t>, consisting of a complex network of algorithms with a dual sphere of application: on one hand, overall autonomous guidance must be performed</w:t>
      </w:r>
      <w:r w:rsidR="005D1EEA">
        <w:rPr>
          <w:lang w:val="en-GB"/>
        </w:rPr>
        <w:t xml:space="preserve"> [4]</w:t>
      </w:r>
      <w:r>
        <w:rPr>
          <w:lang w:val="en-GB"/>
        </w:rPr>
        <w:t>, and it includes decision making processes, obstacle avoidance</w:t>
      </w:r>
      <w:r w:rsidR="00BB69EB">
        <w:rPr>
          <w:lang w:val="en-GB"/>
        </w:rPr>
        <w:t xml:space="preserve"> </w:t>
      </w:r>
      <w:r w:rsidR="005D1EEA">
        <w:rPr>
          <w:lang w:val="en-GB"/>
        </w:rPr>
        <w:t>[5]</w:t>
      </w:r>
      <w:r>
        <w:rPr>
          <w:lang w:val="en-GB"/>
        </w:rPr>
        <w:t>, safe guidance in surrounded environment conditions, such as harbour manoeuvres</w:t>
      </w:r>
      <w:r w:rsidR="005D1EEA">
        <w:rPr>
          <w:lang w:val="en-GB"/>
        </w:rPr>
        <w:t xml:space="preserve"> [6]</w:t>
      </w:r>
      <w:r>
        <w:rPr>
          <w:lang w:val="en-GB"/>
        </w:rPr>
        <w:t xml:space="preserve">. On the other hand, control algorithms are adapted for specific oceanographic measurement purposes. In this specific context stands the case here </w:t>
      </w:r>
      <w:r>
        <w:rPr>
          <w:lang w:val="en-GB"/>
        </w:rPr>
        <w:lastRenderedPageBreak/>
        <w:t xml:space="preserve">reported of an autonomous mother ship that releases through a launch and recovery system a second smaller autonomous vehicle for survey operations. Such a sophisticated control logic not only provides advantages in terms of safe </w:t>
      </w:r>
      <w:r w:rsidRPr="004508B3">
        <w:rPr>
          <w:lang w:val="en-GB"/>
        </w:rPr>
        <w:t>manoeuvrability, course stability and attitude at low speeds</w:t>
      </w:r>
      <w:r>
        <w:rPr>
          <w:lang w:val="en-GB"/>
        </w:rPr>
        <w:t xml:space="preserve">, but also with respect to the achieved level of autonomy, bringing SUNMARE project up to level four according to the </w:t>
      </w:r>
      <w:r w:rsidRPr="007D579F">
        <w:rPr>
          <w:lang w:val="en-GB"/>
        </w:rPr>
        <w:t>MASS (Maritime Autonomous</w:t>
      </w:r>
      <w:r>
        <w:rPr>
          <w:lang w:val="en-GB"/>
        </w:rPr>
        <w:t xml:space="preserve"> </w:t>
      </w:r>
      <w:r w:rsidRPr="007D579F">
        <w:rPr>
          <w:lang w:val="en-GB"/>
        </w:rPr>
        <w:t>Surface Ship)</w:t>
      </w:r>
      <w:r>
        <w:rPr>
          <w:lang w:val="en-GB"/>
        </w:rPr>
        <w:t xml:space="preserve"> classification </w:t>
      </w:r>
      <w:r w:rsidR="005D1EEA">
        <w:rPr>
          <w:lang w:val="en-GB"/>
        </w:rPr>
        <w:t>[7]</w:t>
      </w:r>
      <w:r w:rsidRPr="00FB3910">
        <w:rPr>
          <w:lang w:val="en-GB"/>
        </w:rPr>
        <w:t>.</w:t>
      </w:r>
    </w:p>
    <w:p w14:paraId="7BDE4E01" w14:textId="18F19C38" w:rsidR="008301C7" w:rsidRPr="00FB3910" w:rsidRDefault="00EC0CAA" w:rsidP="008C3360">
      <w:pPr>
        <w:rPr>
          <w:lang w:val="en-GB"/>
        </w:rPr>
      </w:pPr>
      <w:r>
        <w:rPr>
          <w:lang w:val="en-GB"/>
        </w:rPr>
        <w:t xml:space="preserve">As intuitive, one of the most critical situations is the recovery of the smaller vessel. </w:t>
      </w:r>
      <w:r w:rsidR="00B27F42">
        <w:rPr>
          <w:lang w:val="en-GB"/>
        </w:rPr>
        <w:t>Con</w:t>
      </w:r>
      <w:r w:rsidR="00B27F42" w:rsidRPr="00B27F42">
        <w:rPr>
          <w:lang w:val="en-GB"/>
        </w:rPr>
        <w:t xml:space="preserve">ventional LARS rely on ramps/slipways, crane, intermediate device, and catapults </w:t>
      </w:r>
      <w:r w:rsidR="005D1EEA">
        <w:rPr>
          <w:lang w:val="en-GB"/>
        </w:rPr>
        <w:t>[8]</w:t>
      </w:r>
      <w:r w:rsidR="00B27F42">
        <w:rPr>
          <w:lang w:val="en-GB"/>
        </w:rPr>
        <w:t xml:space="preserve"> and n</w:t>
      </w:r>
      <w:r w:rsidRPr="00FB3910">
        <w:rPr>
          <w:lang w:val="en-GB"/>
        </w:rPr>
        <w:t>ot by chance human intervention is necessary in most cases</w:t>
      </w:r>
      <w:r w:rsidR="005D1EEA">
        <w:rPr>
          <w:lang w:val="en-GB"/>
        </w:rPr>
        <w:t xml:space="preserve"> [9]</w:t>
      </w:r>
      <w:r w:rsidRPr="00FB3910">
        <w:rPr>
          <w:lang w:val="en-GB"/>
        </w:rPr>
        <w:t xml:space="preserve"> to prevent and manage the so-called corner cases.</w:t>
      </w:r>
      <w:r w:rsidR="005F5150">
        <w:rPr>
          <w:lang w:val="en-GB"/>
        </w:rPr>
        <w:t xml:space="preserve"> </w:t>
      </w:r>
      <w:r>
        <w:rPr>
          <w:lang w:val="en-GB"/>
        </w:rPr>
        <w:t>The ambition of SUNMARE is to realise a fully automated LARS, able to retrieve AUV as well as USV. To ensure the recovery, not only the mother ship presents a catamaran-like hull to better host the smaller vessel, as shown in</w:t>
      </w:r>
      <w:r w:rsidR="00683F0B">
        <w:rPr>
          <w:lang w:val="en-GB"/>
        </w:rPr>
        <w:t xml:space="preserve"> </w:t>
      </w:r>
      <w:r w:rsidR="00683F0B" w:rsidRPr="00683F0B">
        <w:rPr>
          <w:lang w:val="en-GB"/>
        </w:rPr>
        <w:fldChar w:fldCharType="begin"/>
      </w:r>
      <w:r w:rsidR="00683F0B" w:rsidRPr="00683F0B">
        <w:rPr>
          <w:lang w:val="en-GB"/>
        </w:rPr>
        <w:instrText xml:space="preserve"> REF _Ref100315229 \h  \* MERGEFORMAT </w:instrText>
      </w:r>
      <w:r w:rsidR="00683F0B" w:rsidRPr="00683F0B">
        <w:rPr>
          <w:lang w:val="en-GB"/>
        </w:rPr>
      </w:r>
      <w:r w:rsidR="00683F0B" w:rsidRPr="00683F0B">
        <w:rPr>
          <w:lang w:val="en-GB"/>
        </w:rPr>
        <w:fldChar w:fldCharType="separate"/>
      </w:r>
      <w:r w:rsidR="009F7AC0" w:rsidRPr="009F7AC0">
        <w:rPr>
          <w:lang w:val="en-GB"/>
        </w:rPr>
        <w:t xml:space="preserve">Figure </w:t>
      </w:r>
      <w:r w:rsidR="009F7AC0" w:rsidRPr="009F7AC0">
        <w:rPr>
          <w:noProof/>
          <w:lang w:val="en-GB"/>
        </w:rPr>
        <w:t>1</w:t>
      </w:r>
      <w:r w:rsidR="00683F0B" w:rsidRPr="00683F0B">
        <w:rPr>
          <w:lang w:val="en-GB"/>
        </w:rPr>
        <w:fldChar w:fldCharType="end"/>
      </w:r>
      <w:r w:rsidRPr="00683F0B">
        <w:rPr>
          <w:lang w:val="en-GB"/>
        </w:rPr>
        <w:t>, but</w:t>
      </w:r>
      <w:r>
        <w:rPr>
          <w:lang w:val="en-GB"/>
        </w:rPr>
        <w:t xml:space="preserve"> also the mechanism is structurally designed to pursue high reliability even in adverse sea conditions, </w:t>
      </w:r>
      <w:r w:rsidRPr="001D54E0">
        <w:rPr>
          <w:lang w:val="en-GB"/>
        </w:rPr>
        <w:t>a breakthrough in marine technology.</w:t>
      </w:r>
    </w:p>
    <w:p w14:paraId="1D0F15DC" w14:textId="77777777" w:rsidR="00FC2E78" w:rsidRPr="00FB3910" w:rsidRDefault="00FC2E78" w:rsidP="00FC2E78">
      <w:pPr>
        <w:ind w:firstLine="0"/>
        <w:jc w:val="center"/>
        <w:rPr>
          <w:lang w:val="en-GB"/>
        </w:rPr>
      </w:pPr>
      <w:r>
        <w:rPr>
          <w:noProof/>
          <w:lang w:val="it-IT" w:eastAsia="it-IT"/>
        </w:rPr>
        <mc:AlternateContent>
          <mc:Choice Requires="wpc">
            <w:drawing>
              <wp:inline distT="0" distB="0" distL="0" distR="0" wp14:anchorId="621FC332" wp14:editId="77904C72">
                <wp:extent cx="4464685" cy="1718749"/>
                <wp:effectExtent l="0" t="0" r="0" b="0"/>
                <wp:docPr id="34852" name="Tela 348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89" name="Gruppo 589"/>
                        <wpg:cNvGrpSpPr/>
                        <wpg:grpSpPr>
                          <a:xfrm>
                            <a:off x="285750" y="89623"/>
                            <a:ext cx="3676651" cy="1628687"/>
                            <a:chOff x="-267954" y="114612"/>
                            <a:chExt cx="4701376" cy="2082800"/>
                          </a:xfrm>
                        </wpg:grpSpPr>
                        <pic:pic xmlns:pic="http://schemas.openxmlformats.org/drawingml/2006/picture">
                          <pic:nvPicPr>
                            <pic:cNvPr id="590" name="Immagine 590"/>
                            <pic:cNvPicPr>
                              <a:picLocks noChangeAspect="1"/>
                            </pic:cNvPicPr>
                          </pic:nvPicPr>
                          <pic:blipFill rotWithShape="1">
                            <a:blip r:embed="rId11"/>
                            <a:srcRect t="22641" r="3802"/>
                            <a:stretch/>
                          </pic:blipFill>
                          <pic:spPr>
                            <a:xfrm>
                              <a:off x="810601" y="114612"/>
                              <a:ext cx="2679700" cy="2082800"/>
                            </a:xfrm>
                            <a:prstGeom prst="rect">
                              <a:avLst/>
                            </a:prstGeom>
                          </pic:spPr>
                        </pic:pic>
                        <wps:wsp>
                          <wps:cNvPr id="591" name="Casella di testo 319"/>
                          <wps:cNvSpPr txBox="1"/>
                          <wps:spPr>
                            <a:xfrm>
                              <a:off x="-157611" y="1679645"/>
                              <a:ext cx="1270027" cy="517727"/>
                            </a:xfrm>
                            <a:prstGeom prst="rect">
                              <a:avLst/>
                            </a:prstGeom>
                            <a:noFill/>
                            <a:ln w="6350">
                              <a:noFill/>
                            </a:ln>
                          </wps:spPr>
                          <wps:txbx>
                            <w:txbxContent>
                              <w:p w14:paraId="0E689CC3" w14:textId="77777777" w:rsidR="00FC2E78" w:rsidRDefault="00FC2E78" w:rsidP="00FC2E78">
                                <w:pPr>
                                  <w:ind w:firstLine="360"/>
                                  <w:jc w:val="center"/>
                                  <w:rPr>
                                    <w:sz w:val="16"/>
                                    <w:szCs w:val="16"/>
                                    <w:lang w:val="en-GB"/>
                                  </w:rPr>
                                </w:pPr>
                                <w:r>
                                  <w:rPr>
                                    <w:sz w:val="16"/>
                                    <w:szCs w:val="16"/>
                                    <w:lang w:val="en-GB"/>
                                  </w:rPr>
                                  <w:t>Autonomous vehicle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 name="Casella di testo 319"/>
                          <wps:cNvSpPr txBox="1"/>
                          <wps:spPr>
                            <a:xfrm>
                              <a:off x="-267954" y="150485"/>
                              <a:ext cx="1226093" cy="466674"/>
                            </a:xfrm>
                            <a:prstGeom prst="rect">
                              <a:avLst/>
                            </a:prstGeom>
                            <a:noFill/>
                            <a:ln w="6350">
                              <a:noFill/>
                            </a:ln>
                          </wps:spPr>
                          <wps:txbx>
                            <w:txbxContent>
                              <w:p w14:paraId="5E52AEA5" w14:textId="77777777" w:rsidR="00FC2E78" w:rsidRDefault="00FC2E78" w:rsidP="00FC2E78">
                                <w:pPr>
                                  <w:ind w:firstLine="360"/>
                                  <w:jc w:val="center"/>
                                  <w:rPr>
                                    <w:sz w:val="16"/>
                                    <w:szCs w:val="16"/>
                                    <w:lang w:val="en-GB"/>
                                  </w:rPr>
                                </w:pPr>
                                <w:r>
                                  <w:rPr>
                                    <w:sz w:val="16"/>
                                    <w:szCs w:val="16"/>
                                    <w:lang w:val="en-GB"/>
                                  </w:rPr>
                                  <w:t>LARS</w:t>
                                </w:r>
                              </w:p>
                              <w:p w14:paraId="2502C68F" w14:textId="77777777" w:rsidR="00FC2E78" w:rsidRDefault="00FC2E78" w:rsidP="00FC2E78">
                                <w:pPr>
                                  <w:ind w:firstLine="360"/>
                                  <w:rPr>
                                    <w:szCs w:val="20"/>
                                  </w:rPr>
                                </w:pPr>
                                <w:r>
                                  <w:rPr>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3" name="Casella di testo 319"/>
                          <wps:cNvSpPr txBox="1"/>
                          <wps:spPr>
                            <a:xfrm>
                              <a:off x="3268054" y="219254"/>
                              <a:ext cx="824334" cy="365423"/>
                            </a:xfrm>
                            <a:prstGeom prst="rect">
                              <a:avLst/>
                            </a:prstGeom>
                            <a:noFill/>
                            <a:ln w="6350">
                              <a:noFill/>
                            </a:ln>
                          </wps:spPr>
                          <wps:txbx>
                            <w:txbxContent>
                              <w:p w14:paraId="768834E3" w14:textId="77777777" w:rsidR="00FC2E78" w:rsidRDefault="00FC2E78" w:rsidP="00FC2E78">
                                <w:pPr>
                                  <w:ind w:firstLine="0"/>
                                  <w:rPr>
                                    <w:sz w:val="16"/>
                                    <w:szCs w:val="16"/>
                                    <w:lang w:val="en-GB"/>
                                  </w:rPr>
                                </w:pPr>
                                <w:r>
                                  <w:rPr>
                                    <w:sz w:val="16"/>
                                    <w:szCs w:val="16"/>
                                    <w:lang w:val="en-GB"/>
                                  </w:rPr>
                                  <w:t>Container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6" name="Casella di testo 319"/>
                          <wps:cNvSpPr txBox="1"/>
                          <wps:spPr>
                            <a:xfrm>
                              <a:off x="3474414" y="1063595"/>
                              <a:ext cx="959008" cy="514933"/>
                            </a:xfrm>
                            <a:prstGeom prst="rect">
                              <a:avLst/>
                            </a:prstGeom>
                            <a:noFill/>
                            <a:ln w="6350">
                              <a:noFill/>
                            </a:ln>
                          </wps:spPr>
                          <wps:txbx>
                            <w:txbxContent>
                              <w:p w14:paraId="6261D99B" w14:textId="77777777" w:rsidR="00FC2E78" w:rsidRDefault="00FC2E78" w:rsidP="00FC2E78">
                                <w:pPr>
                                  <w:ind w:firstLine="0"/>
                                  <w:rPr>
                                    <w:sz w:val="16"/>
                                    <w:szCs w:val="16"/>
                                    <w:lang w:val="en-GB"/>
                                  </w:rPr>
                                </w:pPr>
                                <w:r>
                                  <w:rPr>
                                    <w:sz w:val="16"/>
                                    <w:szCs w:val="16"/>
                                    <w:lang w:val="en-GB"/>
                                  </w:rPr>
                                  <w:t>Catamaran</w:t>
                                </w:r>
                              </w:p>
                              <w:p w14:paraId="5EE5F3F0" w14:textId="77777777" w:rsidR="00FC2E78" w:rsidRDefault="00FC2E78" w:rsidP="00FC2E78">
                                <w:pPr>
                                  <w:ind w:firstLine="0"/>
                                  <w:rPr>
                                    <w:sz w:val="16"/>
                                    <w:szCs w:val="16"/>
                                    <w:lang w:val="en-GB"/>
                                  </w:rPr>
                                </w:pPr>
                                <w:r>
                                  <w:rPr>
                                    <w:sz w:val="16"/>
                                    <w:szCs w:val="16"/>
                                    <w:lang w:val="en-GB"/>
                                  </w:rPr>
                                  <w:t>mother ship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5270" name="Connettore diritto 35270"/>
                        <wps:cNvCnPr>
                          <a:endCxn id="596" idx="1"/>
                        </wps:cNvCnPr>
                        <wps:spPr>
                          <a:xfrm flipV="1">
                            <a:off x="2768600" y="1032767"/>
                            <a:ext cx="443821" cy="2768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8" name="Connettore diritto 598"/>
                        <wps:cNvCnPr/>
                        <wps:spPr>
                          <a:xfrm>
                            <a:off x="1104900" y="247587"/>
                            <a:ext cx="1035050" cy="39376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9" name="Connettore diritto 599"/>
                        <wps:cNvCnPr/>
                        <wps:spPr>
                          <a:xfrm flipV="1">
                            <a:off x="2619919" y="296167"/>
                            <a:ext cx="443821" cy="27683"/>
                          </a:xfrm>
                          <a:prstGeom prst="line">
                            <a:avLst/>
                          </a:prstGeom>
                          <a:ln w="1270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21FC332" id="Tela 34852" o:spid="_x0000_s1026" editas="canvas" style="width:351.55pt;height:135.35pt;mso-position-horizontal-relative:char;mso-position-vertical-relative:line" coordsize="44646,17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646;height:17183;visibility:visible;mso-wrap-style:square" filled="t">
                  <v:fill o:detectmouseclick="t"/>
                  <v:path o:connecttype="none"/>
                </v:shape>
                <v:group id="Gruppo 589" o:spid="_x0000_s1028" style="position:absolute;left:2857;top:896;width:36767;height:16287" coordorigin="-2679,1146" coordsize="47013,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Immagine 590" o:spid="_x0000_s1029" type="#_x0000_t75" style="position:absolute;left:8106;top:1146;width:26797;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">
                    <v:imagedata r:id="rId12" o:title="" croptop="14838f" cropright="2492f"/>
                  </v:shape>
                  <v:shapetype id="_x0000_t202" coordsize="21600,21600" o:spt="202" path="m,l,21600r21600,l21600,xe">
                    <v:stroke joinstyle="miter"/>
                    <v:path gradientshapeok="t" o:connecttype="rect"/>
                  </v:shapetype>
                  <v:shape id="Casella di testo 319" o:spid="_x0000_s1030" type="#_x0000_t202" style="position:absolute;left:-1576;top:16796;width:12700;height: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" filled="f" stroked="f" strokeweight=".5pt">
                    <v:textbox>
                      <w:txbxContent>
                        <w:p w14:paraId="0E689CC3" w14:textId="77777777" w:rsidR="00FC2E78" w:rsidRDefault="00FC2E78" w:rsidP="00FC2E78">
                          <w:pPr>
                            <w:ind w:firstLine="360"/>
                            <w:jc w:val="center"/>
                            <w:rPr>
                              <w:sz w:val="16"/>
                              <w:szCs w:val="16"/>
                              <w:lang w:val="en-GB"/>
                            </w:rPr>
                          </w:pPr>
                          <w:r>
                            <w:rPr>
                              <w:sz w:val="16"/>
                              <w:szCs w:val="16"/>
                              <w:lang w:val="en-GB"/>
                            </w:rPr>
                            <w:t>Autonomous vehicle</w:t>
                          </w:r>
                        </w:p>
                      </w:txbxContent>
                    </v:textbox>
                  </v:shape>
                  <v:shape id="Casella di testo 319" o:spid="_x0000_s1031" type="#_x0000_t202" style="position:absolute;left:-2679;top:1504;width:1226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14:paraId="5E52AEA5" w14:textId="77777777" w:rsidR="00FC2E78" w:rsidRDefault="00FC2E78" w:rsidP="00FC2E78">
                          <w:pPr>
                            <w:ind w:firstLine="360"/>
                            <w:jc w:val="center"/>
                            <w:rPr>
                              <w:sz w:val="16"/>
                              <w:szCs w:val="16"/>
                              <w:lang w:val="en-GB"/>
                            </w:rPr>
                          </w:pPr>
                          <w:r>
                            <w:rPr>
                              <w:sz w:val="16"/>
                              <w:szCs w:val="16"/>
                              <w:lang w:val="en-GB"/>
                            </w:rPr>
                            <w:t>LARS</w:t>
                          </w:r>
                        </w:p>
                        <w:p w14:paraId="2502C68F" w14:textId="77777777" w:rsidR="00FC2E78" w:rsidRDefault="00FC2E78" w:rsidP="00FC2E78">
                          <w:pPr>
                            <w:ind w:firstLine="360"/>
                            <w:rPr>
                              <w:szCs w:val="20"/>
                            </w:rPr>
                          </w:pPr>
                          <w:r>
                            <w:rPr>
                              <w:szCs w:val="20"/>
                            </w:rPr>
                            <w:t> </w:t>
                          </w:r>
                        </w:p>
                      </w:txbxContent>
                    </v:textbox>
                  </v:shape>
                  <v:shape id="Casella di testo 319" o:spid="_x0000_s1032" type="#_x0000_t202" style="position:absolute;left:32680;top:2192;width:8243;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14:paraId="768834E3" w14:textId="77777777" w:rsidR="00FC2E78" w:rsidRDefault="00FC2E78" w:rsidP="00FC2E78">
                          <w:pPr>
                            <w:ind w:firstLine="0"/>
                            <w:rPr>
                              <w:sz w:val="16"/>
                              <w:szCs w:val="16"/>
                              <w:lang w:val="en-GB"/>
                            </w:rPr>
                          </w:pPr>
                          <w:r>
                            <w:rPr>
                              <w:sz w:val="16"/>
                              <w:szCs w:val="16"/>
                              <w:lang w:val="en-GB"/>
                            </w:rPr>
                            <w:t>Container</w:t>
                          </w:r>
                        </w:p>
                      </w:txbxContent>
                    </v:textbox>
                  </v:shape>
                  <v:shape id="Casella di testo 319" o:spid="_x0000_s1033" type="#_x0000_t202" style="position:absolute;left:34744;top:10635;width:959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" filled="f" stroked="f" strokeweight=".5pt">
                    <v:textbox>
                      <w:txbxContent>
                        <w:p w14:paraId="6261D99B" w14:textId="77777777" w:rsidR="00FC2E78" w:rsidRDefault="00FC2E78" w:rsidP="00FC2E78">
                          <w:pPr>
                            <w:ind w:firstLine="0"/>
                            <w:rPr>
                              <w:sz w:val="16"/>
                              <w:szCs w:val="16"/>
                              <w:lang w:val="en-GB"/>
                            </w:rPr>
                          </w:pPr>
                          <w:r>
                            <w:rPr>
                              <w:sz w:val="16"/>
                              <w:szCs w:val="16"/>
                              <w:lang w:val="en-GB"/>
                            </w:rPr>
                            <w:t>Catamaran</w:t>
                          </w:r>
                        </w:p>
                        <w:p w14:paraId="5EE5F3F0" w14:textId="77777777" w:rsidR="00FC2E78" w:rsidRDefault="00FC2E78" w:rsidP="00FC2E78">
                          <w:pPr>
                            <w:ind w:firstLine="0"/>
                            <w:rPr>
                              <w:sz w:val="16"/>
                              <w:szCs w:val="16"/>
                              <w:lang w:val="en-GB"/>
                            </w:rPr>
                          </w:pPr>
                          <w:r>
                            <w:rPr>
                              <w:sz w:val="16"/>
                              <w:szCs w:val="16"/>
                              <w:lang w:val="en-GB"/>
                            </w:rPr>
                            <w:t>mother ship</w:t>
                          </w:r>
                        </w:p>
                      </w:txbxContent>
                    </v:textbox>
                  </v:shape>
                </v:group>
                <v:line id="Connettore diritto 35270" o:spid="_x0000_s1034" style="position:absolute;flip:y;visibility:visible;mso-wrap-style:square" from="27686,10327" to="32124,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" strokecolor="black [3200]" strokeweight="1pt">
                  <v:stroke joinstyle="miter"/>
                </v:line>
                <v:line id="Connettore diritto 598" o:spid="_x0000_s1035" style="position:absolute;visibility:visible;mso-wrap-style:square" from="11049,2475" to="21399,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" strokecolor="black [3200]" strokeweight="1pt">
                  <v:stroke joinstyle="miter"/>
                </v:line>
                <v:line id="Connettore diritto 599" o:spid="_x0000_s1036" style="position:absolute;flip:y;visibility:visible;mso-wrap-style:square" from="26199,2961" to="3063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" strokecolor="black [3200]" strokeweight="1pt">
                  <v:stroke joinstyle="miter"/>
                </v:line>
                <w10:anchorlock/>
              </v:group>
            </w:pict>
          </mc:Fallback>
        </mc:AlternateContent>
      </w:r>
    </w:p>
    <w:p w14:paraId="66C657B6" w14:textId="02662FE0" w:rsidR="00FC2E78" w:rsidRPr="00FB3910" w:rsidRDefault="00FC2E78" w:rsidP="00FC2E78">
      <w:pPr>
        <w:pStyle w:val="Didascalia"/>
        <w:jc w:val="center"/>
        <w:rPr>
          <w:lang w:val="en-GB"/>
        </w:rPr>
      </w:pPr>
      <w:bookmarkStart w:id="0" w:name="_Ref100315229"/>
      <w:r w:rsidRPr="00FB3910">
        <w:rPr>
          <w:b/>
          <w:lang w:val="en-GB"/>
        </w:rPr>
        <w:t xml:space="preserve">Figure </w:t>
      </w:r>
      <w:r w:rsidRPr="00FB3910">
        <w:rPr>
          <w:b/>
          <w:lang w:val="en-GB"/>
        </w:rPr>
        <w:fldChar w:fldCharType="begin"/>
      </w:r>
      <w:r w:rsidRPr="00FB3910">
        <w:rPr>
          <w:b/>
          <w:lang w:val="en-GB"/>
        </w:rPr>
        <w:instrText xml:space="preserve"> SEQ Figure \* ARABIC </w:instrText>
      </w:r>
      <w:r w:rsidRPr="00FB3910">
        <w:rPr>
          <w:b/>
          <w:lang w:val="en-GB"/>
        </w:rPr>
        <w:fldChar w:fldCharType="separate"/>
      </w:r>
      <w:r w:rsidR="009F7AC0">
        <w:rPr>
          <w:b/>
          <w:noProof/>
          <w:lang w:val="en-GB"/>
        </w:rPr>
        <w:t>1</w:t>
      </w:r>
      <w:r w:rsidRPr="00FB3910">
        <w:rPr>
          <w:b/>
          <w:lang w:val="en-GB"/>
        </w:rPr>
        <w:fldChar w:fldCharType="end"/>
      </w:r>
      <w:bookmarkEnd w:id="0"/>
      <w:r w:rsidRPr="00FB3910">
        <w:rPr>
          <w:b/>
          <w:lang w:val="en-GB"/>
        </w:rPr>
        <w:t>.</w:t>
      </w:r>
      <w:r w:rsidRPr="00FB3910">
        <w:rPr>
          <w:bCs/>
          <w:lang w:val="en-GB"/>
        </w:rPr>
        <w:t xml:space="preserve"> Preliminary design of SUNMARE system</w:t>
      </w:r>
    </w:p>
    <w:p w14:paraId="5449392C" w14:textId="435E1C51" w:rsidR="00B05D6E" w:rsidRPr="00FB3910" w:rsidRDefault="008621FD" w:rsidP="00883040">
      <w:pPr>
        <w:rPr>
          <w:lang w:val="en-GB" w:eastAsia="en-US"/>
        </w:rPr>
      </w:pPr>
      <w:r w:rsidRPr="00FB3910">
        <w:rPr>
          <w:lang w:val="en-GB" w:eastAsia="en-US"/>
        </w:rPr>
        <w:t xml:space="preserve">The </w:t>
      </w:r>
      <w:r w:rsidR="009931FD">
        <w:rPr>
          <w:lang w:val="en-GB" w:eastAsia="en-US"/>
        </w:rPr>
        <w:t>objective</w:t>
      </w:r>
      <w:r w:rsidRPr="00FB3910">
        <w:rPr>
          <w:lang w:val="en-GB" w:eastAsia="en-US"/>
        </w:rPr>
        <w:t xml:space="preserve"> of this work is the assessment of the reliability </w:t>
      </w:r>
      <w:r>
        <w:rPr>
          <w:lang w:val="en-GB" w:eastAsia="en-US"/>
        </w:rPr>
        <w:t xml:space="preserve">of the LARS system </w:t>
      </w:r>
      <w:r w:rsidRPr="00FB3910">
        <w:rPr>
          <w:lang w:val="en-GB" w:eastAsia="en-US"/>
        </w:rPr>
        <w:t>through statistical analysis and simulations.</w:t>
      </w:r>
      <w:r>
        <w:rPr>
          <w:lang w:val="en-GB" w:eastAsia="en-US"/>
        </w:rPr>
        <w:t xml:space="preserve"> For this reason, </w:t>
      </w:r>
      <w:r>
        <w:rPr>
          <w:lang w:val="en-GB"/>
        </w:rPr>
        <w:t>t</w:t>
      </w:r>
      <w:r w:rsidR="00890877" w:rsidRPr="00FB3910">
        <w:rPr>
          <w:lang w:val="en-GB"/>
        </w:rPr>
        <w:t xml:space="preserve">his work </w:t>
      </w:r>
      <w:r w:rsidR="00094658">
        <w:rPr>
          <w:lang w:val="en-GB"/>
        </w:rPr>
        <w:t>initially presents the design</w:t>
      </w:r>
      <w:r w:rsidR="00890877" w:rsidRPr="00FB3910">
        <w:rPr>
          <w:lang w:val="en-GB"/>
        </w:rPr>
        <w:t xml:space="preserve"> </w:t>
      </w:r>
      <w:r w:rsidR="00094658">
        <w:rPr>
          <w:lang w:val="en-GB"/>
        </w:rPr>
        <w:t xml:space="preserve">of </w:t>
      </w:r>
      <w:r>
        <w:rPr>
          <w:lang w:val="en-GB"/>
        </w:rPr>
        <w:t>the</w:t>
      </w:r>
      <w:r w:rsidR="00890877" w:rsidRPr="00FB3910">
        <w:rPr>
          <w:lang w:val="en-GB"/>
        </w:rPr>
        <w:t xml:space="preserve"> fully automated LARS</w:t>
      </w:r>
      <w:r w:rsidR="00116E4D">
        <w:rPr>
          <w:lang w:val="en-GB"/>
        </w:rPr>
        <w:t xml:space="preserve">; </w:t>
      </w:r>
      <w:r>
        <w:rPr>
          <w:lang w:val="en-GB"/>
        </w:rPr>
        <w:t xml:space="preserve">then </w:t>
      </w:r>
      <w:r w:rsidR="00015910">
        <w:rPr>
          <w:lang w:val="en-GB"/>
        </w:rPr>
        <w:t xml:space="preserve">the strategy and the control algorithms are </w:t>
      </w:r>
      <w:r w:rsidR="00ED177B">
        <w:rPr>
          <w:lang w:val="en-GB"/>
        </w:rPr>
        <w:t>presented</w:t>
      </w:r>
      <w:r w:rsidR="00C45344">
        <w:rPr>
          <w:lang w:val="en-GB"/>
        </w:rPr>
        <w:t xml:space="preserve"> and </w:t>
      </w:r>
      <w:r>
        <w:rPr>
          <w:lang w:val="en-GB"/>
        </w:rPr>
        <w:t xml:space="preserve">eventually </w:t>
      </w:r>
      <w:r w:rsidR="001061D5">
        <w:rPr>
          <w:lang w:val="en-GB"/>
        </w:rPr>
        <w:t>the results</w:t>
      </w:r>
      <w:r w:rsidR="00890877" w:rsidRPr="00FB3910">
        <w:rPr>
          <w:lang w:val="en-GB" w:eastAsia="en-US"/>
        </w:rPr>
        <w:t xml:space="preserve"> of the </w:t>
      </w:r>
      <w:r w:rsidR="001061D5">
        <w:rPr>
          <w:lang w:val="en-GB"/>
        </w:rPr>
        <w:t xml:space="preserve">simulations </w:t>
      </w:r>
      <w:r w:rsidR="00D34D9D">
        <w:rPr>
          <w:lang w:val="en-GB"/>
        </w:rPr>
        <w:t xml:space="preserve">are </w:t>
      </w:r>
      <w:r w:rsidR="00791A61">
        <w:rPr>
          <w:lang w:val="en-GB"/>
        </w:rPr>
        <w:t xml:space="preserve">used to </w:t>
      </w:r>
      <w:r w:rsidR="00D02DA5">
        <w:rPr>
          <w:lang w:val="en-GB"/>
        </w:rPr>
        <w:t>demonstrate the robustness of the overall system.</w:t>
      </w:r>
    </w:p>
    <w:p w14:paraId="4EF48356" w14:textId="4C443D63" w:rsidR="003A0AC8" w:rsidRPr="00FB3910" w:rsidRDefault="00722500" w:rsidP="003A0AC8">
      <w:pPr>
        <w:pStyle w:val="Titolo1"/>
        <w:rPr>
          <w:lang w:val="en-GB"/>
        </w:rPr>
      </w:pPr>
      <w:r w:rsidRPr="00FB3910">
        <w:rPr>
          <w:lang w:val="en-GB"/>
        </w:rPr>
        <w:t xml:space="preserve">Launch and </w:t>
      </w:r>
      <w:r w:rsidR="001A5CE1">
        <w:rPr>
          <w:lang w:val="en-GB"/>
        </w:rPr>
        <w:t>r</w:t>
      </w:r>
      <w:r w:rsidRPr="00FB3910">
        <w:rPr>
          <w:lang w:val="en-GB"/>
        </w:rPr>
        <w:t xml:space="preserve">ecovery </w:t>
      </w:r>
      <w:r w:rsidR="001A5CE1">
        <w:rPr>
          <w:lang w:val="en-GB"/>
        </w:rPr>
        <w:t>s</w:t>
      </w:r>
      <w:r w:rsidRPr="00FB3910">
        <w:rPr>
          <w:lang w:val="en-GB"/>
        </w:rPr>
        <w:t>ystem</w:t>
      </w:r>
      <w:r w:rsidR="00940F8A">
        <w:rPr>
          <w:lang w:val="en-GB"/>
        </w:rPr>
        <w:t xml:space="preserve"> de</w:t>
      </w:r>
      <w:r w:rsidR="001A5CE1">
        <w:rPr>
          <w:lang w:val="en-GB"/>
        </w:rPr>
        <w:t>sign</w:t>
      </w:r>
    </w:p>
    <w:p w14:paraId="1CE73C5B" w14:textId="0E1D2A0C" w:rsidR="00C7390D" w:rsidRPr="00C7390D" w:rsidRDefault="00A9560D" w:rsidP="00C7390D">
      <w:pPr>
        <w:pStyle w:val="NoindentNormal"/>
        <w:rPr>
          <w:lang w:val="en-GB" w:eastAsia="en-US"/>
        </w:rPr>
      </w:pPr>
      <w:r w:rsidRPr="00FB3910">
        <w:rPr>
          <w:lang w:val="en-GB" w:eastAsia="en-US"/>
        </w:rPr>
        <w:t xml:space="preserve">LARS has the only purpose of </w:t>
      </w:r>
      <w:r w:rsidR="00E21B21" w:rsidRPr="00FB3910">
        <w:rPr>
          <w:lang w:val="en-GB" w:eastAsia="en-US"/>
        </w:rPr>
        <w:t xml:space="preserve">a </w:t>
      </w:r>
      <w:r w:rsidR="00703B55" w:rsidRPr="00FB3910">
        <w:rPr>
          <w:lang w:val="en-GB" w:eastAsia="en-US"/>
        </w:rPr>
        <w:t xml:space="preserve">safe </w:t>
      </w:r>
      <w:r w:rsidR="005E4E47" w:rsidRPr="00FB3910">
        <w:rPr>
          <w:lang w:val="en-GB" w:eastAsia="en-US"/>
        </w:rPr>
        <w:t xml:space="preserve">hooking </w:t>
      </w:r>
      <w:r w:rsidR="00602780">
        <w:rPr>
          <w:lang w:val="en-GB" w:eastAsia="en-US"/>
        </w:rPr>
        <w:t>of</w:t>
      </w:r>
      <w:r w:rsidR="005E4E47" w:rsidRPr="00FB3910">
        <w:rPr>
          <w:lang w:val="en-GB" w:eastAsia="en-US"/>
        </w:rPr>
        <w:t xml:space="preserve"> the </w:t>
      </w:r>
      <w:r w:rsidR="00F67EA6" w:rsidRPr="00FB3910">
        <w:rPr>
          <w:lang w:val="en-GB" w:eastAsia="en-US"/>
        </w:rPr>
        <w:t>USV</w:t>
      </w:r>
      <w:r w:rsidR="007032CD" w:rsidRPr="00FB3910">
        <w:rPr>
          <w:lang w:val="en-GB" w:eastAsia="en-US"/>
        </w:rPr>
        <w:t>.</w:t>
      </w:r>
      <w:r w:rsidR="003319BD" w:rsidRPr="00FB3910">
        <w:rPr>
          <w:lang w:val="en-GB" w:eastAsia="en-US"/>
        </w:rPr>
        <w:t xml:space="preserve"> The design respond</w:t>
      </w:r>
      <w:r w:rsidR="00141DDC" w:rsidRPr="00FB3910">
        <w:rPr>
          <w:lang w:val="en-GB" w:eastAsia="en-US"/>
        </w:rPr>
        <w:t>s</w:t>
      </w:r>
      <w:r w:rsidR="003319BD" w:rsidRPr="00FB3910">
        <w:rPr>
          <w:lang w:val="en-GB" w:eastAsia="en-US"/>
        </w:rPr>
        <w:t xml:space="preserve"> to the intrinsic requirements of the mission</w:t>
      </w:r>
      <w:r w:rsidR="006C527B" w:rsidRPr="00FB3910">
        <w:rPr>
          <w:lang w:val="en-GB" w:eastAsia="en-US"/>
        </w:rPr>
        <w:t xml:space="preserve"> and accordingly</w:t>
      </w:r>
      <w:r w:rsidR="00141DDC" w:rsidRPr="00FB3910">
        <w:rPr>
          <w:lang w:val="en-GB" w:eastAsia="en-US"/>
        </w:rPr>
        <w:t>,</w:t>
      </w:r>
      <w:r w:rsidR="009161CE" w:rsidRPr="00FB3910">
        <w:rPr>
          <w:lang w:val="en-GB" w:eastAsia="en-US"/>
        </w:rPr>
        <w:t xml:space="preserve"> it</w:t>
      </w:r>
      <w:r w:rsidR="00B0103F" w:rsidRPr="00B0103F">
        <w:rPr>
          <w:lang w:val="en-GB" w:eastAsia="en-US"/>
        </w:rPr>
        <w:t xml:space="preserve"> consists of three main parts</w:t>
      </w:r>
      <w:r w:rsidR="00364A23">
        <w:rPr>
          <w:lang w:val="en-GB" w:eastAsia="en-US"/>
        </w:rPr>
        <w:t xml:space="preserve"> (</w:t>
      </w:r>
      <w:r w:rsidR="00C7390D" w:rsidRPr="00C57A4A">
        <w:rPr>
          <w:lang w:val="en-GB" w:eastAsia="en-US"/>
        </w:rPr>
        <w:fldChar w:fldCharType="begin"/>
      </w:r>
      <w:r w:rsidR="00C7390D" w:rsidRPr="00C57A4A">
        <w:rPr>
          <w:lang w:val="en-GB" w:eastAsia="en-US"/>
        </w:rPr>
        <w:instrText xml:space="preserve"> REF _Ref100315303 \h </w:instrText>
      </w:r>
      <w:r w:rsidR="00C57A4A" w:rsidRPr="00C57A4A">
        <w:rPr>
          <w:lang w:val="en-GB" w:eastAsia="en-US"/>
        </w:rPr>
        <w:instrText xml:space="preserve"> \* MERGEFORMAT </w:instrText>
      </w:r>
      <w:r w:rsidR="00C7390D" w:rsidRPr="00C57A4A">
        <w:rPr>
          <w:lang w:val="en-GB" w:eastAsia="en-US"/>
        </w:rPr>
      </w:r>
      <w:r w:rsidR="00C7390D" w:rsidRPr="00C57A4A">
        <w:rPr>
          <w:lang w:val="en-GB" w:eastAsia="en-US"/>
        </w:rPr>
        <w:fldChar w:fldCharType="separate"/>
      </w:r>
      <w:r w:rsidR="009F7AC0" w:rsidRPr="009F7AC0">
        <w:rPr>
          <w:lang w:val="en-GB"/>
        </w:rPr>
        <w:t xml:space="preserve">Figure </w:t>
      </w:r>
      <w:r w:rsidR="009F7AC0" w:rsidRPr="009F7AC0">
        <w:rPr>
          <w:noProof/>
          <w:lang w:val="en-GB"/>
        </w:rPr>
        <w:t>2</w:t>
      </w:r>
      <w:r w:rsidR="00C7390D" w:rsidRPr="00C57A4A">
        <w:rPr>
          <w:lang w:val="en-GB" w:eastAsia="en-US"/>
        </w:rPr>
        <w:fldChar w:fldCharType="end"/>
      </w:r>
      <w:r w:rsidR="00364A23">
        <w:rPr>
          <w:lang w:val="en-GB" w:eastAsia="en-US"/>
        </w:rPr>
        <w:t>)</w:t>
      </w:r>
      <w:r w:rsidR="00B0103F" w:rsidRPr="00B0103F">
        <w:rPr>
          <w:lang w:val="en-GB" w:eastAsia="en-US"/>
        </w:rPr>
        <w:t>:</w:t>
      </w:r>
    </w:p>
    <w:p w14:paraId="22E41FB4" w14:textId="6EAA2806" w:rsidR="00B0103F" w:rsidRPr="00FB3910" w:rsidRDefault="00693ECE" w:rsidP="00386306">
      <w:pPr>
        <w:pStyle w:val="Paragrafoelenco"/>
        <w:numPr>
          <w:ilvl w:val="0"/>
          <w:numId w:val="13"/>
        </w:numPr>
        <w:ind w:left="426" w:hanging="284"/>
        <w:rPr>
          <w:lang w:val="en-GB"/>
        </w:rPr>
      </w:pPr>
      <w:r w:rsidRPr="00FB3910">
        <w:rPr>
          <w:i/>
          <w:lang w:val="en-GB"/>
        </w:rPr>
        <w:t xml:space="preserve">Scissor </w:t>
      </w:r>
      <w:r w:rsidR="00844E24" w:rsidRPr="00FB3910">
        <w:rPr>
          <w:i/>
          <w:lang w:val="en-GB"/>
        </w:rPr>
        <w:t>mechanism</w:t>
      </w:r>
      <w:r w:rsidR="00B0103F" w:rsidRPr="00FB3910">
        <w:rPr>
          <w:lang w:val="en-GB"/>
        </w:rPr>
        <w:t xml:space="preserve">: entrusted </w:t>
      </w:r>
      <w:r w:rsidR="00F321F8" w:rsidRPr="00FB3910">
        <w:rPr>
          <w:lang w:val="en-GB"/>
        </w:rPr>
        <w:t>with</w:t>
      </w:r>
      <w:r w:rsidR="00966441" w:rsidRPr="00FB3910">
        <w:rPr>
          <w:lang w:val="en-GB"/>
        </w:rPr>
        <w:t xml:space="preserve"> </w:t>
      </w:r>
      <w:r w:rsidR="00B0103F" w:rsidRPr="00FB3910">
        <w:rPr>
          <w:lang w:val="en-GB"/>
        </w:rPr>
        <w:t xml:space="preserve">the correct positioning </w:t>
      </w:r>
      <w:r w:rsidR="00966441" w:rsidRPr="00FB3910">
        <w:rPr>
          <w:lang w:val="en-GB"/>
        </w:rPr>
        <w:t xml:space="preserve">of </w:t>
      </w:r>
      <w:r w:rsidR="00B0103F" w:rsidRPr="00FB3910">
        <w:rPr>
          <w:lang w:val="en-GB"/>
        </w:rPr>
        <w:t>the fork to perform the launch and recovery of the drone.</w:t>
      </w:r>
    </w:p>
    <w:p w14:paraId="24A11170" w14:textId="31741496" w:rsidR="00B0103F" w:rsidRPr="00FB3910" w:rsidRDefault="00B0103F" w:rsidP="00386306">
      <w:pPr>
        <w:pStyle w:val="Paragrafoelenco"/>
        <w:numPr>
          <w:ilvl w:val="0"/>
          <w:numId w:val="13"/>
        </w:numPr>
        <w:ind w:left="426" w:hanging="284"/>
        <w:rPr>
          <w:lang w:val="en-GB"/>
        </w:rPr>
      </w:pPr>
      <w:r w:rsidRPr="00FB3910">
        <w:rPr>
          <w:i/>
          <w:lang w:val="en-GB"/>
        </w:rPr>
        <w:t>Fork</w:t>
      </w:r>
      <w:r w:rsidRPr="00FB3910">
        <w:rPr>
          <w:lang w:val="en-GB"/>
        </w:rPr>
        <w:t xml:space="preserve">: </w:t>
      </w:r>
      <w:r w:rsidR="00C7028F" w:rsidRPr="00FB3910">
        <w:rPr>
          <w:lang w:val="en-GB"/>
        </w:rPr>
        <w:t>whose</w:t>
      </w:r>
      <w:r w:rsidRPr="00FB3910">
        <w:rPr>
          <w:lang w:val="en-GB"/>
        </w:rPr>
        <w:t xml:space="preserve"> purpose is the hooking </w:t>
      </w:r>
      <w:r w:rsidR="00585AFC" w:rsidRPr="00FB3910">
        <w:rPr>
          <w:lang w:val="en-GB"/>
        </w:rPr>
        <w:t xml:space="preserve">of </w:t>
      </w:r>
      <w:r w:rsidRPr="00FB3910">
        <w:rPr>
          <w:lang w:val="en-GB"/>
        </w:rPr>
        <w:t xml:space="preserve">the </w:t>
      </w:r>
      <w:r w:rsidR="00425658" w:rsidRPr="00FB3910">
        <w:rPr>
          <w:lang w:val="en-GB"/>
        </w:rPr>
        <w:t>USV</w:t>
      </w:r>
      <w:r w:rsidRPr="00FB3910">
        <w:rPr>
          <w:lang w:val="en-GB"/>
        </w:rPr>
        <w:t xml:space="preserve"> through the fin.</w:t>
      </w:r>
    </w:p>
    <w:p w14:paraId="5226AF62" w14:textId="40F83E56" w:rsidR="00B0103F" w:rsidRPr="00FB3910" w:rsidRDefault="00B0103F" w:rsidP="00386306">
      <w:pPr>
        <w:pStyle w:val="Paragrafoelenco"/>
        <w:numPr>
          <w:ilvl w:val="0"/>
          <w:numId w:val="13"/>
        </w:numPr>
        <w:ind w:left="426" w:hanging="284"/>
        <w:rPr>
          <w:lang w:val="en-GB"/>
        </w:rPr>
      </w:pPr>
      <w:r w:rsidRPr="00FB3910">
        <w:rPr>
          <w:i/>
          <w:lang w:val="en-GB"/>
        </w:rPr>
        <w:t>Fin</w:t>
      </w:r>
      <w:r w:rsidRPr="00FB3910">
        <w:rPr>
          <w:lang w:val="en-GB"/>
        </w:rPr>
        <w:t xml:space="preserve">: component grabbed by the fork. It </w:t>
      </w:r>
      <w:r w:rsidR="000E3868" w:rsidRPr="00FB3910">
        <w:rPr>
          <w:lang w:val="en-GB"/>
        </w:rPr>
        <w:t>houses</w:t>
      </w:r>
      <w:r w:rsidRPr="00FB3910">
        <w:rPr>
          <w:lang w:val="en-GB"/>
        </w:rPr>
        <w:t xml:space="preserve"> </w:t>
      </w:r>
      <w:r w:rsidR="00386306" w:rsidRPr="00FB3910">
        <w:rPr>
          <w:lang w:val="en-GB"/>
        </w:rPr>
        <w:t>all</w:t>
      </w:r>
      <w:r w:rsidR="000E3868" w:rsidRPr="00FB3910">
        <w:rPr>
          <w:lang w:val="en-GB"/>
        </w:rPr>
        <w:t xml:space="preserve"> the</w:t>
      </w:r>
      <w:r w:rsidRPr="00FB3910">
        <w:rPr>
          <w:lang w:val="en-GB"/>
        </w:rPr>
        <w:t xml:space="preserve"> communication tools </w:t>
      </w:r>
      <w:r w:rsidR="00D54728" w:rsidRPr="00FB3910">
        <w:rPr>
          <w:lang w:val="en-GB"/>
        </w:rPr>
        <w:t>and sensors</w:t>
      </w:r>
      <w:r w:rsidRPr="00FB3910">
        <w:rPr>
          <w:lang w:val="en-GB"/>
        </w:rPr>
        <w:t>.</w:t>
      </w:r>
    </w:p>
    <w:p w14:paraId="79F7E4BB" w14:textId="3C4F0162" w:rsidR="00134443" w:rsidRPr="00FB3910" w:rsidRDefault="00E15B09" w:rsidP="00E15B09">
      <w:pPr>
        <w:ind w:firstLine="0"/>
        <w:rPr>
          <w:lang w:val="en-GB" w:eastAsia="en-US"/>
        </w:rPr>
      </w:pPr>
      <w:r w:rsidRPr="00FB3910">
        <w:rPr>
          <w:lang w:val="en-GB" w:eastAsia="en-US"/>
        </w:rPr>
        <w:t xml:space="preserve">The </w:t>
      </w:r>
      <w:r w:rsidRPr="00FB3910">
        <w:rPr>
          <w:i/>
          <w:iCs/>
          <w:lang w:val="en-GB" w:eastAsia="en-US"/>
        </w:rPr>
        <w:t>Scissor</w:t>
      </w:r>
      <w:r w:rsidRPr="00FB3910">
        <w:rPr>
          <w:i/>
          <w:lang w:val="en-GB" w:eastAsia="en-US"/>
        </w:rPr>
        <w:t xml:space="preserve"> mechanism</w:t>
      </w:r>
      <w:r w:rsidRPr="00FB3910">
        <w:rPr>
          <w:lang w:val="en-GB" w:eastAsia="en-US"/>
        </w:rPr>
        <w:t xml:space="preserve"> is </w:t>
      </w:r>
      <w:r w:rsidR="0073164B" w:rsidRPr="00FB3910">
        <w:rPr>
          <w:lang w:val="en-GB" w:eastAsia="en-US"/>
        </w:rPr>
        <w:t xml:space="preserve">the part </w:t>
      </w:r>
      <w:r w:rsidR="00EF2992" w:rsidRPr="00FB3910">
        <w:rPr>
          <w:lang w:val="en-GB" w:eastAsia="en-US"/>
        </w:rPr>
        <w:t xml:space="preserve">actively </w:t>
      </w:r>
      <w:r w:rsidR="00372DD0" w:rsidRPr="00FB3910">
        <w:rPr>
          <w:lang w:val="en-GB" w:eastAsia="en-US"/>
        </w:rPr>
        <w:t xml:space="preserve">absorbing the vertical displacements </w:t>
      </w:r>
      <w:r w:rsidR="00EF2992" w:rsidRPr="00FB3910">
        <w:rPr>
          <w:lang w:val="en-GB" w:eastAsia="en-US"/>
        </w:rPr>
        <w:t>of the USV</w:t>
      </w:r>
      <w:r w:rsidR="0014280C" w:rsidRPr="00FB3910">
        <w:rPr>
          <w:lang w:val="en-GB" w:eastAsia="en-US"/>
        </w:rPr>
        <w:t xml:space="preserve">. </w:t>
      </w:r>
      <w:r w:rsidR="00ED1A27" w:rsidRPr="00FB3910">
        <w:rPr>
          <w:lang w:val="en-GB" w:eastAsia="en-US"/>
        </w:rPr>
        <w:t>Th</w:t>
      </w:r>
      <w:r w:rsidR="00F51F95" w:rsidRPr="00FB3910">
        <w:rPr>
          <w:lang w:val="en-GB" w:eastAsia="en-US"/>
        </w:rPr>
        <w:t>e</w:t>
      </w:r>
      <w:r w:rsidR="00ED1A27" w:rsidRPr="00FB3910">
        <w:rPr>
          <w:lang w:val="en-GB" w:eastAsia="en-US"/>
        </w:rPr>
        <w:t xml:space="preserve"> </w:t>
      </w:r>
      <w:r w:rsidR="00F25536" w:rsidRPr="00FB3910">
        <w:rPr>
          <w:lang w:val="en-GB" w:eastAsia="en-US"/>
        </w:rPr>
        <w:t>shape</w:t>
      </w:r>
      <w:r w:rsidR="00ED1A27" w:rsidRPr="00FB3910">
        <w:rPr>
          <w:lang w:val="en-GB" w:eastAsia="en-US"/>
        </w:rPr>
        <w:t>, c</w:t>
      </w:r>
      <w:r w:rsidRPr="00FB3910">
        <w:rPr>
          <w:lang w:val="en-GB" w:eastAsia="en-US"/>
        </w:rPr>
        <w:t xml:space="preserve">omposed of </w:t>
      </w:r>
      <m:oMath>
        <m:r>
          <w:rPr>
            <w:rFonts w:ascii="Cambria Math" w:hAnsi="Cambria Math"/>
            <w:lang w:val="en-GB" w:eastAsia="en-US"/>
          </w:rPr>
          <m:t>n</m:t>
        </m:r>
      </m:oMath>
      <w:r w:rsidRPr="00FB3910">
        <w:rPr>
          <w:lang w:val="en-GB" w:eastAsia="en-US"/>
        </w:rPr>
        <w:t xml:space="preserve"> groups of scissor arms</w:t>
      </w:r>
      <w:r w:rsidR="00267642" w:rsidRPr="00FB3910">
        <w:rPr>
          <w:lang w:val="en-GB" w:eastAsia="en-US"/>
        </w:rPr>
        <w:t xml:space="preserve"> according to the shape of the mother ship and of the vehicle to recover,</w:t>
      </w:r>
      <w:r w:rsidRPr="00FB3910">
        <w:rPr>
          <w:lang w:val="en-GB" w:eastAsia="en-US"/>
        </w:rPr>
        <w:t xml:space="preserve"> </w:t>
      </w:r>
      <w:r w:rsidR="00C823B2" w:rsidRPr="00FB3910">
        <w:rPr>
          <w:lang w:val="en-GB" w:eastAsia="en-US"/>
        </w:rPr>
        <w:t xml:space="preserve">is </w:t>
      </w:r>
      <w:r w:rsidR="00134443" w:rsidRPr="00FB3910">
        <w:rPr>
          <w:lang w:val="en-GB" w:eastAsia="en-US"/>
        </w:rPr>
        <w:t>justified by several reasons:</w:t>
      </w:r>
    </w:p>
    <w:p w14:paraId="0613DCCC" w14:textId="217E74FE" w:rsidR="00613E36" w:rsidRPr="00FB3910" w:rsidRDefault="00834347" w:rsidP="00F25536">
      <w:pPr>
        <w:pStyle w:val="Paragrafoelenco"/>
        <w:numPr>
          <w:ilvl w:val="0"/>
          <w:numId w:val="15"/>
        </w:numPr>
        <w:rPr>
          <w:lang w:val="en-GB" w:eastAsia="en-US"/>
        </w:rPr>
      </w:pPr>
      <w:r>
        <w:rPr>
          <w:lang w:val="en-GB" w:eastAsia="en-US"/>
        </w:rPr>
        <w:t>t</w:t>
      </w:r>
      <w:r w:rsidR="000B6D24">
        <w:rPr>
          <w:lang w:val="en-GB" w:eastAsia="en-US"/>
        </w:rPr>
        <w:t>he</w:t>
      </w:r>
      <w:r w:rsidR="000B6D24" w:rsidRPr="00FB3910">
        <w:rPr>
          <w:lang w:val="en-GB" w:eastAsia="en-US"/>
        </w:rPr>
        <w:t xml:space="preserve"> parallel kinematics </w:t>
      </w:r>
      <w:r w:rsidR="005A4D1E" w:rsidRPr="00FB3910">
        <w:rPr>
          <w:lang w:val="en-GB" w:eastAsia="en-US"/>
        </w:rPr>
        <w:t xml:space="preserve">of its geometry </w:t>
      </w:r>
      <w:r w:rsidR="000B6D24" w:rsidRPr="00FB3910">
        <w:rPr>
          <w:lang w:val="en-GB" w:eastAsia="en-US"/>
        </w:rPr>
        <w:t>is extremely robust</w:t>
      </w:r>
    </w:p>
    <w:p w14:paraId="55380EDA" w14:textId="33B01B4B" w:rsidR="00F25536" w:rsidRPr="00FB3910" w:rsidRDefault="00F25536" w:rsidP="00F25536">
      <w:pPr>
        <w:pStyle w:val="Paragrafoelenco"/>
        <w:numPr>
          <w:ilvl w:val="0"/>
          <w:numId w:val="15"/>
        </w:numPr>
        <w:rPr>
          <w:lang w:val="en-GB" w:eastAsia="en-US"/>
        </w:rPr>
      </w:pPr>
      <w:r w:rsidRPr="00FB3910">
        <w:rPr>
          <w:lang w:val="en-GB" w:eastAsia="en-US"/>
        </w:rPr>
        <w:lastRenderedPageBreak/>
        <w:t>w</w:t>
      </w:r>
      <w:r w:rsidR="00B57419" w:rsidRPr="00FB3910">
        <w:rPr>
          <w:lang w:val="en-GB" w:eastAsia="en-US"/>
        </w:rPr>
        <w:t>hen closed, it has a compact structure guaranteeing enough space for the recovered vessel</w:t>
      </w:r>
      <w:r w:rsidRPr="00FB3910">
        <w:rPr>
          <w:lang w:val="en-GB" w:eastAsia="en-US"/>
        </w:rPr>
        <w:t xml:space="preserve"> within the container</w:t>
      </w:r>
    </w:p>
    <w:p w14:paraId="3807D4FD" w14:textId="62821FF5" w:rsidR="00E15B09" w:rsidRPr="00FB3910" w:rsidRDefault="008E4137" w:rsidP="00F25536">
      <w:pPr>
        <w:pStyle w:val="Paragrafoelenco"/>
        <w:numPr>
          <w:ilvl w:val="0"/>
          <w:numId w:val="15"/>
        </w:numPr>
        <w:rPr>
          <w:lang w:val="en-GB" w:eastAsia="en-US"/>
        </w:rPr>
      </w:pPr>
      <w:r w:rsidRPr="00FB3910">
        <w:rPr>
          <w:lang w:val="en-GB" w:eastAsia="en-US"/>
        </w:rPr>
        <w:t xml:space="preserve">the </w:t>
      </w:r>
      <w:r w:rsidR="005A4D1E" w:rsidRPr="00FB3910">
        <w:rPr>
          <w:lang w:val="en-GB" w:eastAsia="en-US"/>
        </w:rPr>
        <w:t xml:space="preserve">gear ratio </w:t>
      </w:r>
      <w:r w:rsidR="003A7CBD" w:rsidRPr="00FB3910">
        <w:rPr>
          <w:lang w:val="en-GB" w:eastAsia="en-US"/>
        </w:rPr>
        <w:t xml:space="preserve">allows amplification of the </w:t>
      </w:r>
      <w:r w:rsidR="005701EB" w:rsidRPr="00FB3910">
        <w:rPr>
          <w:lang w:val="en-GB" w:eastAsia="en-US"/>
        </w:rPr>
        <w:t>speed of the mechanism</w:t>
      </w:r>
      <w:r w:rsidR="00A07960" w:rsidRPr="00FB3910">
        <w:rPr>
          <w:lang w:val="en-GB" w:eastAsia="en-US"/>
        </w:rPr>
        <w:t xml:space="preserve"> in adjusting its configuration</w:t>
      </w:r>
      <w:r w:rsidR="005701EB" w:rsidRPr="00FB3910">
        <w:rPr>
          <w:lang w:val="en-GB" w:eastAsia="en-US"/>
        </w:rPr>
        <w:t xml:space="preserve">, consequently </w:t>
      </w:r>
      <w:r w:rsidR="009F556C" w:rsidRPr="00FB3910">
        <w:rPr>
          <w:lang w:val="en-GB" w:eastAsia="en-US"/>
        </w:rPr>
        <w:t>able to</w:t>
      </w:r>
      <w:r w:rsidR="00A07960" w:rsidRPr="00FB3910">
        <w:rPr>
          <w:lang w:val="en-GB" w:eastAsia="en-US"/>
        </w:rPr>
        <w:t xml:space="preserve"> quickly recover the USV.</w:t>
      </w:r>
      <w:r w:rsidR="00E15B09" w:rsidRPr="00FB3910">
        <w:rPr>
          <w:lang w:val="en-GB" w:eastAsia="en-US"/>
        </w:rPr>
        <w:t xml:space="preserve"> </w:t>
      </w:r>
    </w:p>
    <w:p w14:paraId="538F13E1" w14:textId="06EBAC47" w:rsidR="00596384" w:rsidRDefault="00E15B09" w:rsidP="00E15B09">
      <w:pPr>
        <w:ind w:firstLine="0"/>
        <w:rPr>
          <w:lang w:val="en-GB"/>
        </w:rPr>
      </w:pPr>
      <w:bookmarkStart w:id="1" w:name="_Ref99709703"/>
      <w:r w:rsidRPr="001D54E0">
        <w:rPr>
          <w:noProof/>
          <w:lang w:val="it-IT" w:eastAsia="it-IT"/>
        </w:rPr>
        <mc:AlternateContent>
          <mc:Choice Requires="wpc">
            <w:drawing>
              <wp:inline distT="0" distB="0" distL="0" distR="0" wp14:anchorId="3C2764FB" wp14:editId="6240EEF0">
                <wp:extent cx="4464685" cy="1997743"/>
                <wp:effectExtent l="0" t="0" r="0" b="2540"/>
                <wp:docPr id="5" name="Tel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67" name="Immagine 467"/>
                          <pic:cNvPicPr>
                            <a:picLocks noChangeAspect="1"/>
                          </pic:cNvPicPr>
                        </pic:nvPicPr>
                        <pic:blipFill>
                          <a:blip r:embed="rId13"/>
                          <a:stretch>
                            <a:fillRect/>
                          </a:stretch>
                        </pic:blipFill>
                        <pic:spPr>
                          <a:xfrm>
                            <a:off x="120602" y="0"/>
                            <a:ext cx="1121339" cy="1763363"/>
                          </a:xfrm>
                          <a:prstGeom prst="rect">
                            <a:avLst/>
                          </a:prstGeom>
                        </pic:spPr>
                      </pic:pic>
                      <wpg:wgp>
                        <wpg:cNvPr id="468" name="Gruppo 468"/>
                        <wpg:cNvGrpSpPr/>
                        <wpg:grpSpPr>
                          <a:xfrm>
                            <a:off x="1704230" y="131837"/>
                            <a:ext cx="1095469" cy="1385795"/>
                            <a:chOff x="2241149" y="186199"/>
                            <a:chExt cx="1656196" cy="2095213"/>
                          </a:xfrm>
                        </wpg:grpSpPr>
                        <wpg:grpSp>
                          <wpg:cNvPr id="487" name="Gruppo 487"/>
                          <wpg:cNvGrpSpPr/>
                          <wpg:grpSpPr>
                            <a:xfrm>
                              <a:off x="2241149" y="186199"/>
                              <a:ext cx="1160780" cy="1774187"/>
                              <a:chOff x="2241148" y="186200"/>
                              <a:chExt cx="1544730" cy="2362489"/>
                            </a:xfrm>
                          </wpg:grpSpPr>
                          <wpg:grpSp>
                            <wpg:cNvPr id="491" name="Gruppo 491"/>
                            <wpg:cNvGrpSpPr/>
                            <wpg:grpSpPr>
                              <a:xfrm>
                                <a:off x="2625575" y="507629"/>
                                <a:ext cx="808413" cy="273743"/>
                                <a:chOff x="2625574" y="507629"/>
                                <a:chExt cx="808414" cy="273743"/>
                              </a:xfrm>
                            </wpg:grpSpPr>
                            <wps:wsp>
                              <wps:cNvPr id="587" name="Rettangolo 587"/>
                              <wps:cNvSpPr/>
                              <wps:spPr>
                                <a:xfrm rot="2697201">
                                  <a:off x="2625574" y="507629"/>
                                  <a:ext cx="498666" cy="4571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8" name="Rettangolo 588"/>
                              <wps:cNvSpPr/>
                              <wps:spPr>
                                <a:xfrm rot="2697201">
                                  <a:off x="2757624" y="723259"/>
                                  <a:ext cx="676364" cy="5811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92" name="Rettangolo 492"/>
                            <wps:cNvSpPr/>
                            <wps:spPr>
                              <a:xfrm>
                                <a:off x="3450454" y="248881"/>
                                <a:ext cx="261779" cy="16677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3" name="Rettangolo 493"/>
                            <wps:cNvSpPr/>
                            <wps:spPr>
                              <a:xfrm>
                                <a:off x="3445659" y="2307593"/>
                                <a:ext cx="261779" cy="1570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4" name="Triangolo isoscele 494"/>
                            <wps:cNvSpPr/>
                            <wps:spPr>
                              <a:xfrm rot="10800000">
                                <a:off x="2342998" y="253117"/>
                                <a:ext cx="95372" cy="6202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5" name="Triangolo isoscele 495"/>
                            <wps:cNvSpPr/>
                            <wps:spPr>
                              <a:xfrm>
                                <a:off x="2335514" y="2405230"/>
                                <a:ext cx="95374" cy="62027"/>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96" name="Gruppo 496"/>
                            <wpg:cNvGrpSpPr/>
                            <wpg:grpSpPr>
                              <a:xfrm>
                                <a:off x="2348793" y="289301"/>
                                <a:ext cx="1268022" cy="2137664"/>
                                <a:chOff x="2348793" y="289300"/>
                                <a:chExt cx="1268022" cy="2137665"/>
                              </a:xfrm>
                            </wpg:grpSpPr>
                            <wpg:grpSp>
                              <wpg:cNvPr id="510" name="Gruppo 510"/>
                              <wpg:cNvGrpSpPr/>
                              <wpg:grpSpPr>
                                <a:xfrm>
                                  <a:off x="2375978" y="323624"/>
                                  <a:ext cx="1210213" cy="2068358"/>
                                  <a:chOff x="2375977" y="323624"/>
                                  <a:chExt cx="797968" cy="1364389"/>
                                </a:xfrm>
                              </wpg:grpSpPr>
                              <wpg:grpSp>
                                <wpg:cNvPr id="551" name="Gruppo 551"/>
                                <wpg:cNvGrpSpPr/>
                                <wpg:grpSpPr>
                                  <a:xfrm>
                                    <a:off x="2378861" y="323624"/>
                                    <a:ext cx="795084" cy="340376"/>
                                    <a:chOff x="2378862" y="323624"/>
                                    <a:chExt cx="795083" cy="340376"/>
                                  </a:xfrm>
                                </wpg:grpSpPr>
                                <wps:wsp>
                                  <wps:cNvPr id="585" name="Connettore diritto 585"/>
                                  <wps:cNvCnPr/>
                                  <wps:spPr>
                                    <a:xfrm>
                                      <a:off x="2378862" y="323624"/>
                                      <a:ext cx="795083" cy="340376"/>
                                    </a:xfrm>
                                    <a:prstGeom prst="line">
                                      <a:avLst/>
                                    </a:prstGeom>
                                  </wps:spPr>
                                  <wps:style>
                                    <a:lnRef idx="1">
                                      <a:schemeClr val="dk1"/>
                                    </a:lnRef>
                                    <a:fillRef idx="0">
                                      <a:schemeClr val="dk1"/>
                                    </a:fillRef>
                                    <a:effectRef idx="0">
                                      <a:schemeClr val="dk1"/>
                                    </a:effectRef>
                                    <a:fontRef idx="minor">
                                      <a:schemeClr val="tx1"/>
                                    </a:fontRef>
                                  </wps:style>
                                  <wps:bodyPr/>
                                </wps:wsp>
                                <wps:wsp>
                                  <wps:cNvPr id="586" name="Connettore diritto 586"/>
                                  <wps:cNvCnPr/>
                                  <wps:spPr>
                                    <a:xfrm flipH="1">
                                      <a:off x="2378862" y="323624"/>
                                      <a:ext cx="795083" cy="34037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52" name="Gruppo 552"/>
                                <wpg:cNvGrpSpPr/>
                                <wpg:grpSpPr>
                                  <a:xfrm>
                                    <a:off x="2378861" y="664000"/>
                                    <a:ext cx="795084" cy="340375"/>
                                    <a:chOff x="2378862" y="664000"/>
                                    <a:chExt cx="795083" cy="340376"/>
                                  </a:xfrm>
                                </wpg:grpSpPr>
                                <wps:wsp>
                                  <wps:cNvPr id="583" name="Connettore diritto 583"/>
                                  <wps:cNvCnPr/>
                                  <wps:spPr>
                                    <a:xfrm>
                                      <a:off x="2378862" y="664000"/>
                                      <a:ext cx="795083" cy="340376"/>
                                    </a:xfrm>
                                    <a:prstGeom prst="line">
                                      <a:avLst/>
                                    </a:prstGeom>
                                  </wps:spPr>
                                  <wps:style>
                                    <a:lnRef idx="1">
                                      <a:schemeClr val="dk1"/>
                                    </a:lnRef>
                                    <a:fillRef idx="0">
                                      <a:schemeClr val="dk1"/>
                                    </a:fillRef>
                                    <a:effectRef idx="0">
                                      <a:schemeClr val="dk1"/>
                                    </a:effectRef>
                                    <a:fontRef idx="minor">
                                      <a:schemeClr val="tx1"/>
                                    </a:fontRef>
                                  </wps:style>
                                  <wps:bodyPr/>
                                </wps:wsp>
                                <wps:wsp>
                                  <wps:cNvPr id="584" name="Connettore diritto 584"/>
                                  <wps:cNvCnPr/>
                                  <wps:spPr>
                                    <a:xfrm flipH="1">
                                      <a:off x="2378862" y="664000"/>
                                      <a:ext cx="795083" cy="34037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53" name="Gruppo 553"/>
                                <wpg:cNvGrpSpPr/>
                                <wpg:grpSpPr>
                                  <a:xfrm>
                                    <a:off x="2375977" y="1004376"/>
                                    <a:ext cx="795083" cy="340376"/>
                                    <a:chOff x="2375977" y="1004376"/>
                                    <a:chExt cx="795083" cy="340376"/>
                                  </a:xfrm>
                                </wpg:grpSpPr>
                                <wps:wsp>
                                  <wps:cNvPr id="576" name="Connettore diritto 576"/>
                                  <wps:cNvCnPr/>
                                  <wps:spPr>
                                    <a:xfrm>
                                      <a:off x="2375977" y="1004376"/>
                                      <a:ext cx="795083" cy="340376"/>
                                    </a:xfrm>
                                    <a:prstGeom prst="line">
                                      <a:avLst/>
                                    </a:prstGeom>
                                  </wps:spPr>
                                  <wps:style>
                                    <a:lnRef idx="1">
                                      <a:schemeClr val="dk1"/>
                                    </a:lnRef>
                                    <a:fillRef idx="0">
                                      <a:schemeClr val="dk1"/>
                                    </a:fillRef>
                                    <a:effectRef idx="0">
                                      <a:schemeClr val="dk1"/>
                                    </a:effectRef>
                                    <a:fontRef idx="minor">
                                      <a:schemeClr val="tx1"/>
                                    </a:fontRef>
                                  </wps:style>
                                  <wps:bodyPr/>
                                </wps:wsp>
                                <wps:wsp>
                                  <wps:cNvPr id="582" name="Connettore diritto 582"/>
                                  <wps:cNvCnPr/>
                                  <wps:spPr>
                                    <a:xfrm flipH="1">
                                      <a:off x="2375977" y="1004376"/>
                                      <a:ext cx="795083" cy="34037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54" name="Gruppo 554"/>
                                <wpg:cNvGrpSpPr/>
                                <wpg:grpSpPr>
                                  <a:xfrm>
                                    <a:off x="2375977" y="1347637"/>
                                    <a:ext cx="795083" cy="340376"/>
                                    <a:chOff x="2375977" y="1347637"/>
                                    <a:chExt cx="795083" cy="340376"/>
                                  </a:xfrm>
                                </wpg:grpSpPr>
                                <wps:wsp>
                                  <wps:cNvPr id="555" name="Connettore diritto 555"/>
                                  <wps:cNvCnPr/>
                                  <wps:spPr>
                                    <a:xfrm>
                                      <a:off x="2375977" y="1347637"/>
                                      <a:ext cx="795083" cy="340376"/>
                                    </a:xfrm>
                                    <a:prstGeom prst="line">
                                      <a:avLst/>
                                    </a:prstGeom>
                                  </wps:spPr>
                                  <wps:style>
                                    <a:lnRef idx="1">
                                      <a:schemeClr val="dk1"/>
                                    </a:lnRef>
                                    <a:fillRef idx="0">
                                      <a:schemeClr val="dk1"/>
                                    </a:fillRef>
                                    <a:effectRef idx="0">
                                      <a:schemeClr val="dk1"/>
                                    </a:effectRef>
                                    <a:fontRef idx="minor">
                                      <a:schemeClr val="tx1"/>
                                    </a:fontRef>
                                  </wps:style>
                                  <wps:bodyPr/>
                                </wps:wsp>
                                <wps:wsp>
                                  <wps:cNvPr id="557" name="Connettore diritto 557"/>
                                  <wps:cNvCnPr/>
                                  <wps:spPr>
                                    <a:xfrm flipH="1">
                                      <a:off x="2375977" y="1347637"/>
                                      <a:ext cx="795083" cy="34037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11" name="Ovale 511"/>
                              <wps:cNvSpPr/>
                              <wps:spPr>
                                <a:xfrm flipH="1" flipV="1">
                                  <a:off x="2357543" y="289300"/>
                                  <a:ext cx="69337" cy="6930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7" name="Ovale 537"/>
                              <wps:cNvSpPr/>
                              <wps:spPr>
                                <a:xfrm flipH="1" flipV="1">
                                  <a:off x="3543102" y="293673"/>
                                  <a:ext cx="69337"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9" name="Ovale 539"/>
                              <wps:cNvSpPr/>
                              <wps:spPr>
                                <a:xfrm flipH="1" flipV="1">
                                  <a:off x="3547478" y="805295"/>
                                  <a:ext cx="69337"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0" name="Ovale 540"/>
                              <wps:cNvSpPr/>
                              <wps:spPr>
                                <a:xfrm flipH="1" flipV="1">
                                  <a:off x="3543102" y="1321292"/>
                                  <a:ext cx="69337" cy="6930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1" name="Ovale 541"/>
                              <wps:cNvSpPr/>
                              <wps:spPr>
                                <a:xfrm flipH="1" flipV="1">
                                  <a:off x="3538726" y="1837289"/>
                                  <a:ext cx="69337"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2" name="Ovale 542"/>
                              <wps:cNvSpPr/>
                              <wps:spPr>
                                <a:xfrm flipH="1" flipV="1">
                                  <a:off x="3543102" y="2353284"/>
                                  <a:ext cx="69337"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3" name="Ovale 543"/>
                              <wps:cNvSpPr/>
                              <wps:spPr>
                                <a:xfrm flipH="1" flipV="1">
                                  <a:off x="2357543" y="805295"/>
                                  <a:ext cx="69337"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4" name="Ovale 544"/>
                              <wps:cNvSpPr/>
                              <wps:spPr>
                                <a:xfrm flipH="1" flipV="1">
                                  <a:off x="2348793" y="1321292"/>
                                  <a:ext cx="69339" cy="6930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5" name="Ovale 545"/>
                              <wps:cNvSpPr/>
                              <wps:spPr>
                                <a:xfrm flipH="1" flipV="1">
                                  <a:off x="2348793" y="1837289"/>
                                  <a:ext cx="69339"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6" name="Ovale 546"/>
                              <wps:cNvSpPr/>
                              <wps:spPr>
                                <a:xfrm flipH="1" flipV="1">
                                  <a:off x="2348793" y="2357658"/>
                                  <a:ext cx="69339"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7" name="Ovale 547"/>
                              <wps:cNvSpPr/>
                              <wps:spPr>
                                <a:xfrm flipH="1" flipV="1">
                                  <a:off x="2952509" y="542925"/>
                                  <a:ext cx="69337" cy="6930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8" name="Ovale 548"/>
                              <wps:cNvSpPr/>
                              <wps:spPr>
                                <a:xfrm flipH="1" flipV="1">
                                  <a:off x="2948135" y="1058922"/>
                                  <a:ext cx="69337"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9" name="Ovale 549"/>
                              <wps:cNvSpPr/>
                              <wps:spPr>
                                <a:xfrm flipH="1" flipV="1">
                                  <a:off x="2943759" y="1579289"/>
                                  <a:ext cx="69339" cy="6930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0" name="Ovale 550"/>
                              <wps:cNvSpPr/>
                              <wps:spPr>
                                <a:xfrm flipH="1" flipV="1">
                                  <a:off x="2943759" y="2095286"/>
                                  <a:ext cx="69339"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7" name="Gruppo 497"/>
                            <wpg:cNvGrpSpPr/>
                            <wpg:grpSpPr>
                              <a:xfrm>
                                <a:off x="2279492" y="186200"/>
                                <a:ext cx="230007" cy="62027"/>
                                <a:chOff x="2279482" y="186200"/>
                                <a:chExt cx="303623" cy="56998"/>
                              </a:xfrm>
                            </wpg:grpSpPr>
                            <wps:wsp>
                              <wps:cNvPr id="508" name="Rettangolo 508"/>
                              <wps:cNvSpPr/>
                              <wps:spPr>
                                <a:xfrm>
                                  <a:off x="2284191" y="186200"/>
                                  <a:ext cx="291852" cy="56926"/>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9" name="Connettore diritto 509"/>
                              <wps:cNvCnPr/>
                              <wps:spPr>
                                <a:xfrm>
                                  <a:off x="2279482" y="243198"/>
                                  <a:ext cx="303623"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98" name="Gruppo 498"/>
                            <wpg:cNvGrpSpPr/>
                            <wpg:grpSpPr>
                              <a:xfrm>
                                <a:off x="3373783" y="186381"/>
                                <a:ext cx="412095" cy="62025"/>
                                <a:chOff x="3373783" y="186380"/>
                                <a:chExt cx="303623" cy="56998"/>
                              </a:xfrm>
                            </wpg:grpSpPr>
                            <wps:wsp>
                              <wps:cNvPr id="506" name="Rettangolo 506"/>
                              <wps:cNvSpPr/>
                              <wps:spPr>
                                <a:xfrm>
                                  <a:off x="3378495" y="186380"/>
                                  <a:ext cx="291849" cy="56928"/>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 name="Connettore diritto 507"/>
                              <wps:cNvCnPr/>
                              <wps:spPr>
                                <a:xfrm>
                                  <a:off x="3373783" y="243378"/>
                                  <a:ext cx="30362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99" name="Rettangolo 499"/>
                            <wps:cNvSpPr/>
                            <wps:spPr>
                              <a:xfrm>
                                <a:off x="2241148" y="2467265"/>
                                <a:ext cx="1509418" cy="8142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 name="Triangolo isoscele 500"/>
                            <wps:cNvSpPr/>
                            <wps:spPr>
                              <a:xfrm rot="10800000">
                                <a:off x="2625575" y="256294"/>
                                <a:ext cx="95372" cy="6202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 name="Ovale 501"/>
                            <wps:cNvSpPr/>
                            <wps:spPr>
                              <a:xfrm flipH="1" flipV="1">
                                <a:off x="2640115" y="293636"/>
                                <a:ext cx="69337" cy="6930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 name="Ovale 502"/>
                            <wps:cNvSpPr/>
                            <wps:spPr>
                              <a:xfrm flipH="1" flipV="1">
                                <a:off x="3325917" y="985787"/>
                                <a:ext cx="69337" cy="6930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03" name="Gruppo 503"/>
                            <wpg:cNvGrpSpPr/>
                            <wpg:grpSpPr>
                              <a:xfrm>
                                <a:off x="2559984" y="193887"/>
                                <a:ext cx="230007" cy="62025"/>
                                <a:chOff x="2559974" y="193886"/>
                                <a:chExt cx="303623" cy="56998"/>
                              </a:xfrm>
                            </wpg:grpSpPr>
                            <wps:wsp>
                              <wps:cNvPr id="504" name="Rettangolo 504"/>
                              <wps:cNvSpPr/>
                              <wps:spPr>
                                <a:xfrm>
                                  <a:off x="2564683" y="193886"/>
                                  <a:ext cx="291852" cy="56926"/>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5" name="Connettore diritto 505"/>
                              <wps:cNvCnPr/>
                              <wps:spPr>
                                <a:xfrm>
                                  <a:off x="2559974" y="250884"/>
                                  <a:ext cx="303623"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89" name="Casella di testo 24"/>
                          <wps:cNvSpPr txBox="1"/>
                          <wps:spPr>
                            <a:xfrm>
                              <a:off x="3023717" y="676903"/>
                              <a:ext cx="873628" cy="343746"/>
                            </a:xfrm>
                            <a:prstGeom prst="rect">
                              <a:avLst/>
                            </a:prstGeom>
                            <a:noFill/>
                            <a:ln w="6350">
                              <a:noFill/>
                            </a:ln>
                          </wps:spPr>
                          <wps:txbx>
                            <w:txbxContent>
                              <w:p w14:paraId="15BE850E" w14:textId="77777777" w:rsidR="00082BF7" w:rsidRPr="00060D77" w:rsidRDefault="00082BF7" w:rsidP="00B842CC">
                                <w:pPr>
                                  <w:ind w:firstLine="0"/>
                                  <w:rPr>
                                    <w:sz w:val="16"/>
                                    <w:szCs w:val="16"/>
                                  </w:rPr>
                                </w:pPr>
                                <w:r w:rsidRPr="00060D77">
                                  <w:rPr>
                                    <w:sz w:val="16"/>
                                    <w:szCs w:val="16"/>
                                  </w:rPr>
                                  <w:t>actuator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 name="Casella di testo 25"/>
                          <wps:cNvSpPr txBox="1"/>
                          <wps:spPr>
                            <a:xfrm>
                              <a:off x="2595846" y="1887617"/>
                              <a:ext cx="605033" cy="393795"/>
                            </a:xfrm>
                            <a:prstGeom prst="rect">
                              <a:avLst/>
                            </a:prstGeom>
                            <a:noFill/>
                            <a:ln w="6350">
                              <a:noFill/>
                            </a:ln>
                          </wps:spPr>
                          <wps:txbx>
                            <w:txbxContent>
                              <w:p w14:paraId="61DA4F62" w14:textId="77777777" w:rsidR="00082BF7" w:rsidRPr="00060D77" w:rsidRDefault="00082BF7" w:rsidP="00B842CC">
                                <w:pPr>
                                  <w:ind w:firstLine="0"/>
                                  <w:rPr>
                                    <w:sz w:val="16"/>
                                    <w:szCs w:val="16"/>
                                  </w:rPr>
                                </w:pPr>
                                <w:r w:rsidRPr="00060D77">
                                  <w:rPr>
                                    <w:sz w:val="16"/>
                                    <w:szCs w:val="16"/>
                                  </w:rPr>
                                  <w:t>fork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469" name="Gruppo 469"/>
                        <wpg:cNvGrpSpPr/>
                        <wpg:grpSpPr>
                          <a:xfrm>
                            <a:off x="1489030" y="1244842"/>
                            <a:ext cx="1785381" cy="542378"/>
                            <a:chOff x="1856299" y="1627661"/>
                            <a:chExt cx="3015042" cy="915971"/>
                          </a:xfrm>
                        </wpg:grpSpPr>
                        <wpg:grpSp>
                          <wpg:cNvPr id="478" name="Gruppo 478"/>
                          <wpg:cNvGrpSpPr/>
                          <wpg:grpSpPr>
                            <a:xfrm flipH="1">
                              <a:off x="3020320" y="1688922"/>
                              <a:ext cx="1735454" cy="854710"/>
                              <a:chOff x="3020319" y="1688922"/>
                              <a:chExt cx="1735689" cy="855497"/>
                            </a:xfrm>
                          </wpg:grpSpPr>
                          <pic:pic xmlns:pic="http://schemas.openxmlformats.org/drawingml/2006/picture">
                            <pic:nvPicPr>
                              <pic:cNvPr id="485" name="Immagine 485"/>
                              <pic:cNvPicPr>
                                <a:picLocks noChangeAspect="1"/>
                              </pic:cNvPicPr>
                            </pic:nvPicPr>
                            <pic:blipFill>
                              <a:blip r:embed="rId14"/>
                              <a:stretch>
                                <a:fillRect/>
                              </a:stretch>
                            </pic:blipFill>
                            <pic:spPr>
                              <a:xfrm>
                                <a:off x="3020319" y="1688922"/>
                                <a:ext cx="1735689" cy="855497"/>
                              </a:xfrm>
                              <a:prstGeom prst="rect">
                                <a:avLst/>
                              </a:prstGeom>
                            </pic:spPr>
                          </pic:pic>
                          <wps:wsp>
                            <wps:cNvPr id="486" name="Ovale 486"/>
                            <wps:cNvSpPr/>
                            <wps:spPr>
                              <a:xfrm>
                                <a:off x="3930579" y="1951499"/>
                                <a:ext cx="58421" cy="58421"/>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79" name="Casella di testo 279"/>
                          <wps:cNvSpPr txBox="1"/>
                          <wps:spPr>
                            <a:xfrm>
                              <a:off x="4315673" y="1627661"/>
                              <a:ext cx="555668" cy="426959"/>
                            </a:xfrm>
                            <a:prstGeom prst="rect">
                              <a:avLst/>
                            </a:prstGeom>
                            <a:noFill/>
                            <a:ln w="6350">
                              <a:noFill/>
                            </a:ln>
                          </wps:spPr>
                          <wps:txbx>
                            <w:txbxContent>
                              <w:p w14:paraId="7064E978" w14:textId="77777777" w:rsidR="00082BF7" w:rsidRPr="00060D77" w:rsidRDefault="003A5A77" w:rsidP="00082BF7">
                                <w:pPr>
                                  <w:ind w:firstLine="360"/>
                                  <w:rPr>
                                    <w:rFonts w:ascii="Cambria Math"/>
                                    <w:i/>
                                    <w:iCs/>
                                    <w:sz w:val="16"/>
                                    <w:szCs w:val="16"/>
                                  </w:rPr>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e</m:t>
                                        </m:r>
                                      </m:e>
                                      <m:sub>
                                        <m:r>
                                          <w:rPr>
                                            <w:rFonts w:ascii="Cambria Math" w:hAnsi="Cambria Math"/>
                                            <w:sz w:val="16"/>
                                            <w:szCs w:val="16"/>
                                          </w:rPr>
                                          <m:t>fin</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0" name="Connettore diritto 480"/>
                          <wps:cNvCnPr/>
                          <wps:spPr>
                            <a:xfrm>
                              <a:off x="3514491" y="1694823"/>
                              <a:ext cx="95001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81" name="Connettore diritto 481"/>
                          <wps:cNvCnPr/>
                          <wps:spPr>
                            <a:xfrm>
                              <a:off x="3514491" y="1977583"/>
                              <a:ext cx="94239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82" name="Connettore 2 482"/>
                          <wps:cNvCnPr/>
                          <wps:spPr>
                            <a:xfrm>
                              <a:off x="4363540" y="1704348"/>
                              <a:ext cx="0" cy="274956"/>
                            </a:xfrm>
                            <a:prstGeom prst="straightConnector1">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s:wsp>
                          <wps:cNvPr id="483" name="Figura a mano libera: forma 483"/>
                          <wps:cNvSpPr/>
                          <wps:spPr>
                            <a:xfrm>
                              <a:off x="2757329" y="2285483"/>
                              <a:ext cx="2098040" cy="136523"/>
                            </a:xfrm>
                            <a:custGeom>
                              <a:avLst/>
                              <a:gdLst>
                                <a:gd name="connsiteX0" fmla="*/ 0 w 2672861"/>
                                <a:gd name="connsiteY0" fmla="*/ 78690 h 136980"/>
                                <a:gd name="connsiteX1" fmla="*/ 401343 w 2672861"/>
                                <a:gd name="connsiteY1" fmla="*/ 76 h 136980"/>
                                <a:gd name="connsiteX2" fmla="*/ 810961 w 2672861"/>
                                <a:gd name="connsiteY2" fmla="*/ 91103 h 136980"/>
                                <a:gd name="connsiteX3" fmla="*/ 1179203 w 2672861"/>
                                <a:gd name="connsiteY3" fmla="*/ 103515 h 136980"/>
                                <a:gd name="connsiteX4" fmla="*/ 1464695 w 2672861"/>
                                <a:gd name="connsiteY4" fmla="*/ 33177 h 136980"/>
                                <a:gd name="connsiteX5" fmla="*/ 1857763 w 2672861"/>
                                <a:gd name="connsiteY5" fmla="*/ 66277 h 136980"/>
                                <a:gd name="connsiteX6" fmla="*/ 2188767 w 2672861"/>
                                <a:gd name="connsiteY6" fmla="*/ 136616 h 136980"/>
                                <a:gd name="connsiteX7" fmla="*/ 2561147 w 2672861"/>
                                <a:gd name="connsiteY7" fmla="*/ 33177 h 136980"/>
                                <a:gd name="connsiteX8" fmla="*/ 2672861 w 2672861"/>
                                <a:gd name="connsiteY8" fmla="*/ 33177 h 136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2861" h="136980">
                                  <a:moveTo>
                                    <a:pt x="0" y="78690"/>
                                  </a:moveTo>
                                  <a:cubicBezTo>
                                    <a:pt x="133091" y="38348"/>
                                    <a:pt x="266183" y="-1993"/>
                                    <a:pt x="401343" y="76"/>
                                  </a:cubicBezTo>
                                  <a:cubicBezTo>
                                    <a:pt x="536503" y="2145"/>
                                    <a:pt x="681318" y="73863"/>
                                    <a:pt x="810961" y="91103"/>
                                  </a:cubicBezTo>
                                  <a:cubicBezTo>
                                    <a:pt x="940604" y="108343"/>
                                    <a:pt x="1070247" y="113169"/>
                                    <a:pt x="1179203" y="103515"/>
                                  </a:cubicBezTo>
                                  <a:cubicBezTo>
                                    <a:pt x="1288159" y="93861"/>
                                    <a:pt x="1351602" y="39383"/>
                                    <a:pt x="1464695" y="33177"/>
                                  </a:cubicBezTo>
                                  <a:cubicBezTo>
                                    <a:pt x="1577788" y="26971"/>
                                    <a:pt x="1737084" y="49037"/>
                                    <a:pt x="1857763" y="66277"/>
                                  </a:cubicBezTo>
                                  <a:cubicBezTo>
                                    <a:pt x="1978442" y="83517"/>
                                    <a:pt x="2071536" y="142133"/>
                                    <a:pt x="2188767" y="136616"/>
                                  </a:cubicBezTo>
                                  <a:cubicBezTo>
                                    <a:pt x="2305998" y="131099"/>
                                    <a:pt x="2480465" y="50417"/>
                                    <a:pt x="2561147" y="33177"/>
                                  </a:cubicBezTo>
                                  <a:cubicBezTo>
                                    <a:pt x="2641829" y="15937"/>
                                    <a:pt x="2657345" y="24557"/>
                                    <a:pt x="2672861" y="33177"/>
                                  </a:cubicBez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Casella di testo 78"/>
                          <wps:cNvSpPr txBox="1"/>
                          <wps:spPr>
                            <a:xfrm>
                              <a:off x="1856299" y="2073918"/>
                              <a:ext cx="1149151" cy="429430"/>
                            </a:xfrm>
                            <a:prstGeom prst="rect">
                              <a:avLst/>
                            </a:prstGeom>
                            <a:noFill/>
                            <a:ln w="6350">
                              <a:noFill/>
                            </a:ln>
                          </wps:spPr>
                          <wps:txbx>
                            <w:txbxContent>
                              <w:p w14:paraId="12DD936A" w14:textId="77777777" w:rsidR="00082BF7" w:rsidRPr="00060D77" w:rsidRDefault="00082BF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Sea level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70" name="Connettore diritto 470"/>
                        <wps:cNvCnPr/>
                        <wps:spPr>
                          <a:xfrm flipV="1">
                            <a:off x="326726" y="1323884"/>
                            <a:ext cx="128590" cy="2091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Casella di testo 78"/>
                        <wps:cNvSpPr txBox="1"/>
                        <wps:spPr>
                          <a:xfrm>
                            <a:off x="4160" y="1489413"/>
                            <a:ext cx="494216" cy="263140"/>
                          </a:xfrm>
                          <a:prstGeom prst="rect">
                            <a:avLst/>
                          </a:prstGeom>
                          <a:noFill/>
                          <a:ln w="6350">
                            <a:noFill/>
                          </a:ln>
                        </wps:spPr>
                        <wps:txbx>
                          <w:txbxContent>
                            <w:p w14:paraId="7E7A521A" w14:textId="77777777" w:rsidR="00082BF7" w:rsidRPr="00060D77" w:rsidRDefault="00082BF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fork</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2" name="Casella di testo 78"/>
                        <wps:cNvSpPr txBox="1"/>
                        <wps:spPr>
                          <a:xfrm>
                            <a:off x="601459" y="1656482"/>
                            <a:ext cx="494217" cy="248517"/>
                          </a:xfrm>
                          <a:prstGeom prst="rect">
                            <a:avLst/>
                          </a:prstGeom>
                          <a:noFill/>
                          <a:ln w="6350">
                            <a:noFill/>
                          </a:ln>
                        </wps:spPr>
                        <wps:txbx>
                          <w:txbxContent>
                            <w:p w14:paraId="19B0CE70" w14:textId="77777777" w:rsidR="00082BF7" w:rsidRPr="00060D77" w:rsidRDefault="00082BF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USV</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3" name="Connettore diritto 473"/>
                        <wps:cNvCnPr/>
                        <wps:spPr>
                          <a:xfrm flipV="1">
                            <a:off x="779685" y="926113"/>
                            <a:ext cx="284031" cy="428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Casella di testo 78"/>
                        <wps:cNvSpPr txBox="1"/>
                        <wps:spPr>
                          <a:xfrm>
                            <a:off x="856750" y="745142"/>
                            <a:ext cx="866539" cy="369358"/>
                          </a:xfrm>
                          <a:prstGeom prst="rect">
                            <a:avLst/>
                          </a:prstGeom>
                          <a:noFill/>
                          <a:ln w="6350">
                            <a:noFill/>
                          </a:ln>
                        </wps:spPr>
                        <wps:txbx>
                          <w:txbxContent>
                            <w:p w14:paraId="3C3D283B" w14:textId="77777777" w:rsidR="00060D77" w:rsidRPr="00060D77" w:rsidRDefault="00082BF7" w:rsidP="00082BF7">
                              <w:pPr>
                                <w:ind w:firstLine="360"/>
                                <w:rPr>
                                  <w:iCs/>
                                  <w:noProof/>
                                  <w:sz w:val="16"/>
                                  <w:szCs w:val="16"/>
                                </w:rPr>
                              </w:pPr>
                              <m:oMathPara>
                                <m:oMathParaPr>
                                  <m:jc m:val="centerGroup"/>
                                </m:oMathParaPr>
                                <m:oMath>
                                  <m:r>
                                    <w:rPr>
                                      <w:rFonts w:ascii="Cambria Math" w:hAnsi="Cambria Math"/>
                                      <w:sz w:val="16"/>
                                      <w:szCs w:val="16"/>
                                    </w:rPr>
                                    <m:t>scissor</m:t>
                                  </m:r>
                                </m:oMath>
                              </m:oMathPara>
                            </w:p>
                            <w:p w14:paraId="5CED7142" w14:textId="5DF2874B" w:rsidR="00082BF7" w:rsidRPr="00060D77" w:rsidRDefault="00082BF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mechanism</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6" name="Casella di testo 78"/>
                        <wps:cNvSpPr txBox="1"/>
                        <wps:spPr>
                          <a:xfrm>
                            <a:off x="264106" y="1782402"/>
                            <a:ext cx="494216" cy="210492"/>
                          </a:xfrm>
                          <a:prstGeom prst="rect">
                            <a:avLst/>
                          </a:prstGeom>
                          <a:noFill/>
                          <a:ln w="6350">
                            <a:noFill/>
                          </a:ln>
                        </wps:spPr>
                        <wps:txbx>
                          <w:txbxContent>
                            <w:p w14:paraId="7BD59458" w14:textId="77777777" w:rsidR="00082BF7" w:rsidRPr="00060D77" w:rsidRDefault="00082BF7" w:rsidP="00082BF7">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7" name="Casella di testo 78"/>
                        <wps:cNvSpPr txBox="1"/>
                        <wps:spPr>
                          <a:xfrm>
                            <a:off x="2184410" y="1787219"/>
                            <a:ext cx="494217" cy="210491"/>
                          </a:xfrm>
                          <a:prstGeom prst="rect">
                            <a:avLst/>
                          </a:prstGeom>
                          <a:noFill/>
                          <a:ln w="6350">
                            <a:noFill/>
                          </a:ln>
                        </wps:spPr>
                        <wps:txbx>
                          <w:txbxContent>
                            <w:p w14:paraId="262708C0" w14:textId="77777777" w:rsidR="00082BF7" w:rsidRPr="00060D77" w:rsidRDefault="00082BF7" w:rsidP="00082BF7">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27" name="Gruppo 627"/>
                        <wpg:cNvGrpSpPr/>
                        <wpg:grpSpPr>
                          <a:xfrm>
                            <a:off x="3274411" y="147684"/>
                            <a:ext cx="1188720" cy="1341754"/>
                            <a:chOff x="0" y="0"/>
                            <a:chExt cx="1189213" cy="1341842"/>
                          </a:xfrm>
                        </wpg:grpSpPr>
                        <pic:pic xmlns:pic="http://schemas.openxmlformats.org/drawingml/2006/picture">
                          <pic:nvPicPr>
                            <pic:cNvPr id="628" name="Immagine 628"/>
                            <pic:cNvPicPr>
                              <a:picLocks noChangeAspect="1"/>
                            </pic:cNvPicPr>
                          </pic:nvPicPr>
                          <pic:blipFill>
                            <a:blip r:embed="rId15"/>
                            <a:stretch>
                              <a:fillRect/>
                            </a:stretch>
                          </pic:blipFill>
                          <pic:spPr>
                            <a:xfrm>
                              <a:off x="0" y="0"/>
                              <a:ext cx="1189213" cy="1189048"/>
                            </a:xfrm>
                            <a:prstGeom prst="rect">
                              <a:avLst/>
                            </a:prstGeom>
                          </pic:spPr>
                        </pic:pic>
                        <wpg:grpSp>
                          <wpg:cNvPr id="629" name="Gruppo 629"/>
                          <wpg:cNvGrpSpPr/>
                          <wpg:grpSpPr>
                            <a:xfrm>
                              <a:off x="81179" y="141399"/>
                              <a:ext cx="910264" cy="1200443"/>
                              <a:chOff x="81178" y="141399"/>
                              <a:chExt cx="1199046" cy="1581505"/>
                            </a:xfrm>
                          </wpg:grpSpPr>
                          <wpg:grpSp>
                            <wpg:cNvPr id="630" name="Gruppo 630"/>
                            <wpg:cNvGrpSpPr/>
                            <wpg:grpSpPr>
                              <a:xfrm>
                                <a:off x="240915" y="146278"/>
                                <a:ext cx="1039309" cy="1343225"/>
                                <a:chOff x="240915" y="146278"/>
                                <a:chExt cx="1039309" cy="1343225"/>
                              </a:xfrm>
                            </wpg:grpSpPr>
                            <wps:wsp>
                              <wps:cNvPr id="645" name="Rettangolo 645"/>
                              <wps:cNvSpPr/>
                              <wps:spPr>
                                <a:xfrm>
                                  <a:off x="240915" y="790997"/>
                                  <a:ext cx="1035170" cy="698506"/>
                                </a:xfrm>
                                <a:prstGeom prst="rect">
                                  <a:avLst/>
                                </a:prstGeom>
                                <a:solidFill>
                                  <a:schemeClr val="accent6">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6" name="Rettangolo 646"/>
                              <wps:cNvSpPr/>
                              <wps:spPr>
                                <a:xfrm>
                                  <a:off x="240916" y="560034"/>
                                  <a:ext cx="1035170" cy="230962"/>
                                </a:xfrm>
                                <a:prstGeom prst="rect">
                                  <a:avLst/>
                                </a:prstGeom>
                                <a:solidFill>
                                  <a:schemeClr val="accent4">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 name="Rettangolo 647"/>
                              <wps:cNvSpPr/>
                              <wps:spPr>
                                <a:xfrm>
                                  <a:off x="245054" y="146278"/>
                                  <a:ext cx="1035170" cy="408877"/>
                                </a:xfrm>
                                <a:prstGeom prst="rect">
                                  <a:avLst/>
                                </a:prstGeom>
                                <a:solidFill>
                                  <a:srgbClr val="FF00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31" name="Connettore diritto 631"/>
                            <wps:cNvCnPr/>
                            <wps:spPr>
                              <a:xfrm>
                                <a:off x="240915" y="790996"/>
                                <a:ext cx="1035170" cy="0"/>
                              </a:xfrm>
                              <a:prstGeom prst="line">
                                <a:avLst/>
                              </a:prstGeom>
                            </wps:spPr>
                            <wps:style>
                              <a:lnRef idx="1">
                                <a:schemeClr val="dk1"/>
                              </a:lnRef>
                              <a:fillRef idx="0">
                                <a:schemeClr val="dk1"/>
                              </a:fillRef>
                              <a:effectRef idx="0">
                                <a:schemeClr val="dk1"/>
                              </a:effectRef>
                              <a:fontRef idx="minor">
                                <a:schemeClr val="tx1"/>
                              </a:fontRef>
                            </wps:style>
                            <wps:bodyPr/>
                          </wps:wsp>
                          <wps:wsp>
                            <wps:cNvPr id="632" name="Connettore diritto 632"/>
                            <wps:cNvCnPr/>
                            <wps:spPr>
                              <a:xfrm>
                                <a:off x="240915" y="555155"/>
                                <a:ext cx="1035170" cy="0"/>
                              </a:xfrm>
                              <a:prstGeom prst="line">
                                <a:avLst/>
                              </a:prstGeom>
                            </wps:spPr>
                            <wps:style>
                              <a:lnRef idx="1">
                                <a:schemeClr val="dk1"/>
                              </a:lnRef>
                              <a:fillRef idx="0">
                                <a:schemeClr val="dk1"/>
                              </a:fillRef>
                              <a:effectRef idx="0">
                                <a:schemeClr val="dk1"/>
                              </a:effectRef>
                              <a:fontRef idx="minor">
                                <a:schemeClr val="tx1"/>
                              </a:fontRef>
                            </wps:style>
                            <wps:bodyPr/>
                          </wps:wsp>
                          <wps:wsp>
                            <wps:cNvPr id="638" name="Connettore diritto 638"/>
                            <wps:cNvCnPr/>
                            <wps:spPr>
                              <a:xfrm>
                                <a:off x="245054" y="141399"/>
                                <a:ext cx="1035170" cy="0"/>
                              </a:xfrm>
                              <a:prstGeom prst="line">
                                <a:avLst/>
                              </a:prstGeom>
                            </wps:spPr>
                            <wps:style>
                              <a:lnRef idx="1">
                                <a:schemeClr val="dk1"/>
                              </a:lnRef>
                              <a:fillRef idx="0">
                                <a:schemeClr val="dk1"/>
                              </a:fillRef>
                              <a:effectRef idx="0">
                                <a:schemeClr val="dk1"/>
                              </a:effectRef>
                              <a:fontRef idx="minor">
                                <a:schemeClr val="tx1"/>
                              </a:fontRef>
                            </wps:style>
                            <wps:bodyPr/>
                          </wps:wsp>
                          <wps:wsp>
                            <wps:cNvPr id="640" name="Connettore diritto 640"/>
                            <wps:cNvCnPr/>
                            <wps:spPr>
                              <a:xfrm>
                                <a:off x="240916" y="1484622"/>
                                <a:ext cx="1035170" cy="0"/>
                              </a:xfrm>
                              <a:prstGeom prst="line">
                                <a:avLst/>
                              </a:prstGeom>
                            </wps:spPr>
                            <wps:style>
                              <a:lnRef idx="1">
                                <a:schemeClr val="dk1"/>
                              </a:lnRef>
                              <a:fillRef idx="0">
                                <a:schemeClr val="dk1"/>
                              </a:fillRef>
                              <a:effectRef idx="0">
                                <a:schemeClr val="dk1"/>
                              </a:effectRef>
                              <a:fontRef idx="minor">
                                <a:schemeClr val="tx1"/>
                              </a:fontRef>
                            </wps:style>
                            <wps:bodyPr/>
                          </wps:wsp>
                          <wps:wsp>
                            <wps:cNvPr id="642" name="Casella di testo 9"/>
                            <wps:cNvSpPr txBox="1"/>
                            <wps:spPr>
                              <a:xfrm>
                                <a:off x="84465" y="1255490"/>
                                <a:ext cx="906985" cy="467414"/>
                              </a:xfrm>
                              <a:prstGeom prst="rect">
                                <a:avLst/>
                              </a:prstGeom>
                              <a:noFill/>
                              <a:ln w="6350">
                                <a:noFill/>
                              </a:ln>
                            </wps:spPr>
                            <wps:txbx>
                              <w:txbxContent>
                                <w:p w14:paraId="3D64CD87" w14:textId="77777777" w:rsidR="00196F02" w:rsidRDefault="00196F02" w:rsidP="00196F02">
                                  <w:pPr>
                                    <w:ind w:firstLine="360"/>
                                    <w:rPr>
                                      <w:rFonts w:ascii="Cambria Math" w:hAnsi="Cambria Math"/>
                                      <w:i/>
                                      <w:iCs/>
                                      <w:sz w:val="16"/>
                                      <w:szCs w:val="16"/>
                                    </w:rPr>
                                  </w:pPr>
                                  <m:oMathPara>
                                    <m:oMathParaPr>
                                      <m:jc m:val="centerGroup"/>
                                    </m:oMathParaPr>
                                    <m:oMath>
                                      <m:r>
                                        <w:rPr>
                                          <w:rFonts w:ascii="Cambria Math" w:hAnsi="Cambria Math"/>
                                          <w:sz w:val="16"/>
                                          <w:szCs w:val="16"/>
                                        </w:rPr>
                                        <m:t>Sector 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3" name="Casella di testo 10"/>
                            <wps:cNvSpPr txBox="1"/>
                            <wps:spPr>
                              <a:xfrm>
                                <a:off x="87752" y="298042"/>
                                <a:ext cx="906985" cy="467414"/>
                              </a:xfrm>
                              <a:prstGeom prst="rect">
                                <a:avLst/>
                              </a:prstGeom>
                              <a:noFill/>
                              <a:ln w="6350">
                                <a:noFill/>
                              </a:ln>
                            </wps:spPr>
                            <wps:txbx>
                              <w:txbxContent>
                                <w:p w14:paraId="705B3D10" w14:textId="77777777" w:rsidR="00196F02" w:rsidRDefault="00196F02" w:rsidP="00196F02">
                                  <w:pPr>
                                    <w:ind w:firstLine="360"/>
                                    <w:rPr>
                                      <w:rFonts w:ascii="Cambria Math" w:hAnsi="Cambria Math"/>
                                      <w:i/>
                                      <w:iCs/>
                                      <w:sz w:val="16"/>
                                      <w:szCs w:val="16"/>
                                    </w:rPr>
                                  </w:pPr>
                                  <m:oMathPara>
                                    <m:oMathParaPr>
                                      <m:jc m:val="centerGroup"/>
                                    </m:oMathParaPr>
                                    <m:oMath>
                                      <m:r>
                                        <w:rPr>
                                          <w:rFonts w:ascii="Cambria Math" w:hAnsi="Cambria Math"/>
                                          <w:sz w:val="16"/>
                                          <w:szCs w:val="16"/>
                                        </w:rPr>
                                        <m:t>Sector 3</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4" name="Casella di testo 11"/>
                            <wps:cNvSpPr txBox="1"/>
                            <wps:spPr>
                              <a:xfrm>
                                <a:off x="81178" y="549350"/>
                                <a:ext cx="906985" cy="467414"/>
                              </a:xfrm>
                              <a:prstGeom prst="rect">
                                <a:avLst/>
                              </a:prstGeom>
                              <a:noFill/>
                              <a:ln w="6350">
                                <a:noFill/>
                              </a:ln>
                            </wps:spPr>
                            <wps:txbx>
                              <w:txbxContent>
                                <w:p w14:paraId="7519EE89" w14:textId="77777777" w:rsidR="00196F02" w:rsidRDefault="00196F02" w:rsidP="00196F02">
                                  <w:pPr>
                                    <w:ind w:firstLine="360"/>
                                    <w:rPr>
                                      <w:rFonts w:ascii="Cambria Math" w:hAnsi="Cambria Math"/>
                                      <w:i/>
                                      <w:iCs/>
                                      <w:sz w:val="16"/>
                                      <w:szCs w:val="16"/>
                                    </w:rPr>
                                  </w:pPr>
                                  <m:oMathPara>
                                    <m:oMathParaPr>
                                      <m:jc m:val="centerGroup"/>
                                    </m:oMathParaPr>
                                    <m:oMath>
                                      <m:r>
                                        <w:rPr>
                                          <w:rFonts w:ascii="Cambria Math" w:hAnsi="Cambria Math"/>
                                          <w:sz w:val="16"/>
                                          <w:szCs w:val="16"/>
                                        </w:rPr>
                                        <m:t>Sector</m:t>
                                      </m:r>
                                      <m:r>
                                        <w:rPr>
                                          <w:rFonts w:ascii="Cambria Math" w:hAnsi="Cambria Math"/>
                                          <w:sz w:val="14"/>
                                          <w:szCs w:val="14"/>
                                        </w:rPr>
                                        <m:t> 2</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648" name="Casella di testo 78"/>
                        <wps:cNvSpPr txBox="1"/>
                        <wps:spPr>
                          <a:xfrm>
                            <a:off x="3632210" y="1752582"/>
                            <a:ext cx="494217" cy="210491"/>
                          </a:xfrm>
                          <a:prstGeom prst="rect">
                            <a:avLst/>
                          </a:prstGeom>
                          <a:noFill/>
                          <a:ln w="6350">
                            <a:noFill/>
                          </a:ln>
                        </wps:spPr>
                        <wps:txbx>
                          <w:txbxContent>
                            <w:p w14:paraId="264C81DF" w14:textId="6FF2CF9E" w:rsidR="00196F02" w:rsidRPr="00060D77" w:rsidRDefault="00196F02" w:rsidP="00082BF7">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Connettore diritto 159"/>
                        <wps:cNvCnPr/>
                        <wps:spPr>
                          <a:xfrm flipV="1">
                            <a:off x="889058" y="1372334"/>
                            <a:ext cx="206618" cy="807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Casella di testo 78"/>
                        <wps:cNvSpPr txBox="1"/>
                        <wps:spPr>
                          <a:xfrm>
                            <a:off x="994814" y="1226272"/>
                            <a:ext cx="494216" cy="263140"/>
                          </a:xfrm>
                          <a:prstGeom prst="rect">
                            <a:avLst/>
                          </a:prstGeom>
                          <a:noFill/>
                          <a:ln w="6350">
                            <a:noFill/>
                          </a:ln>
                        </wps:spPr>
                        <wps:txbx>
                          <w:txbxContent>
                            <w:p w14:paraId="12204A16" w14:textId="58342083" w:rsidR="00CF0597" w:rsidRPr="00060D77" w:rsidRDefault="00CF059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fin</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Connettore diritto 182"/>
                        <wps:cNvCnPr>
                          <a:endCxn id="474" idx="3"/>
                        </wps:cNvCnPr>
                        <wps:spPr>
                          <a:xfrm>
                            <a:off x="1553578" y="901072"/>
                            <a:ext cx="169711" cy="287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Casella di testo 78"/>
                        <wps:cNvSpPr txBox="1"/>
                        <wps:spPr>
                          <a:xfrm>
                            <a:off x="2861339" y="1714555"/>
                            <a:ext cx="494217" cy="248517"/>
                          </a:xfrm>
                          <a:prstGeom prst="rect">
                            <a:avLst/>
                          </a:prstGeom>
                          <a:noFill/>
                          <a:ln w="6350">
                            <a:noFill/>
                          </a:ln>
                        </wps:spPr>
                        <wps:txbx>
                          <w:txbxContent>
                            <w:p w14:paraId="0BEB4D9E" w14:textId="77777777" w:rsidR="00FC7012" w:rsidRPr="00060D77" w:rsidRDefault="00FC7012"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USV</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C2764FB" id="Tela 5" o:spid="_x0000_s1037" editas="canvas" style="width:351.55pt;height:157.3pt;mso-position-horizontal-relative:char;mso-position-vertical-relative:line" coordsize="44646,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">
                <v:shape id="_x0000_s1038" type="#_x0000_t75" style="position:absolute;width:44646;height:19977;visibility:visible;mso-wrap-style:square" filled="t">
                  <v:fill o:detectmouseclick="t"/>
                  <v:path o:connecttype="none"/>
                </v:shape>
                <v:shape id="Immagine 467" o:spid="_x0000_s1039" type="#_x0000_t75" style="position:absolute;left:1206;width:11213;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">
                  <v:imagedata r:id="rId16" o:title=""/>
                </v:shape>
                <v:group id="Gruppo 468" o:spid="_x0000_s1040" style="position:absolute;left:17042;top:1318;width:10954;height:13858" coordorigin="22411,1861" coordsize="16561,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uppo 487" o:spid="_x0000_s1041" style="position:absolute;left:22411;top:1861;width:11608;height:17742" coordorigin="22411,1862" coordsize="15447,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Gruppo 491" o:spid="_x0000_s1042" style="position:absolute;left:26255;top:5076;width:8084;height:2737" coordorigin="26255,5076" coordsize="808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ttangolo 587" o:spid="_x0000_s1043" style="position:absolute;left:26255;top:5076;width:4987;height:457;rotation:29460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" fillcolor="white [3212]" strokecolor="black [3213]" strokeweight=".5pt"/>
                      <v:rect id="Rettangolo 588" o:spid="_x0000_s1044" style="position:absolute;left:27576;top:7232;width:6763;height:581;rotation:29460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" fillcolor="white [3212]" strokecolor="black [3213]" strokeweight=".5pt"/>
                    </v:group>
                    <v:rect id="Rettangolo 492" o:spid="_x0000_s1045" style="position:absolute;left:34504;top:2488;width:2618;height:1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" fillcolor="white [3212]" strokecolor="black [3213]" strokeweight=".5pt"/>
                    <v:rect id="Rettangolo 493" o:spid="_x0000_s1046" style="position:absolute;left:34456;top:23075;width:2618;height: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" fillcolor="white [3212]" strokecolor="black [3213]"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494" o:spid="_x0000_s1047" type="#_x0000_t5" style="position:absolute;left:23429;top:2531;width:954;height: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" fillcolor="white [3212]" strokecolor="black [3213]" strokeweight=".5pt"/>
                    <v:shape id="Triangolo isoscele 495" o:spid="_x0000_s1048" type="#_x0000_t5" style="position:absolute;left:23355;top:24052;width:953;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" fillcolor="white [3212]" strokecolor="black [3213]" strokeweight=".5pt"/>
                    <v:group id="Gruppo 496" o:spid="_x0000_s1049" style="position:absolute;left:23487;top:2893;width:12681;height:21376" coordorigin="23487,2893" coordsize="12680,2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group id="Gruppo 510" o:spid="_x0000_s1050" style="position:absolute;left:23759;top:3236;width:12102;height:20683" coordorigin="23759,3236" coordsize="7979,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uppo 551" o:spid="_x0000_s1051" style="position:absolute;left:23788;top:3236;width:7951;height:3404" coordorigin="23788,3236" coordsize="795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line id="Connettore diritto 585" o:spid="_x0000_s1052" style="position:absolute;visibility:visible;mso-wrap-style:square" from="23788,3236" to="31739,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" strokecolor="black [3200]" strokeweight=".5pt">
                            <v:stroke joinstyle="miter"/>
                          </v:line>
                          <v:line id="Connettore diritto 586" o:spid="_x0000_s1053" style="position:absolute;flip:x;visibility:visible;mso-wrap-style:square" from="23788,3236" to="31739,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" strokecolor="black [3200]" strokeweight=".5pt">
                            <v:stroke joinstyle="miter"/>
                          </v:line>
                        </v:group>
                        <v:group id="Gruppo 552" o:spid="_x0000_s1054" style="position:absolute;left:23788;top:6640;width:7951;height:3403" coordorigin="23788,6640" coordsize="795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line id="Connettore diritto 583" o:spid="_x0000_s1055" style="position:absolute;visibility:visible;mso-wrap-style:square" from="23788,6640" to="31739,1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ncxgAAANwAAAAPAAAAZHJzL2Rvd25yZXYueG1sRI9Ba8JA&#10;FITvgv9heYIXqRuVlp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BkkJ3MYAAADcAAAA&#10;DwAAAAAAAAAAAAAAAAAHAgAAZHJzL2Rvd25yZXYueG1sUEsFBgAAAAADAAMAtwAAAPoCAAAAAA==&#10;" strokecolor="black [3200]" strokeweight=".5pt">
                            <v:stroke joinstyle="miter"/>
                          </v:line>
                          <v:line id="Connettore diritto 584" o:spid="_x0000_s1056" style="position:absolute;flip:x;visibility:visible;mso-wrap-style:square" from="23788,6640" to="31739,1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" strokecolor="black [3200]" strokeweight=".5pt">
                            <v:stroke joinstyle="miter"/>
                          </v:line>
                        </v:group>
                        <v:group id="Gruppo 553" o:spid="_x0000_s1057" style="position:absolute;left:23759;top:10043;width:7951;height:3404" coordorigin="23759,10043" coordsize="795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line id="Connettore diritto 576" o:spid="_x0000_s1058" style="position:absolute;visibility:visible;mso-wrap-style:square" from="23759,10043" to="31710,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v:line id="Connettore diritto 582" o:spid="_x0000_s1059" style="position:absolute;flip:x;visibility:visible;mso-wrap-style:square" from="23759,10043" to="31710,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" strokecolor="black [3200]" strokeweight=".5pt">
                            <v:stroke joinstyle="miter"/>
                          </v:line>
                        </v:group>
                        <v:group id="Gruppo 554" o:spid="_x0000_s1060" style="position:absolute;left:23759;top:13476;width:7951;height:3404" coordorigin="23759,13476" coordsize="795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line id="Connettore diritto 555" o:spid="_x0000_s1061" style="position:absolute;visibility:visible;mso-wrap-style:square" from="23759,13476" to="31710,1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h0xgAAANwAAAAPAAAAZHJzL2Rvd25yZXYueG1sRI9Ba8JA&#10;FITvgv9heYIXqRstKZ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mIwYdMYAAADcAAAA&#10;DwAAAAAAAAAAAAAAAAAHAgAAZHJzL2Rvd25yZXYueG1sUEsFBgAAAAADAAMAtwAAAPoCAAAAAA==&#10;" strokecolor="black [3200]" strokeweight=".5pt">
                            <v:stroke joinstyle="miter"/>
                          </v:line>
                          <v:line id="Connettore diritto 557" o:spid="_x0000_s1062" style="position:absolute;flip:x;visibility:visible;mso-wrap-style:square" from="23759,13476" to="31710,1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" strokecolor="black [3200]" strokeweight=".5pt">
                            <v:stroke joinstyle="miter"/>
                          </v:line>
                        </v:group>
                      </v:group>
                      <v:oval id="Ovale 511" o:spid="_x0000_s1063" style="position:absolute;left:23575;top:2893;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" fillcolor="white [3212]" strokecolor="black [3213]" strokeweight=".5pt">
                        <v:stroke joinstyle="miter"/>
                      </v:oval>
                      <v:oval id="Ovale 537" o:spid="_x0000_s1064" style="position:absolute;left:35431;top:2936;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" fillcolor="white [3212]" strokecolor="black [3213]" strokeweight=".5pt">
                        <v:stroke joinstyle="miter"/>
                      </v:oval>
                      <v:oval id="Ovale 539" o:spid="_x0000_s1065" style="position:absolute;left:35474;top:8052;width:694;height:69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" fillcolor="white [3212]" strokecolor="black [3213]" strokeweight=".5pt">
                        <v:stroke joinstyle="miter"/>
                      </v:oval>
                      <v:oval id="Ovale 540" o:spid="_x0000_s1066" style="position:absolute;left:35431;top:13212;width:693;height:69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" fillcolor="white [3212]" strokecolor="black [3213]" strokeweight=".5pt">
                        <v:stroke joinstyle="miter"/>
                      </v:oval>
                      <v:oval id="Ovale 541" o:spid="_x0000_s1067" style="position:absolute;left:35387;top:18372;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" fillcolor="white [3212]" strokecolor="black [3213]" strokeweight=".5pt">
                        <v:stroke joinstyle="miter"/>
                      </v:oval>
                      <v:oval id="Ovale 542" o:spid="_x0000_s1068" style="position:absolute;left:35431;top:23532;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" fillcolor="white [3212]" strokecolor="black [3213]" strokeweight=".5pt">
                        <v:stroke joinstyle="miter"/>
                      </v:oval>
                      <v:oval id="Ovale 543" o:spid="_x0000_s1069" style="position:absolute;left:23575;top:8052;width:693;height:69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" fillcolor="white [3212]" strokecolor="black [3213]" strokeweight=".5pt">
                        <v:stroke joinstyle="miter"/>
                      </v:oval>
                      <v:oval id="Ovale 544" o:spid="_x0000_s1070" style="position:absolute;left:23487;top:13212;width:694;height:69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" fillcolor="white [3212]" strokecolor="black [3213]" strokeweight=".5pt">
                        <v:stroke joinstyle="miter"/>
                      </v:oval>
                      <v:oval id="Ovale 545" o:spid="_x0000_s1071" style="position:absolute;left:23487;top:18372;width:694;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" fillcolor="white [3212]" strokecolor="black [3213]" strokeweight=".5pt">
                        <v:stroke joinstyle="miter"/>
                      </v:oval>
                      <v:oval id="Ovale 546" o:spid="_x0000_s1072" style="position:absolute;left:23487;top:23576;width:694;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" fillcolor="white [3212]" strokecolor="black [3213]" strokeweight=".5pt">
                        <v:stroke joinstyle="miter"/>
                      </v:oval>
                      <v:oval id="Ovale 547" o:spid="_x0000_s1073" style="position:absolute;left:29525;top:5429;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" fillcolor="white [3212]" strokecolor="black [3213]" strokeweight=".5pt">
                        <v:stroke joinstyle="miter"/>
                      </v:oval>
                      <v:oval id="Ovale 548" o:spid="_x0000_s1074" style="position:absolute;left:29481;top:10589;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" fillcolor="white [3212]" strokecolor="black [3213]" strokeweight=".5pt">
                        <v:stroke joinstyle="miter"/>
                      </v:oval>
                      <v:oval id="Ovale 549" o:spid="_x0000_s1075" style="position:absolute;left:29437;top:15792;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" fillcolor="white [3212]" strokecolor="black [3213]" strokeweight=".5pt">
                        <v:stroke joinstyle="miter"/>
                      </v:oval>
                      <v:oval id="Ovale 550" o:spid="_x0000_s1076" style="position:absolute;left:29437;top:20952;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" fillcolor="white [3212]" strokecolor="black [3213]" strokeweight=".5pt">
                        <v:stroke joinstyle="miter"/>
                      </v:oval>
                    </v:group>
                    <v:group id="Gruppo 497" o:spid="_x0000_s1077" style="position:absolute;left:22794;top:1862;width:2300;height:620" coordorigin="22794,1862" coordsize="303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ect id="Rettangolo 508" o:spid="_x0000_s1078" style="position:absolute;left:22841;top:1862;width:2919;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" fillcolor="black [3213]" stroked="f" strokeweight="1pt">
                        <v:fill r:id="rId17" o:title="" color2="white [3212]" type="pattern"/>
                      </v:rect>
                      <v:line id="Connettore diritto 509" o:spid="_x0000_s1079" style="position:absolute;visibility:visible;mso-wrap-style:square" from="22794,2431" to="25831,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" strokecolor="black [3200]" strokeweight=".5pt">
                        <v:stroke joinstyle="miter"/>
                      </v:line>
                    </v:group>
                    <v:group id="Gruppo 498" o:spid="_x0000_s1080" style="position:absolute;left:33737;top:1863;width:4121;height:621" coordorigin="33737,1863" coordsize="303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Rettangolo 506" o:spid="_x0000_s1081" style="position:absolute;left:33784;top:1863;width:2919;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" fillcolor="black [3213]" stroked="f" strokeweight="1pt">
                        <v:fill r:id="rId17" o:title="" color2="white [3212]" type="pattern"/>
                      </v:rect>
                      <v:line id="Connettore diritto 507" o:spid="_x0000_s1082" style="position:absolute;visibility:visible;mso-wrap-style:square" from="33737,2433" to="36774,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v:group>
                    <v:rect id="Rettangolo 499" o:spid="_x0000_s1083" style="position:absolute;left:22411;top:24672;width:15094;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" fillcolor="white [3212]" strokecolor="black [3213]" strokeweight=".5pt"/>
                    <v:shape id="Triangolo isoscele 500" o:spid="_x0000_s1084" type="#_x0000_t5" style="position:absolute;left:26255;top:2562;width:954;height:6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" fillcolor="white [3212]" strokecolor="black [3213]" strokeweight=".5pt"/>
                    <v:oval id="Ovale 501" o:spid="_x0000_s1085" style="position:absolute;left:26401;top:2936;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" fillcolor="white [3212]" strokecolor="black [3213]" strokeweight=".5pt">
                      <v:stroke joinstyle="miter"/>
                    </v:oval>
                    <v:oval id="Ovale 502" o:spid="_x0000_s1086" style="position:absolute;left:33259;top:9857;width:693;height:69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" fillcolor="white [3212]" strokecolor="black [3213]" strokeweight=".5pt">
                      <v:stroke joinstyle="miter"/>
                    </v:oval>
                    <v:group id="Gruppo 503" o:spid="_x0000_s1087" style="position:absolute;left:25599;top:1938;width:2300;height:621" coordorigin="25599,1938" coordsize="303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rect id="Rettangolo 504" o:spid="_x0000_s1088" style="position:absolute;left:25646;top:1938;width:2919;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" fillcolor="black [3213]" stroked="f" strokeweight="1pt">
                        <v:fill r:id="rId17" o:title="" color2="white [3212]" type="pattern"/>
                      </v:rect>
                      <v:line id="Connettore diritto 505" o:spid="_x0000_s1089" style="position:absolute;visibility:visible;mso-wrap-style:square" from="25599,2508" to="2863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" strokecolor="black [3200]" strokeweight=".5pt">
                        <v:stroke joinstyle="miter"/>
                      </v:line>
                    </v:group>
                  </v:group>
                  <v:shape id="Casella di testo 24" o:spid="_x0000_s1090" type="#_x0000_t202" style="position:absolute;left:30237;top:6769;width:8736;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15BE850E" w14:textId="77777777" w:rsidR="00082BF7" w:rsidRPr="00060D77" w:rsidRDefault="00082BF7" w:rsidP="00B842CC">
                          <w:pPr>
                            <w:ind w:firstLine="0"/>
                            <w:rPr>
                              <w:sz w:val="16"/>
                              <w:szCs w:val="16"/>
                            </w:rPr>
                          </w:pPr>
                          <w:r w:rsidRPr="00060D77">
                            <w:rPr>
                              <w:sz w:val="16"/>
                              <w:szCs w:val="16"/>
                            </w:rPr>
                            <w:t>actuator</w:t>
                          </w:r>
                        </w:p>
                      </w:txbxContent>
                    </v:textbox>
                  </v:shape>
                  <v:shape id="Casella di testo 25" o:spid="_x0000_s1091" type="#_x0000_t202" style="position:absolute;left:25958;top:18876;width:6050;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61DA4F62" w14:textId="77777777" w:rsidR="00082BF7" w:rsidRPr="00060D77" w:rsidRDefault="00082BF7" w:rsidP="00B842CC">
                          <w:pPr>
                            <w:ind w:firstLine="0"/>
                            <w:rPr>
                              <w:sz w:val="16"/>
                              <w:szCs w:val="16"/>
                            </w:rPr>
                          </w:pPr>
                          <w:r w:rsidRPr="00060D77">
                            <w:rPr>
                              <w:sz w:val="16"/>
                              <w:szCs w:val="16"/>
                            </w:rPr>
                            <w:t>fork</w:t>
                          </w:r>
                        </w:p>
                      </w:txbxContent>
                    </v:textbox>
                  </v:shape>
                </v:group>
                <v:group id="Gruppo 469" o:spid="_x0000_s1092" style="position:absolute;left:14890;top:12448;width:17854;height:5424" coordorigin="18562,16276" coordsize="3015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uppo 478" o:spid="_x0000_s1093" style="position:absolute;left:30203;top:16889;width:17354;height:8547;flip:x" coordorigin="30203,16889" coordsize="17356,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">
                    <v:shape id="Immagine 485" o:spid="_x0000_s1094" type="#_x0000_t75" style="position:absolute;left:30203;top:16889;width:17357;height: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">
                      <v:imagedata r:id="rId18" o:title=""/>
                    </v:shape>
                    <v:oval id="Ovale 486" o:spid="_x0000_s1095" style="position:absolute;left:39305;top:19514;width:585;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" fillcolor="red" stroked="f" strokeweight="1pt">
                      <v:stroke joinstyle="miter"/>
                    </v:oval>
                  </v:group>
                  <v:shape id="Casella di testo 279" o:spid="_x0000_s1096" type="#_x0000_t202" style="position:absolute;left:43156;top:16276;width:5557;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7064E978" w14:textId="77777777" w:rsidR="00082BF7" w:rsidRPr="00060D77" w:rsidRDefault="003A5A77" w:rsidP="00082BF7">
                          <w:pPr>
                            <w:ind w:firstLine="360"/>
                            <w:rPr>
                              <w:rFonts w:ascii="Cambria Math"/>
                              <w:i/>
                              <w:iCs/>
                              <w:sz w:val="16"/>
                              <w:szCs w:val="16"/>
                            </w:rPr>
                          </w:pPr>
                          <m:oMathPara>
                            <m:oMathParaPr>
                              <m:jc m:val="centerGroup"/>
                            </m:oMathParaPr>
                            <m:oMath>
                              <m:sSub>
                                <m:sSubPr>
                                  <m:ctrlPr>
                                    <w:rPr>
                                      <w:rFonts w:ascii="Cambria Math" w:hAnsi="Cambria Math"/>
                                      <w:i/>
                                      <w:iCs/>
                                      <w:sz w:val="16"/>
                                      <w:szCs w:val="16"/>
                                    </w:rPr>
                                  </m:ctrlPr>
                                </m:sSubPr>
                                <m:e>
                                  <m:r>
                                    <w:rPr>
                                      <w:rFonts w:ascii="Cambria Math" w:hAnsi="Cambria Math"/>
                                      <w:sz w:val="16"/>
                                      <w:szCs w:val="16"/>
                                    </w:rPr>
                                    <m:t>e</m:t>
                                  </m:r>
                                </m:e>
                                <m:sub>
                                  <m:r>
                                    <w:rPr>
                                      <w:rFonts w:ascii="Cambria Math" w:hAnsi="Cambria Math"/>
                                      <w:sz w:val="16"/>
                                      <w:szCs w:val="16"/>
                                    </w:rPr>
                                    <m:t>fin</m:t>
                                  </m:r>
                                </m:sub>
                              </m:sSub>
                            </m:oMath>
                          </m:oMathPara>
                        </w:p>
                      </w:txbxContent>
                    </v:textbox>
                  </v:shape>
                  <v:line id="Connettore diritto 480" o:spid="_x0000_s1097" style="position:absolute;visibility:visible;mso-wrap-style:square" from="35144,16948" to="44645,1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" strokecolor="black [3200]" strokeweight=".5pt">
                    <v:stroke dashstyle="dash" joinstyle="miter"/>
                  </v:line>
                  <v:line id="Connettore diritto 481" o:spid="_x0000_s1098" style="position:absolute;visibility:visible;mso-wrap-style:square" from="35144,19775" to="44568,1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" strokecolor="black [3200]" strokeweight=".5pt">
                    <v:stroke dashstyle="dash" joinstyle="miter"/>
                  </v:line>
                  <v:shapetype id="_x0000_t32" coordsize="21600,21600" o:spt="32" o:oned="t" path="m,l21600,21600e" filled="f">
                    <v:path arrowok="t" fillok="f" o:connecttype="none"/>
                    <o:lock v:ext="edit" shapetype="t"/>
                  </v:shapetype>
                  <v:shape id="Connettore 2 482" o:spid="_x0000_s1099" type="#_x0000_t32" style="position:absolute;left:43635;top:17043;width:0;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" strokecolor="black [3200]" strokeweight=".5pt">
                    <v:stroke startarrow="block" startarrowwidth="narrow" startarrowlength="short" endarrow="block" endarrowwidth="narrow" endarrowlength="short" joinstyle="miter"/>
                  </v:shape>
                  <v:shape id="Figura a mano libera: forma 483" o:spid="_x0000_s1100" style="position:absolute;left:27573;top:22854;width:20980;height:1366;visibility:visible;mso-wrap-style:square;v-text-anchor:middle" coordsize="2672861,1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" path="m,78690c133091,38348,266183,-1993,401343,76,536503,2145,681318,73863,810961,91103v129643,17240,259286,22066,368242,12412c1288159,93861,1351602,39383,1464695,33177v113093,-6206,272389,15860,393068,33100c1978442,83517,2071536,142133,2188767,136616v117231,-5517,291698,-86199,372380,-103439c2641829,15937,2657345,24557,2672861,33177e" filled="f" strokecolor="black [3200]" strokeweight=".5pt">
                    <v:stroke joinstyle="miter"/>
                    <v:path arrowok="t" o:connecttype="custom" o:connectlocs="0,78427;315031,76;636557,90799;925606,103170;1149700,33066;1458236,66056;1718054,136160;2010351,33066;2098040,33066" o:connectangles="0,0,0,0,0,0,0,0,0"/>
                  </v:shape>
                  <v:shape id="Casella di testo 78" o:spid="_x0000_s1101" type="#_x0000_t202" style="position:absolute;left:18562;top:20739;width:11492;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12DD936A" w14:textId="77777777" w:rsidR="00082BF7" w:rsidRPr="00060D77" w:rsidRDefault="00082BF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Sea level</m:t>
                              </m:r>
                            </m:oMath>
                          </m:oMathPara>
                        </w:p>
                      </w:txbxContent>
                    </v:textbox>
                  </v:shape>
                </v:group>
                <v:line id="Connettore diritto 470" o:spid="_x0000_s1102" style="position:absolute;flip:y;visibility:visible;mso-wrap-style:square" from="3267,13238" to="4553,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" strokecolor="black [3213]" strokeweight="1pt">
                  <v:stroke joinstyle="miter"/>
                </v:line>
                <v:shape id="Casella di testo 78" o:spid="_x0000_s1103" type="#_x0000_t202" style="position:absolute;left:41;top:14894;width:4942;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hxgAAANwAAAAPAAAAZHJzL2Rvd25yZXYueG1sRI9Pi8Iw&#10;FMTvC36H8ARva6qs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M7B/YcYAAADcAAAA&#10;DwAAAAAAAAAAAAAAAAAHAgAAZHJzL2Rvd25yZXYueG1sUEsFBgAAAAADAAMAtwAAAPoCAAAAAA==&#10;" filled="f" stroked="f" strokeweight=".5pt">
                  <v:textbox>
                    <w:txbxContent>
                      <w:p w14:paraId="7E7A521A" w14:textId="77777777" w:rsidR="00082BF7" w:rsidRPr="00060D77" w:rsidRDefault="00082BF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fork</m:t>
                            </m:r>
                          </m:oMath>
                        </m:oMathPara>
                      </w:p>
                    </w:txbxContent>
                  </v:textbox>
                </v:shape>
                <v:shape id="Casella di testo 78" o:spid="_x0000_s1104" type="#_x0000_t202" style="position:absolute;left:6014;top:16564;width:494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19B0CE70" w14:textId="77777777" w:rsidR="00082BF7" w:rsidRPr="00060D77" w:rsidRDefault="00082BF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USV</m:t>
                            </m:r>
                          </m:oMath>
                        </m:oMathPara>
                      </w:p>
                    </w:txbxContent>
                  </v:textbox>
                </v:shape>
                <v:line id="Connettore diritto 473" o:spid="_x0000_s1105" style="position:absolute;flip:y;visibility:visible;mso-wrap-style:square" from="7796,9261" to="10637,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" strokecolor="black [3213]" strokeweight="1pt">
                  <v:stroke joinstyle="miter"/>
                </v:line>
                <v:shape id="Casella di testo 78" o:spid="_x0000_s1106" type="#_x0000_t202" style="position:absolute;left:8567;top:7451;width:866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14:paraId="3C3D283B" w14:textId="77777777" w:rsidR="00060D77" w:rsidRPr="00060D77" w:rsidRDefault="00082BF7" w:rsidP="00082BF7">
                        <w:pPr>
                          <w:ind w:firstLine="360"/>
                          <w:rPr>
                            <w:iCs/>
                            <w:noProof/>
                            <w:sz w:val="16"/>
                            <w:szCs w:val="16"/>
                          </w:rPr>
                        </w:pPr>
                        <m:oMathPara>
                          <m:oMathParaPr>
                            <m:jc m:val="centerGroup"/>
                          </m:oMathParaPr>
                          <m:oMath>
                            <m:r>
                              <w:rPr>
                                <w:rFonts w:ascii="Cambria Math" w:hAnsi="Cambria Math"/>
                                <w:sz w:val="16"/>
                                <w:szCs w:val="16"/>
                              </w:rPr>
                              <m:t>scissor</m:t>
                            </m:r>
                          </m:oMath>
                        </m:oMathPara>
                      </w:p>
                      <w:p w14:paraId="5CED7142" w14:textId="5DF2874B" w:rsidR="00082BF7" w:rsidRPr="00060D77" w:rsidRDefault="00082BF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mechanism</m:t>
                            </m:r>
                          </m:oMath>
                        </m:oMathPara>
                      </w:p>
                    </w:txbxContent>
                  </v:textbox>
                </v:shape>
                <v:shape id="Casella di testo 78" o:spid="_x0000_s1107" type="#_x0000_t202" style="position:absolute;left:2641;top:17824;width:4942;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7BD59458" w14:textId="77777777" w:rsidR="00082BF7" w:rsidRPr="00060D77" w:rsidRDefault="00082BF7" w:rsidP="00082BF7">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a)</m:t>
                            </m:r>
                          </m:oMath>
                        </m:oMathPara>
                      </w:p>
                    </w:txbxContent>
                  </v:textbox>
                </v:shape>
                <v:shape id="Casella di testo 78" o:spid="_x0000_s1108" type="#_x0000_t202" style="position:absolute;left:21844;top:17872;width:494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262708C0" w14:textId="77777777" w:rsidR="00082BF7" w:rsidRPr="00060D77" w:rsidRDefault="00082BF7" w:rsidP="00082BF7">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b)</m:t>
                            </m:r>
                          </m:oMath>
                        </m:oMathPara>
                      </w:p>
                    </w:txbxContent>
                  </v:textbox>
                </v:shape>
                <v:group id="Gruppo 627" o:spid="_x0000_s1109" style="position:absolute;left:32744;top:1476;width:11887;height:13418" coordsize="11892,1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Immagine 628" o:spid="_x0000_s1110" type="#_x0000_t75" style="position:absolute;width:11892;height:1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">
                    <v:imagedata r:id="rId19" o:title=""/>
                  </v:shape>
                  <v:group id="Gruppo 629" o:spid="_x0000_s1111" style="position:absolute;left:811;top:1413;width:9103;height:12005" coordorigin="811,1413" coordsize="11990,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group id="Gruppo 630" o:spid="_x0000_s1112" style="position:absolute;left:2409;top:1462;width:10393;height:13433" coordorigin="2409,1462" coordsize="10393,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rect id="Rettangolo 645" o:spid="_x0000_s1113" style="position:absolute;left:2409;top:7909;width:10351;height: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" fillcolor="#70ad47 [3209]" stroked="f" strokeweight="1pt">
                        <v:fill opacity="16448f"/>
                      </v:rect>
                      <v:rect id="Rettangolo 646" o:spid="_x0000_s1114" style="position:absolute;left:2409;top:5600;width:10351;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" fillcolor="#ffc000 [3207]" stroked="f" strokeweight="1pt">
                        <v:fill opacity="16448f"/>
                      </v:rect>
                      <v:rect id="Rettangolo 647" o:spid="_x0000_s1115" style="position:absolute;left:2450;top:1462;width:10352;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" fillcolor="red" stroked="f" strokeweight="1pt">
                        <v:fill opacity="16448f"/>
                      </v:rect>
                    </v:group>
                    <v:line id="Connettore diritto 631" o:spid="_x0000_s1116" style="position:absolute;visibility:visible;mso-wrap-style:square" from="2409,7909" to="12760,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" strokecolor="black [3200]" strokeweight=".5pt">
                      <v:stroke joinstyle="miter"/>
                    </v:line>
                    <v:line id="Connettore diritto 632" o:spid="_x0000_s1117" style="position:absolute;visibility:visible;mso-wrap-style:square" from="2409,5551" to="12760,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" strokecolor="black [3200]" strokeweight=".5pt">
                      <v:stroke joinstyle="miter"/>
                    </v:line>
                    <v:line id="Connettore diritto 638" o:spid="_x0000_s1118" style="position:absolute;visibility:visible;mso-wrap-style:square" from="2450,1413" to="1280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" strokecolor="black [3200]" strokeweight=".5pt">
                      <v:stroke joinstyle="miter"/>
                    </v:line>
                    <v:line id="Connettore diritto 640" o:spid="_x0000_s1119" style="position:absolute;visibility:visible;mso-wrap-style:square" from="2409,14846" to="12760,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" strokecolor="black [3200]" strokeweight=".5pt">
                      <v:stroke joinstyle="miter"/>
                    </v:line>
                    <v:shape id="Casella di testo 9" o:spid="_x0000_s1120" type="#_x0000_t202" style="position:absolute;left:844;top:12554;width:9070;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3D64CD87" w14:textId="77777777" w:rsidR="00196F02" w:rsidRDefault="00196F02" w:rsidP="00196F02">
                            <w:pPr>
                              <w:ind w:firstLine="360"/>
                              <w:rPr>
                                <w:rFonts w:ascii="Cambria Math" w:hAnsi="Cambria Math"/>
                                <w:i/>
                                <w:iCs/>
                                <w:sz w:val="16"/>
                                <w:szCs w:val="16"/>
                              </w:rPr>
                            </w:pPr>
                            <m:oMathPara>
                              <m:oMathParaPr>
                                <m:jc m:val="centerGroup"/>
                              </m:oMathParaPr>
                              <m:oMath>
                                <m:r>
                                  <w:rPr>
                                    <w:rFonts w:ascii="Cambria Math" w:hAnsi="Cambria Math"/>
                                    <w:sz w:val="16"/>
                                    <w:szCs w:val="16"/>
                                  </w:rPr>
                                  <m:t>Sector 1</m:t>
                                </m:r>
                              </m:oMath>
                            </m:oMathPara>
                          </w:p>
                        </w:txbxContent>
                      </v:textbox>
                    </v:shape>
                    <v:shape id="Casella di testo 10" o:spid="_x0000_s1121" type="#_x0000_t202" style="position:absolute;left:877;top:2980;width:907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05B3D10" w14:textId="77777777" w:rsidR="00196F02" w:rsidRDefault="00196F02" w:rsidP="00196F02">
                            <w:pPr>
                              <w:ind w:firstLine="360"/>
                              <w:rPr>
                                <w:rFonts w:ascii="Cambria Math" w:hAnsi="Cambria Math"/>
                                <w:i/>
                                <w:iCs/>
                                <w:sz w:val="16"/>
                                <w:szCs w:val="16"/>
                              </w:rPr>
                            </w:pPr>
                            <m:oMathPara>
                              <m:oMathParaPr>
                                <m:jc m:val="centerGroup"/>
                              </m:oMathParaPr>
                              <m:oMath>
                                <m:r>
                                  <w:rPr>
                                    <w:rFonts w:ascii="Cambria Math" w:hAnsi="Cambria Math"/>
                                    <w:sz w:val="16"/>
                                    <w:szCs w:val="16"/>
                                  </w:rPr>
                                  <m:t>Sector 3</m:t>
                                </m:r>
                              </m:oMath>
                            </m:oMathPara>
                          </w:p>
                        </w:txbxContent>
                      </v:textbox>
                    </v:shape>
                    <v:shape id="Casella di testo 11" o:spid="_x0000_s1122" type="#_x0000_t202" style="position:absolute;left:811;top:5493;width:907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ilxQAAANwAAAAPAAAAZHJzL2Rvd25yZXYueG1sRI9Bi8Iw&#10;FITvwv6H8Ba8aaq4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BAb3ilxQAAANwAAAAP&#10;AAAAAAAAAAAAAAAAAAcCAABkcnMvZG93bnJldi54bWxQSwUGAAAAAAMAAwC3AAAA+QIAAAAA&#10;" filled="f" stroked="f" strokeweight=".5pt">
                      <v:textbox>
                        <w:txbxContent>
                          <w:p w14:paraId="7519EE89" w14:textId="77777777" w:rsidR="00196F02" w:rsidRDefault="00196F02" w:rsidP="00196F02">
                            <w:pPr>
                              <w:ind w:firstLine="360"/>
                              <w:rPr>
                                <w:rFonts w:ascii="Cambria Math" w:hAnsi="Cambria Math"/>
                                <w:i/>
                                <w:iCs/>
                                <w:sz w:val="16"/>
                                <w:szCs w:val="16"/>
                              </w:rPr>
                            </w:pPr>
                            <m:oMathPara>
                              <m:oMathParaPr>
                                <m:jc m:val="centerGroup"/>
                              </m:oMathParaPr>
                              <m:oMath>
                                <m:r>
                                  <w:rPr>
                                    <w:rFonts w:ascii="Cambria Math" w:hAnsi="Cambria Math"/>
                                    <w:sz w:val="16"/>
                                    <w:szCs w:val="16"/>
                                  </w:rPr>
                                  <m:t>Sector</m:t>
                                </m:r>
                                <m:r>
                                  <w:rPr>
                                    <w:rFonts w:ascii="Cambria Math" w:hAnsi="Cambria Math"/>
                                    <w:sz w:val="14"/>
                                    <w:szCs w:val="14"/>
                                  </w:rPr>
                                  <m:t> 2</m:t>
                                </m:r>
                              </m:oMath>
                            </m:oMathPara>
                          </w:p>
                        </w:txbxContent>
                      </v:textbox>
                    </v:shape>
                  </v:group>
                </v:group>
                <v:shape id="Casella di testo 78" o:spid="_x0000_s1123" type="#_x0000_t202" style="position:absolute;left:36322;top:17525;width:494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KgxAAAANwAAAAPAAAAZHJzL2Rvd25yZXYueG1sRE/JasMw&#10;EL0X8g9iAr01ckIb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MEicqDEAAAA3AAAAA8A&#10;AAAAAAAAAAAAAAAABwIAAGRycy9kb3ducmV2LnhtbFBLBQYAAAAAAwADALcAAAD4AgAAAAA=&#10;" filled="f" stroked="f" strokeweight=".5pt">
                  <v:textbox>
                    <w:txbxContent>
                      <w:p w14:paraId="264C81DF" w14:textId="6FF2CF9E" w:rsidR="00196F02" w:rsidRPr="00060D77" w:rsidRDefault="00196F02" w:rsidP="00082BF7">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c)</m:t>
                            </m:r>
                          </m:oMath>
                        </m:oMathPara>
                      </w:p>
                    </w:txbxContent>
                  </v:textbox>
                </v:shape>
                <v:line id="Connettore diritto 159" o:spid="_x0000_s1124" style="position:absolute;flip:y;visibility:visible;mso-wrap-style:square" from="8890,13723" to="10956,1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" strokecolor="black [3213]" strokeweight="1pt">
                  <v:stroke joinstyle="miter"/>
                </v:line>
                <v:shape id="Casella di testo 78" o:spid="_x0000_s1125" type="#_x0000_t202" style="position:absolute;left:9948;top:12262;width:4942;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12204A16" w14:textId="58342083" w:rsidR="00CF0597" w:rsidRPr="00060D77" w:rsidRDefault="00CF0597"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fin</m:t>
                            </m:r>
                          </m:oMath>
                        </m:oMathPara>
                      </w:p>
                    </w:txbxContent>
                  </v:textbox>
                </v:shape>
                <v:line id="Connettore diritto 182" o:spid="_x0000_s1126" style="position:absolute;visibility:visible;mso-wrap-style:square" from="15535,9010" to="1723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" strokecolor="black [3213]" strokeweight="1pt">
                  <v:stroke joinstyle="miter"/>
                </v:line>
                <v:shape id="Casella di testo 78" o:spid="_x0000_s1127" type="#_x0000_t202" style="position:absolute;left:28613;top:17145;width:494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0BEB4D9E" w14:textId="77777777" w:rsidR="00FC7012" w:rsidRPr="00060D77" w:rsidRDefault="00FC7012" w:rsidP="00082BF7">
                        <w:pPr>
                          <w:ind w:firstLine="360"/>
                          <w:rPr>
                            <w:rFonts w:ascii="Cambria Math" w:hAnsi="Cambria Math"/>
                            <w:i/>
                            <w:iCs/>
                            <w:sz w:val="16"/>
                            <w:szCs w:val="16"/>
                          </w:rPr>
                        </w:pPr>
                        <m:oMathPara>
                          <m:oMathParaPr>
                            <m:jc m:val="centerGroup"/>
                          </m:oMathParaPr>
                          <m:oMath>
                            <m:r>
                              <w:rPr>
                                <w:rFonts w:ascii="Cambria Math" w:hAnsi="Cambria Math"/>
                                <w:sz w:val="16"/>
                                <w:szCs w:val="16"/>
                              </w:rPr>
                              <m:t>USV</m:t>
                            </m:r>
                          </m:oMath>
                        </m:oMathPara>
                      </w:p>
                    </w:txbxContent>
                  </v:textbox>
                </v:shape>
                <w10:anchorlock/>
              </v:group>
            </w:pict>
          </mc:Fallback>
        </mc:AlternateContent>
      </w:r>
    </w:p>
    <w:p w14:paraId="63CFE446" w14:textId="0AFCDCB9" w:rsidR="00B0103F" w:rsidRPr="00FB3910" w:rsidRDefault="00E15B09" w:rsidP="00E15B09">
      <w:pPr>
        <w:pStyle w:val="Didascalia"/>
        <w:jc w:val="center"/>
        <w:rPr>
          <w:lang w:val="en-GB"/>
        </w:rPr>
      </w:pPr>
      <w:bookmarkStart w:id="2" w:name="_Ref100315303"/>
      <w:r w:rsidRPr="00FB3910">
        <w:rPr>
          <w:b/>
          <w:lang w:val="en-GB"/>
        </w:rPr>
        <w:t xml:space="preserve">Figure </w:t>
      </w:r>
      <w:r w:rsidRPr="00FB3910">
        <w:rPr>
          <w:b/>
          <w:lang w:val="en-GB"/>
        </w:rPr>
        <w:fldChar w:fldCharType="begin"/>
      </w:r>
      <w:r w:rsidRPr="00FB3910">
        <w:rPr>
          <w:b/>
          <w:lang w:val="en-GB"/>
        </w:rPr>
        <w:instrText xml:space="preserve"> SEQ Figure \* ARABIC </w:instrText>
      </w:r>
      <w:r w:rsidRPr="00FB3910">
        <w:rPr>
          <w:b/>
          <w:lang w:val="en-GB"/>
        </w:rPr>
        <w:fldChar w:fldCharType="separate"/>
      </w:r>
      <w:r w:rsidR="009F7AC0">
        <w:rPr>
          <w:b/>
          <w:noProof/>
          <w:lang w:val="en-GB"/>
        </w:rPr>
        <w:t>2</w:t>
      </w:r>
      <w:r w:rsidRPr="00FB3910">
        <w:rPr>
          <w:b/>
          <w:lang w:val="en-GB"/>
        </w:rPr>
        <w:fldChar w:fldCharType="end"/>
      </w:r>
      <w:bookmarkEnd w:id="1"/>
      <w:bookmarkEnd w:id="2"/>
      <w:r w:rsidRPr="00FB3910">
        <w:rPr>
          <w:b/>
          <w:lang w:val="en-GB"/>
        </w:rPr>
        <w:t xml:space="preserve">. </w:t>
      </w:r>
      <w:r w:rsidR="00F42FBC">
        <w:rPr>
          <w:lang w:val="en-GB"/>
        </w:rPr>
        <w:t xml:space="preserve">a) 3D </w:t>
      </w:r>
      <w:r w:rsidR="007837D4">
        <w:rPr>
          <w:lang w:val="en-GB"/>
        </w:rPr>
        <w:t>view of the LARS</w:t>
      </w:r>
      <w:r w:rsidR="00481EC2">
        <w:rPr>
          <w:lang w:val="en-GB"/>
        </w:rPr>
        <w:t>; b)</w:t>
      </w:r>
      <w:r w:rsidR="007837D4">
        <w:rPr>
          <w:lang w:val="en-GB"/>
        </w:rPr>
        <w:t xml:space="preserve"> </w:t>
      </w:r>
      <w:r w:rsidR="00FD6F8C">
        <w:rPr>
          <w:lang w:val="en-GB"/>
        </w:rPr>
        <w:t xml:space="preserve">scissor mechanism </w:t>
      </w:r>
      <w:r w:rsidR="00CE6382">
        <w:rPr>
          <w:lang w:val="en-GB"/>
        </w:rPr>
        <w:t xml:space="preserve">and </w:t>
      </w:r>
      <w:r w:rsidR="002325F4">
        <w:rPr>
          <w:lang w:val="en-GB"/>
        </w:rPr>
        <w:t>t</w:t>
      </w:r>
      <w:r w:rsidR="00C606A0" w:rsidRPr="00C606A0">
        <w:rPr>
          <w:lang w:val="en-GB"/>
        </w:rPr>
        <w:t xml:space="preserve">arget identification of </w:t>
      </w:r>
      <w:r w:rsidR="008A1BF8">
        <w:rPr>
          <w:lang w:val="en-GB"/>
        </w:rPr>
        <w:t xml:space="preserve">the </w:t>
      </w:r>
      <w:r w:rsidR="00CE6382">
        <w:rPr>
          <w:lang w:val="en-GB"/>
        </w:rPr>
        <w:t xml:space="preserve">recovery </w:t>
      </w:r>
      <w:r w:rsidR="002325F4">
        <w:rPr>
          <w:lang w:val="en-GB"/>
        </w:rPr>
        <w:t>phase</w:t>
      </w:r>
      <w:r w:rsidR="00196F02">
        <w:rPr>
          <w:lang w:val="en-GB"/>
        </w:rPr>
        <w:t>; c) structure of the fork and its functionality.</w:t>
      </w:r>
    </w:p>
    <w:p w14:paraId="7A32B20B" w14:textId="7F1CBCAA" w:rsidR="00D541D2" w:rsidRDefault="00CE068A" w:rsidP="00FA25B9">
      <w:pPr>
        <w:rPr>
          <w:lang w:val="en-GB" w:eastAsia="en-US"/>
        </w:rPr>
      </w:pPr>
      <w:r w:rsidRPr="00FB3910">
        <w:rPr>
          <w:lang w:val="en-GB" w:eastAsia="en-US"/>
        </w:rPr>
        <w:t xml:space="preserve">The </w:t>
      </w:r>
      <w:r w:rsidR="00386306" w:rsidRPr="00FB3910">
        <w:rPr>
          <w:lang w:val="en-GB" w:eastAsia="en-US"/>
        </w:rPr>
        <w:t>fork</w:t>
      </w:r>
      <w:r w:rsidR="008036CD" w:rsidRPr="00FB3910">
        <w:rPr>
          <w:lang w:val="en-GB" w:eastAsia="en-US"/>
        </w:rPr>
        <w:t xml:space="preserve"> </w:t>
      </w:r>
      <w:r w:rsidRPr="00FB3910">
        <w:rPr>
          <w:lang w:val="en-GB" w:eastAsia="en-US"/>
        </w:rPr>
        <w:t>is the element that, during the recovery phase, has the purpose of hooking</w:t>
      </w:r>
      <w:r w:rsidR="00AC589D">
        <w:rPr>
          <w:lang w:val="en-GB" w:eastAsia="en-US"/>
        </w:rPr>
        <w:t xml:space="preserve"> </w:t>
      </w:r>
      <w:r w:rsidRPr="00FB3910">
        <w:rPr>
          <w:lang w:val="en-GB" w:eastAsia="en-US"/>
        </w:rPr>
        <w:t>the drone</w:t>
      </w:r>
      <w:r w:rsidR="00304FCF" w:rsidRPr="00FB3910">
        <w:rPr>
          <w:lang w:val="en-GB" w:eastAsia="en-US"/>
        </w:rPr>
        <w:t xml:space="preserve">, </w:t>
      </w:r>
      <w:r w:rsidR="00F151BA" w:rsidRPr="00FB3910">
        <w:rPr>
          <w:lang w:val="en-GB" w:eastAsia="en-US"/>
        </w:rPr>
        <w:t xml:space="preserve">passively </w:t>
      </w:r>
      <w:r w:rsidR="007954DD" w:rsidRPr="00FB3910">
        <w:rPr>
          <w:lang w:val="en-GB" w:eastAsia="en-US"/>
        </w:rPr>
        <w:t>absorb</w:t>
      </w:r>
      <w:r w:rsidR="00304FCF" w:rsidRPr="00FB3910">
        <w:rPr>
          <w:lang w:val="en-GB" w:eastAsia="en-US"/>
        </w:rPr>
        <w:t>ing</w:t>
      </w:r>
      <w:r w:rsidR="007954DD" w:rsidRPr="00FB3910">
        <w:rPr>
          <w:lang w:val="en-GB" w:eastAsia="en-US"/>
        </w:rPr>
        <w:t xml:space="preserve"> </w:t>
      </w:r>
      <w:r w:rsidR="00FE54BA" w:rsidRPr="00FB3910">
        <w:rPr>
          <w:lang w:val="en-GB" w:eastAsia="en-US"/>
        </w:rPr>
        <w:t>roll,</w:t>
      </w:r>
      <w:r w:rsidR="00757E27" w:rsidRPr="00FB3910">
        <w:rPr>
          <w:lang w:val="en-GB" w:eastAsia="en-US"/>
        </w:rPr>
        <w:t xml:space="preserve"> and transversal trajectory motions. </w:t>
      </w:r>
      <w:r w:rsidR="00F941F2" w:rsidRPr="00FB3910">
        <w:rPr>
          <w:lang w:val="en-GB" w:eastAsia="en-US"/>
        </w:rPr>
        <w:t>The shape of the fork</w:t>
      </w:r>
      <w:r w:rsidR="006F211F" w:rsidRPr="00FB3910">
        <w:rPr>
          <w:lang w:val="en-GB" w:eastAsia="en-US"/>
        </w:rPr>
        <w:t xml:space="preserve">, shown in </w:t>
      </w:r>
      <w:r w:rsidR="0009680B" w:rsidRPr="00DB4070">
        <w:rPr>
          <w:lang w:val="it-IT" w:eastAsia="en-US"/>
        </w:rPr>
        <w:fldChar w:fldCharType="begin"/>
      </w:r>
      <w:r w:rsidR="0009680B" w:rsidRPr="00DB4070">
        <w:rPr>
          <w:lang w:val="en-GB" w:eastAsia="en-US"/>
        </w:rPr>
        <w:instrText xml:space="preserve"> REF _Ref100315303 \h </w:instrText>
      </w:r>
      <w:r w:rsidR="00DB4070" w:rsidRPr="00DB4070">
        <w:rPr>
          <w:lang w:val="en-GB" w:eastAsia="en-US"/>
        </w:rPr>
        <w:instrText xml:space="preserve"> \* MERGEFORMAT </w:instrText>
      </w:r>
      <w:r w:rsidR="0009680B" w:rsidRPr="00DB4070">
        <w:rPr>
          <w:lang w:val="it-IT" w:eastAsia="en-US"/>
        </w:rPr>
      </w:r>
      <w:r w:rsidR="0009680B" w:rsidRPr="00DB4070">
        <w:rPr>
          <w:lang w:val="it-IT" w:eastAsia="en-US"/>
        </w:rPr>
        <w:fldChar w:fldCharType="separate"/>
      </w:r>
      <w:r w:rsidR="009F7AC0" w:rsidRPr="009F7AC0">
        <w:rPr>
          <w:lang w:val="en-GB"/>
        </w:rPr>
        <w:t xml:space="preserve">Figure </w:t>
      </w:r>
      <w:r w:rsidR="009F7AC0" w:rsidRPr="009F7AC0">
        <w:rPr>
          <w:noProof/>
          <w:lang w:val="en-GB"/>
        </w:rPr>
        <w:t>2</w:t>
      </w:r>
      <w:r w:rsidR="0009680B" w:rsidRPr="00DB4070">
        <w:rPr>
          <w:lang w:val="it-IT" w:eastAsia="en-US"/>
        </w:rPr>
        <w:fldChar w:fldCharType="end"/>
      </w:r>
      <w:r w:rsidR="00DB4070" w:rsidRPr="00DB4070">
        <w:rPr>
          <w:lang w:val="en-GB" w:eastAsia="en-US"/>
        </w:rPr>
        <w:t>,</w:t>
      </w:r>
      <w:r w:rsidR="00F941F2" w:rsidRPr="00FB3910">
        <w:rPr>
          <w:lang w:val="en-GB" w:eastAsia="en-US"/>
        </w:rPr>
        <w:t xml:space="preserve"> is </w:t>
      </w:r>
      <w:r w:rsidR="00EB7BF6" w:rsidRPr="00FB3910">
        <w:rPr>
          <w:lang w:val="en-GB" w:eastAsia="en-US"/>
        </w:rPr>
        <w:t>designed</w:t>
      </w:r>
      <w:r w:rsidR="00F941F2" w:rsidRPr="00FB3910">
        <w:rPr>
          <w:lang w:val="en-GB" w:eastAsia="en-US"/>
        </w:rPr>
        <w:t xml:space="preserve"> to </w:t>
      </w:r>
      <w:r w:rsidR="00A50332" w:rsidRPr="00FB3910">
        <w:rPr>
          <w:lang w:val="en-GB" w:eastAsia="en-US"/>
        </w:rPr>
        <w:t xml:space="preserve">contain and lead the </w:t>
      </w:r>
      <w:r w:rsidR="003A39DD" w:rsidRPr="00FB3910">
        <w:rPr>
          <w:lang w:val="en-GB" w:eastAsia="en-US"/>
        </w:rPr>
        <w:t>approaching of the USV</w:t>
      </w:r>
      <w:r w:rsidR="006F211F" w:rsidRPr="00FB3910">
        <w:rPr>
          <w:lang w:val="en-GB" w:eastAsia="en-US"/>
        </w:rPr>
        <w:t>,</w:t>
      </w:r>
      <w:r w:rsidR="003A39DD" w:rsidRPr="00FB3910">
        <w:rPr>
          <w:lang w:val="en-GB" w:eastAsia="en-US"/>
        </w:rPr>
        <w:t xml:space="preserve"> even in case of </w:t>
      </w:r>
      <w:r w:rsidR="002D14EE" w:rsidRPr="00FB3910">
        <w:rPr>
          <w:lang w:val="en-GB" w:eastAsia="en-US"/>
        </w:rPr>
        <w:t xml:space="preserve">drifts form the </w:t>
      </w:r>
      <w:r w:rsidR="006B5FE5" w:rsidRPr="00FB3910">
        <w:rPr>
          <w:lang w:val="en-GB" w:eastAsia="en-US"/>
        </w:rPr>
        <w:t xml:space="preserve">desired alignment because of </w:t>
      </w:r>
      <w:r w:rsidR="008A32EE" w:rsidRPr="00FB3910">
        <w:rPr>
          <w:lang w:val="en-GB" w:eastAsia="en-US"/>
        </w:rPr>
        <w:t xml:space="preserve">disturbances that cannot be managed by the control and the </w:t>
      </w:r>
      <w:r w:rsidR="00B938C2">
        <w:rPr>
          <w:lang w:val="en-GB" w:eastAsia="en-US"/>
        </w:rPr>
        <w:t>sensing</w:t>
      </w:r>
      <w:r w:rsidR="008A32EE" w:rsidRPr="00FB3910">
        <w:rPr>
          <w:lang w:val="en-GB" w:eastAsia="en-US"/>
        </w:rPr>
        <w:t xml:space="preserve"> system</w:t>
      </w:r>
      <w:r w:rsidR="006F211F" w:rsidRPr="00FB3910">
        <w:rPr>
          <w:lang w:val="en-GB" w:eastAsia="en-US"/>
        </w:rPr>
        <w:t>s</w:t>
      </w:r>
      <w:r w:rsidR="008A32EE" w:rsidRPr="00FB3910">
        <w:rPr>
          <w:lang w:val="en-GB" w:eastAsia="en-US"/>
        </w:rPr>
        <w:t>.</w:t>
      </w:r>
      <w:r w:rsidR="00597819">
        <w:rPr>
          <w:lang w:val="en-GB" w:eastAsia="en-US"/>
        </w:rPr>
        <w:t xml:space="preserve"> </w:t>
      </w:r>
      <w:r w:rsidR="006F211F" w:rsidRPr="00FB3910">
        <w:rPr>
          <w:lang w:val="en-GB" w:eastAsia="en-US"/>
        </w:rPr>
        <w:t>The fork</w:t>
      </w:r>
      <w:r w:rsidR="005D5244" w:rsidRPr="00FB3910">
        <w:rPr>
          <w:lang w:val="en-GB" w:eastAsia="en-US"/>
        </w:rPr>
        <w:t xml:space="preserve"> </w:t>
      </w:r>
      <w:r w:rsidR="006F211F" w:rsidRPr="00FB3910">
        <w:rPr>
          <w:lang w:val="en-GB" w:eastAsia="en-US"/>
        </w:rPr>
        <w:t xml:space="preserve">can be divided into </w:t>
      </w:r>
      <w:r w:rsidR="007A4CC5" w:rsidRPr="00FB3910">
        <w:rPr>
          <w:lang w:val="en-GB" w:eastAsia="en-US"/>
        </w:rPr>
        <w:t>three</w:t>
      </w:r>
      <w:r w:rsidR="006F211F" w:rsidRPr="00FB3910">
        <w:rPr>
          <w:lang w:val="en-GB" w:eastAsia="en-US"/>
        </w:rPr>
        <w:t xml:space="preserve"> sectors. </w:t>
      </w:r>
      <w:r w:rsidR="009E38DA" w:rsidRPr="00FB3910">
        <w:rPr>
          <w:i/>
          <w:iCs/>
          <w:lang w:val="en-GB" w:eastAsia="en-US"/>
        </w:rPr>
        <w:t>Sector 1</w:t>
      </w:r>
      <w:r w:rsidR="008036CD" w:rsidRPr="00FB3910">
        <w:rPr>
          <w:lang w:val="en-GB" w:eastAsia="en-US"/>
        </w:rPr>
        <w:t xml:space="preserve"> </w:t>
      </w:r>
      <w:r w:rsidR="009B371F" w:rsidRPr="00FB3910">
        <w:rPr>
          <w:lang w:val="en-GB" w:eastAsia="en-US"/>
        </w:rPr>
        <w:t xml:space="preserve">is the largest portion of the fork since, in this area, the first "encounter" with the fin takes place. The fork </w:t>
      </w:r>
      <w:r w:rsidR="00F960E8" w:rsidRPr="00FB3910">
        <w:rPr>
          <w:lang w:val="en-GB" w:eastAsia="en-US"/>
        </w:rPr>
        <w:t>can</w:t>
      </w:r>
      <w:r w:rsidR="009B371F" w:rsidRPr="00FB3910">
        <w:rPr>
          <w:lang w:val="en-GB" w:eastAsia="en-US"/>
        </w:rPr>
        <w:t xml:space="preserve"> accommodate the drone between the rods inviting it to continue towards </w:t>
      </w:r>
      <w:r w:rsidR="00D476A2" w:rsidRPr="00FB3910">
        <w:rPr>
          <w:i/>
          <w:iCs/>
          <w:lang w:val="en-GB" w:eastAsia="en-US"/>
        </w:rPr>
        <w:t>S</w:t>
      </w:r>
      <w:r w:rsidR="009B371F" w:rsidRPr="00FB3910">
        <w:rPr>
          <w:i/>
          <w:iCs/>
          <w:lang w:val="en-GB" w:eastAsia="en-US"/>
        </w:rPr>
        <w:t>ector</w:t>
      </w:r>
      <w:r w:rsidR="00D476A2" w:rsidRPr="00FB3910">
        <w:rPr>
          <w:i/>
          <w:iCs/>
          <w:lang w:val="en-GB" w:eastAsia="en-US"/>
        </w:rPr>
        <w:t xml:space="preserve"> 2</w:t>
      </w:r>
      <w:r w:rsidR="00D476A2" w:rsidRPr="00FB3910">
        <w:rPr>
          <w:lang w:val="en-GB" w:eastAsia="en-US"/>
        </w:rPr>
        <w:t xml:space="preserve"> and</w:t>
      </w:r>
      <w:r w:rsidR="009B371F" w:rsidRPr="00FB3910">
        <w:rPr>
          <w:lang w:val="en-GB" w:eastAsia="en-US"/>
        </w:rPr>
        <w:t xml:space="preserve"> </w:t>
      </w:r>
      <w:r w:rsidR="009B371F" w:rsidRPr="00FB3910">
        <w:rPr>
          <w:i/>
          <w:iCs/>
          <w:lang w:val="en-GB" w:eastAsia="en-US"/>
        </w:rPr>
        <w:t>3</w:t>
      </w:r>
      <w:r w:rsidR="009B371F" w:rsidRPr="00FB3910">
        <w:rPr>
          <w:lang w:val="en-GB" w:eastAsia="en-US"/>
        </w:rPr>
        <w:t xml:space="preserve">. </w:t>
      </w:r>
      <w:r w:rsidR="005D5244" w:rsidRPr="00FB3910">
        <w:rPr>
          <w:lang w:val="en-GB" w:eastAsia="en-US"/>
        </w:rPr>
        <w:t xml:space="preserve">The inclination of the rod </w:t>
      </w:r>
      <w:r w:rsidR="00014BC4" w:rsidRPr="00FB3910">
        <w:rPr>
          <w:lang w:val="en-GB" w:eastAsia="en-US"/>
        </w:rPr>
        <w:t xml:space="preserve">is designed </w:t>
      </w:r>
      <w:r w:rsidR="00DA4CE2" w:rsidRPr="00FB3910">
        <w:rPr>
          <w:lang w:val="en-GB" w:eastAsia="en-US"/>
        </w:rPr>
        <w:t>for</w:t>
      </w:r>
      <w:r w:rsidR="00014BC4" w:rsidRPr="00FB3910">
        <w:rPr>
          <w:lang w:val="en-GB" w:eastAsia="en-US"/>
        </w:rPr>
        <w:t xml:space="preserve"> the fin </w:t>
      </w:r>
      <w:r w:rsidR="00DA4CE2" w:rsidRPr="00FB3910">
        <w:rPr>
          <w:lang w:val="en-GB" w:eastAsia="en-US"/>
        </w:rPr>
        <w:t xml:space="preserve">to </w:t>
      </w:r>
      <w:r w:rsidR="00942CD6" w:rsidRPr="00FB3910">
        <w:rPr>
          <w:lang w:val="en-GB" w:eastAsia="en-US"/>
        </w:rPr>
        <w:t xml:space="preserve">enter the fork </w:t>
      </w:r>
      <w:r w:rsidR="00BC041D" w:rsidRPr="00FB3910">
        <w:rPr>
          <w:lang w:val="en-GB" w:eastAsia="en-US"/>
        </w:rPr>
        <w:t xml:space="preserve">even in case of </w:t>
      </w:r>
      <w:r w:rsidR="00BF17DF" w:rsidRPr="00FB3910">
        <w:rPr>
          <w:lang w:val="en-GB" w:eastAsia="en-US"/>
        </w:rPr>
        <w:t>impacts.</w:t>
      </w:r>
      <w:r w:rsidR="00CA5E01" w:rsidRPr="00FB3910">
        <w:rPr>
          <w:lang w:val="en-GB" w:eastAsia="en-US"/>
        </w:rPr>
        <w:t xml:space="preserve"> Despite the fork narrow</w:t>
      </w:r>
      <w:r w:rsidR="007A4CC5" w:rsidRPr="00FB3910">
        <w:rPr>
          <w:lang w:val="en-GB" w:eastAsia="en-US"/>
        </w:rPr>
        <w:t>s</w:t>
      </w:r>
      <w:r w:rsidR="00CA5E01" w:rsidRPr="00FB3910">
        <w:rPr>
          <w:lang w:val="en-GB" w:eastAsia="en-US"/>
        </w:rPr>
        <w:t xml:space="preserve">, </w:t>
      </w:r>
      <w:r w:rsidR="00E35299" w:rsidRPr="00FB3910">
        <w:rPr>
          <w:lang w:val="en-GB" w:eastAsia="en-US"/>
        </w:rPr>
        <w:t>it is</w:t>
      </w:r>
      <w:r w:rsidR="00A0234B" w:rsidRPr="00FB3910">
        <w:rPr>
          <w:lang w:val="en-GB" w:eastAsia="en-US"/>
        </w:rPr>
        <w:t xml:space="preserve"> still</w:t>
      </w:r>
      <w:r w:rsidR="00E35299" w:rsidRPr="00FB3910">
        <w:rPr>
          <w:lang w:val="en-GB" w:eastAsia="en-US"/>
        </w:rPr>
        <w:t xml:space="preserve"> possible for the drone to escape from the </w:t>
      </w:r>
      <w:r w:rsidR="00670E99">
        <w:rPr>
          <w:lang w:val="en-GB" w:eastAsia="en-US"/>
        </w:rPr>
        <w:t>hook</w:t>
      </w:r>
      <w:r w:rsidR="00E35299" w:rsidRPr="00E35299">
        <w:rPr>
          <w:lang w:val="en-GB" w:eastAsia="en-US"/>
        </w:rPr>
        <w:t>.</w:t>
      </w:r>
      <w:r w:rsidR="007A4CC5" w:rsidRPr="00FB3910">
        <w:rPr>
          <w:lang w:val="en-GB" w:eastAsia="en-US"/>
        </w:rPr>
        <w:t xml:space="preserve"> </w:t>
      </w:r>
      <w:r w:rsidR="006B1ADD" w:rsidRPr="00FB3910">
        <w:rPr>
          <w:lang w:val="en-GB" w:eastAsia="en-US"/>
        </w:rPr>
        <w:t xml:space="preserve">When in </w:t>
      </w:r>
      <w:r w:rsidR="00A0234B" w:rsidRPr="00FB3910">
        <w:rPr>
          <w:i/>
          <w:iCs/>
          <w:lang w:val="en-GB" w:eastAsia="en-US"/>
        </w:rPr>
        <w:t xml:space="preserve">Sector </w:t>
      </w:r>
      <w:r w:rsidR="00176FE9" w:rsidRPr="00FB3910">
        <w:rPr>
          <w:i/>
          <w:iCs/>
          <w:lang w:val="en-GB" w:eastAsia="en-US"/>
        </w:rPr>
        <w:t>2</w:t>
      </w:r>
      <w:r w:rsidR="008C3F80" w:rsidRPr="00FB3910">
        <w:rPr>
          <w:lang w:val="en-GB" w:eastAsia="en-US"/>
        </w:rPr>
        <w:t xml:space="preserve">, the drone has no chance to escape, </w:t>
      </w:r>
      <w:r w:rsidR="00D210F8" w:rsidRPr="00FB3910">
        <w:rPr>
          <w:lang w:val="en-GB" w:eastAsia="en-US"/>
        </w:rPr>
        <w:t>a</w:t>
      </w:r>
      <w:r w:rsidR="00BA7AA0" w:rsidRPr="00FB3910">
        <w:rPr>
          <w:lang w:val="en-GB" w:eastAsia="en-US"/>
        </w:rPr>
        <w:t xml:space="preserve">nd </w:t>
      </w:r>
      <w:r w:rsidR="008C3F80" w:rsidRPr="00FB3910">
        <w:rPr>
          <w:lang w:val="en-GB" w:eastAsia="en-US"/>
        </w:rPr>
        <w:t xml:space="preserve">the probability of </w:t>
      </w:r>
      <w:r w:rsidR="007916DE" w:rsidRPr="00FB3910">
        <w:rPr>
          <w:lang w:val="en-GB" w:eastAsia="en-US"/>
        </w:rPr>
        <w:t xml:space="preserve">successful </w:t>
      </w:r>
      <w:r w:rsidR="008C3F80" w:rsidRPr="00FB3910">
        <w:rPr>
          <w:lang w:val="en-GB" w:eastAsia="en-US"/>
        </w:rPr>
        <w:t xml:space="preserve">recovery is 100%. </w:t>
      </w:r>
      <w:r w:rsidR="005E0BB3">
        <w:rPr>
          <w:lang w:val="en-GB" w:eastAsia="en-US"/>
        </w:rPr>
        <w:t xml:space="preserve">Eventually, </w:t>
      </w:r>
      <w:r w:rsidR="001D564D" w:rsidRPr="00FB3910">
        <w:rPr>
          <w:lang w:val="en-GB" w:eastAsia="en-US"/>
        </w:rPr>
        <w:t xml:space="preserve">simply </w:t>
      </w:r>
      <w:r w:rsidR="00287778" w:rsidRPr="00FB3910">
        <w:rPr>
          <w:lang w:val="en-GB" w:eastAsia="en-US"/>
        </w:rPr>
        <w:t xml:space="preserve">by </w:t>
      </w:r>
      <w:r w:rsidR="00F8440D" w:rsidRPr="00FB3910">
        <w:rPr>
          <w:lang w:val="en-GB" w:eastAsia="en-US"/>
        </w:rPr>
        <w:t xml:space="preserve">assuring </w:t>
      </w:r>
      <w:r w:rsidR="009D5BCB" w:rsidRPr="00FB3910">
        <w:rPr>
          <w:lang w:val="en-GB" w:eastAsia="en-US"/>
        </w:rPr>
        <w:t xml:space="preserve">the </w:t>
      </w:r>
      <w:r w:rsidR="00901974" w:rsidRPr="00FB3910">
        <w:rPr>
          <w:lang w:val="en-GB" w:eastAsia="en-US"/>
        </w:rPr>
        <w:t xml:space="preserve">slipping </w:t>
      </w:r>
      <w:r w:rsidR="00C80A96">
        <w:rPr>
          <w:lang w:val="en-GB" w:eastAsia="en-US"/>
        </w:rPr>
        <w:t xml:space="preserve">condition </w:t>
      </w:r>
      <w:r w:rsidR="00901974" w:rsidRPr="00FB3910">
        <w:rPr>
          <w:lang w:val="en-GB" w:eastAsia="en-US"/>
        </w:rPr>
        <w:t>between the rods and the fin</w:t>
      </w:r>
      <w:r w:rsidR="00CF433E" w:rsidRPr="00CF433E">
        <w:t xml:space="preserve"> </w:t>
      </w:r>
      <w:r w:rsidR="00CF433E" w:rsidRPr="00CF433E">
        <w:rPr>
          <w:lang w:val="en-GB" w:eastAsia="en-US"/>
        </w:rPr>
        <w:t>with an appropriate inclination</w:t>
      </w:r>
      <w:r w:rsidR="00CF433E">
        <w:rPr>
          <w:lang w:val="en-GB" w:eastAsia="en-US"/>
        </w:rPr>
        <w:t xml:space="preserve"> </w:t>
      </w:r>
      <w:r w:rsidR="00FA66A3">
        <w:rPr>
          <w:lang w:val="en-GB" w:eastAsia="en-US"/>
        </w:rPr>
        <w:t xml:space="preserve">of </w:t>
      </w:r>
      <w:r w:rsidR="00F8440D" w:rsidRPr="00FB3910">
        <w:rPr>
          <w:i/>
          <w:iCs/>
          <w:lang w:val="en-GB" w:eastAsia="en-US"/>
        </w:rPr>
        <w:t xml:space="preserve">Sector </w:t>
      </w:r>
      <w:r w:rsidR="00562415" w:rsidRPr="00FB3910">
        <w:rPr>
          <w:i/>
          <w:iCs/>
          <w:lang w:val="en-GB" w:eastAsia="en-US"/>
        </w:rPr>
        <w:t>3</w:t>
      </w:r>
      <w:r w:rsidR="00CF433E">
        <w:rPr>
          <w:lang w:val="en-GB" w:eastAsia="en-US"/>
        </w:rPr>
        <w:t xml:space="preserve">, </w:t>
      </w:r>
      <w:r w:rsidR="00192EA3" w:rsidRPr="00FB3910">
        <w:rPr>
          <w:lang w:val="en-GB" w:eastAsia="en-US"/>
        </w:rPr>
        <w:t>a stable equilibrium position</w:t>
      </w:r>
      <w:r w:rsidR="00FA25B9" w:rsidRPr="00FB3910">
        <w:rPr>
          <w:lang w:val="en-GB" w:eastAsia="en-US"/>
        </w:rPr>
        <w:t xml:space="preserve"> is achieved</w:t>
      </w:r>
      <w:r w:rsidR="00192EA3" w:rsidRPr="00FB3910">
        <w:rPr>
          <w:lang w:val="en-GB" w:eastAsia="en-US"/>
        </w:rPr>
        <w:t>.</w:t>
      </w:r>
    </w:p>
    <w:p w14:paraId="67DC0947" w14:textId="26A85B20" w:rsidR="00E416BA" w:rsidRPr="00FB3910" w:rsidRDefault="00CF7055" w:rsidP="00DA75B9">
      <w:pPr>
        <w:pStyle w:val="Titolo1"/>
        <w:rPr>
          <w:lang w:val="en-GB" w:eastAsia="en-US"/>
        </w:rPr>
      </w:pPr>
      <w:r w:rsidRPr="00FB3910">
        <w:rPr>
          <w:lang w:val="en-GB" w:eastAsia="en-US"/>
        </w:rPr>
        <w:t>L</w:t>
      </w:r>
      <w:r w:rsidR="00866B68" w:rsidRPr="00FB3910">
        <w:rPr>
          <w:lang w:val="en-GB" w:eastAsia="en-US"/>
        </w:rPr>
        <w:t>a</w:t>
      </w:r>
      <w:r w:rsidRPr="00FB3910">
        <w:rPr>
          <w:lang w:val="en-GB" w:eastAsia="en-US"/>
        </w:rPr>
        <w:t>unch and recove</w:t>
      </w:r>
      <w:r w:rsidR="005F154F" w:rsidRPr="00FB3910">
        <w:rPr>
          <w:lang w:val="en-GB" w:eastAsia="en-US"/>
        </w:rPr>
        <w:t>r</w:t>
      </w:r>
      <w:r w:rsidRPr="00FB3910">
        <w:rPr>
          <w:lang w:val="en-GB" w:eastAsia="en-US"/>
        </w:rPr>
        <w:t>y s</w:t>
      </w:r>
      <w:r w:rsidR="00B52078">
        <w:rPr>
          <w:lang w:val="en-GB" w:eastAsia="en-US"/>
        </w:rPr>
        <w:t>trategy</w:t>
      </w:r>
    </w:p>
    <w:p w14:paraId="02034741" w14:textId="03267911" w:rsidR="00710A30" w:rsidRPr="00FB3910" w:rsidRDefault="00A97643" w:rsidP="00C57E86">
      <w:pPr>
        <w:rPr>
          <w:lang w:val="en-GB"/>
        </w:rPr>
      </w:pPr>
      <w:r w:rsidRPr="004572BE">
        <w:rPr>
          <w:lang w:val="en-GB" w:eastAsia="en-US"/>
        </w:rPr>
        <w:t xml:space="preserve">The launch phase starts when the mother ship </w:t>
      </w:r>
      <w:r w:rsidR="00DC3831" w:rsidRPr="00DC3831">
        <w:rPr>
          <w:lang w:val="en-GB" w:eastAsia="en-US"/>
        </w:rPr>
        <w:t xml:space="preserve">extends the LARS system until the </w:t>
      </w:r>
      <w:r w:rsidR="00241DDC">
        <w:rPr>
          <w:lang w:val="en-GB" w:eastAsia="en-US"/>
        </w:rPr>
        <w:t>USV</w:t>
      </w:r>
      <w:r w:rsidR="00DC3831" w:rsidRPr="00DC3831">
        <w:rPr>
          <w:lang w:val="en-GB" w:eastAsia="en-US"/>
        </w:rPr>
        <w:t xml:space="preserve"> touches the water</w:t>
      </w:r>
      <w:r w:rsidR="008C7DF3" w:rsidRPr="008C7DF3">
        <w:t xml:space="preserve"> </w:t>
      </w:r>
      <w:r w:rsidR="008C7DF3" w:rsidRPr="008C7DF3">
        <w:rPr>
          <w:lang w:val="en-GB" w:eastAsia="en-US"/>
        </w:rPr>
        <w:t xml:space="preserve">and </w:t>
      </w:r>
      <w:r w:rsidR="000C1B30">
        <w:rPr>
          <w:lang w:val="en-GB" w:eastAsia="en-US"/>
        </w:rPr>
        <w:t>flows</w:t>
      </w:r>
      <w:r w:rsidR="008C7DF3" w:rsidRPr="008C7DF3">
        <w:rPr>
          <w:lang w:val="en-GB" w:eastAsia="en-US"/>
        </w:rPr>
        <w:t xml:space="preserve"> away from the catamaran</w:t>
      </w:r>
      <w:r w:rsidR="003C6192">
        <w:rPr>
          <w:lang w:val="en-GB" w:eastAsia="en-US"/>
        </w:rPr>
        <w:t xml:space="preserve">. </w:t>
      </w:r>
      <w:r w:rsidRPr="004572BE">
        <w:rPr>
          <w:lang w:val="en-GB" w:eastAsia="en-US"/>
        </w:rPr>
        <w:t xml:space="preserve">As intuitive, </w:t>
      </w:r>
      <w:r w:rsidR="00DC2C01">
        <w:rPr>
          <w:lang w:val="en-GB" w:eastAsia="en-US"/>
        </w:rPr>
        <w:t>this</w:t>
      </w:r>
      <w:r w:rsidR="00AA3212">
        <w:rPr>
          <w:lang w:val="en-GB" w:eastAsia="en-US"/>
        </w:rPr>
        <w:t xml:space="preserve"> </w:t>
      </w:r>
      <w:r w:rsidR="00DC2C01">
        <w:rPr>
          <w:lang w:val="en-GB" w:eastAsia="en-US"/>
        </w:rPr>
        <w:t>manoeuvre</w:t>
      </w:r>
      <w:r w:rsidRPr="004572BE">
        <w:rPr>
          <w:lang w:val="en-GB" w:eastAsia="en-US"/>
        </w:rPr>
        <w:t xml:space="preserve"> is less critical with respect to the</w:t>
      </w:r>
      <w:r w:rsidR="009D5D25">
        <w:rPr>
          <w:lang w:val="en-GB" w:eastAsia="en-US"/>
        </w:rPr>
        <w:t xml:space="preserve"> </w:t>
      </w:r>
      <w:r w:rsidR="009D5D25" w:rsidRPr="00FB3910">
        <w:rPr>
          <w:lang w:val="en-GB"/>
        </w:rPr>
        <w:t>more challenging</w:t>
      </w:r>
      <w:r w:rsidRPr="004572BE">
        <w:rPr>
          <w:lang w:val="en-GB" w:eastAsia="en-US"/>
        </w:rPr>
        <w:t xml:space="preserve"> recovery one</w:t>
      </w:r>
      <w:r w:rsidR="00CE46C6">
        <w:rPr>
          <w:lang w:val="en-GB" w:eastAsia="en-US"/>
        </w:rPr>
        <w:t xml:space="preserve"> </w:t>
      </w:r>
      <w:r w:rsidR="006365D1" w:rsidRPr="00FB3910">
        <w:rPr>
          <w:lang w:val="en-GB"/>
        </w:rPr>
        <w:t xml:space="preserve">since it </w:t>
      </w:r>
      <w:r w:rsidR="00380D21" w:rsidRPr="00FB3910">
        <w:rPr>
          <w:lang w:val="en-GB"/>
        </w:rPr>
        <w:t>demands</w:t>
      </w:r>
      <w:r w:rsidR="006365D1" w:rsidRPr="00FB3910">
        <w:rPr>
          <w:lang w:val="en-GB"/>
        </w:rPr>
        <w:t xml:space="preserve"> collaboration between </w:t>
      </w:r>
      <w:r w:rsidR="001663D4" w:rsidRPr="00FB3910">
        <w:rPr>
          <w:lang w:val="en-GB"/>
        </w:rPr>
        <w:t xml:space="preserve">the </w:t>
      </w:r>
      <w:r w:rsidR="006365D1" w:rsidRPr="00FB3910">
        <w:rPr>
          <w:lang w:val="en-GB"/>
        </w:rPr>
        <w:t xml:space="preserve">two independent vehicles. </w:t>
      </w:r>
      <w:r w:rsidR="00764963" w:rsidRPr="00FB3910">
        <w:rPr>
          <w:lang w:val="en-GB"/>
        </w:rPr>
        <w:t>Prior the recovery, b</w:t>
      </w:r>
      <w:r w:rsidR="00186AC0" w:rsidRPr="00FB3910">
        <w:rPr>
          <w:lang w:val="en-GB"/>
        </w:rPr>
        <w:t xml:space="preserve">oth vehicles </w:t>
      </w:r>
      <w:r w:rsidR="004B27C9" w:rsidRPr="00FB3910">
        <w:rPr>
          <w:lang w:val="en-GB"/>
        </w:rPr>
        <w:t>must</w:t>
      </w:r>
      <w:r w:rsidR="00186AC0" w:rsidRPr="00FB3910">
        <w:rPr>
          <w:lang w:val="en-GB"/>
        </w:rPr>
        <w:t xml:space="preserve"> be in appropriate relative state</w:t>
      </w:r>
      <w:r w:rsidR="006D4602" w:rsidRPr="00FB3910">
        <w:rPr>
          <w:lang w:val="en-GB"/>
        </w:rPr>
        <w:t xml:space="preserve">, </w:t>
      </w:r>
      <w:r w:rsidR="00FD7DF2" w:rsidRPr="00FB3910">
        <w:rPr>
          <w:lang w:val="en-GB"/>
        </w:rPr>
        <w:t>implying</w:t>
      </w:r>
      <w:r w:rsidR="006D4602" w:rsidRPr="00FB3910">
        <w:rPr>
          <w:lang w:val="en-GB"/>
        </w:rPr>
        <w:t xml:space="preserve"> </w:t>
      </w:r>
      <w:r w:rsidR="003B58BA" w:rsidRPr="00FB3910">
        <w:rPr>
          <w:lang w:val="en-GB"/>
        </w:rPr>
        <w:t>e</w:t>
      </w:r>
      <w:r w:rsidR="006365D1" w:rsidRPr="00FB3910">
        <w:rPr>
          <w:lang w:val="en-GB"/>
        </w:rPr>
        <w:t>ffective</w:t>
      </w:r>
      <w:r w:rsidR="003B58BA" w:rsidRPr="00FB3910">
        <w:rPr>
          <w:lang w:val="en-GB"/>
        </w:rPr>
        <w:t xml:space="preserve"> </w:t>
      </w:r>
      <w:r w:rsidR="006365D1" w:rsidRPr="00FB3910">
        <w:rPr>
          <w:lang w:val="en-GB"/>
        </w:rPr>
        <w:t xml:space="preserve">communication and vehicle positioning </w:t>
      </w:r>
      <w:r w:rsidR="006B466D" w:rsidRPr="00FB3910">
        <w:rPr>
          <w:lang w:val="en-GB"/>
        </w:rPr>
        <w:t>need to be guaranteed</w:t>
      </w:r>
      <w:r w:rsidR="006365D1" w:rsidRPr="00FB3910">
        <w:rPr>
          <w:lang w:val="en-GB"/>
        </w:rPr>
        <w:t xml:space="preserve">. </w:t>
      </w:r>
      <w:r w:rsidR="00B80715" w:rsidRPr="00FB3910">
        <w:rPr>
          <w:lang w:val="en-GB"/>
        </w:rPr>
        <w:t>The</w:t>
      </w:r>
      <w:r w:rsidR="00F33F67" w:rsidRPr="00FB3910">
        <w:rPr>
          <w:lang w:val="en-GB"/>
        </w:rPr>
        <w:t xml:space="preserve"> recovery p</w:t>
      </w:r>
      <w:r w:rsidR="000C7CE3" w:rsidRPr="00FB3910">
        <w:rPr>
          <w:lang w:val="en-GB"/>
        </w:rPr>
        <w:t>rocess</w:t>
      </w:r>
      <w:r w:rsidR="00F33F67" w:rsidRPr="00FB3910">
        <w:rPr>
          <w:lang w:val="en-GB"/>
        </w:rPr>
        <w:t xml:space="preserve"> </w:t>
      </w:r>
      <w:r w:rsidR="009763C9" w:rsidRPr="00FB3910">
        <w:rPr>
          <w:lang w:val="en-GB"/>
        </w:rPr>
        <w:t xml:space="preserve">starts </w:t>
      </w:r>
      <w:r w:rsidR="00482423" w:rsidRPr="00FB3910">
        <w:rPr>
          <w:lang w:val="en-GB"/>
        </w:rPr>
        <w:t xml:space="preserve">when the USV </w:t>
      </w:r>
      <w:r w:rsidR="00DC7AB7" w:rsidRPr="00FB3910">
        <w:rPr>
          <w:lang w:val="en-GB"/>
        </w:rPr>
        <w:t>communicates</w:t>
      </w:r>
      <w:r w:rsidR="00010322" w:rsidRPr="00FB3910">
        <w:rPr>
          <w:lang w:val="en-GB"/>
        </w:rPr>
        <w:t>, via wireless communication</w:t>
      </w:r>
      <w:r w:rsidR="008C20CC" w:rsidRPr="00FB3910">
        <w:rPr>
          <w:lang w:val="en-GB"/>
        </w:rPr>
        <w:t>, the end of its mis</w:t>
      </w:r>
      <w:r w:rsidR="00C66EB3" w:rsidRPr="00FB3910">
        <w:rPr>
          <w:lang w:val="en-GB"/>
        </w:rPr>
        <w:t>sion</w:t>
      </w:r>
      <w:r w:rsidR="004041AD" w:rsidRPr="00FB3910">
        <w:rPr>
          <w:lang w:val="en-GB"/>
        </w:rPr>
        <w:t xml:space="preserve"> to the mother ship</w:t>
      </w:r>
      <w:r w:rsidR="00010322" w:rsidRPr="00FB3910">
        <w:rPr>
          <w:lang w:val="en-GB"/>
        </w:rPr>
        <w:t xml:space="preserve"> </w:t>
      </w:r>
      <w:r w:rsidR="000C7CE3" w:rsidRPr="00FB3910">
        <w:rPr>
          <w:lang w:val="en-GB"/>
        </w:rPr>
        <w:t>and is not c</w:t>
      </w:r>
      <w:r w:rsidR="005256D4" w:rsidRPr="00FB3910">
        <w:rPr>
          <w:lang w:val="en-GB"/>
        </w:rPr>
        <w:t>om</w:t>
      </w:r>
      <w:r w:rsidR="000C7CE3" w:rsidRPr="00FB3910">
        <w:rPr>
          <w:lang w:val="en-GB"/>
        </w:rPr>
        <w:t xml:space="preserve">pleted until </w:t>
      </w:r>
      <w:r w:rsidR="006C7619" w:rsidRPr="00FB3910">
        <w:rPr>
          <w:lang w:val="en-GB"/>
        </w:rPr>
        <w:t xml:space="preserve">the USV is </w:t>
      </w:r>
      <w:r w:rsidR="002D4AE2" w:rsidRPr="00FB3910">
        <w:rPr>
          <w:lang w:val="en-GB"/>
        </w:rPr>
        <w:t xml:space="preserve">retrieved and </w:t>
      </w:r>
      <w:r w:rsidR="005256D4" w:rsidRPr="00FB3910">
        <w:rPr>
          <w:lang w:val="en-GB"/>
        </w:rPr>
        <w:t>secured on board of the mother ship.</w:t>
      </w:r>
      <w:r w:rsidR="00DC5CB1" w:rsidRPr="00FB3910">
        <w:rPr>
          <w:lang w:val="en-GB"/>
        </w:rPr>
        <w:t xml:space="preserve"> </w:t>
      </w:r>
      <w:r w:rsidR="00192273" w:rsidRPr="00FB3910">
        <w:rPr>
          <w:lang w:val="en-GB" w:eastAsia="en-US"/>
        </w:rPr>
        <w:t>Th</w:t>
      </w:r>
      <w:r w:rsidR="00D63AAD" w:rsidRPr="00FB3910">
        <w:rPr>
          <w:lang w:val="en-GB" w:eastAsia="en-US"/>
        </w:rPr>
        <w:t xml:space="preserve">is </w:t>
      </w:r>
      <w:r w:rsidR="00525475" w:rsidRPr="00FB3910">
        <w:rPr>
          <w:lang w:val="en-GB" w:eastAsia="en-US"/>
        </w:rPr>
        <w:t>operation</w:t>
      </w:r>
      <w:r w:rsidR="00192273" w:rsidRPr="00FB3910">
        <w:rPr>
          <w:lang w:val="en-GB" w:eastAsia="en-US"/>
        </w:rPr>
        <w:t xml:space="preserve"> is mainly divided in </w:t>
      </w:r>
      <w:r w:rsidR="002C28B3" w:rsidRPr="00FB3910">
        <w:rPr>
          <w:lang w:val="en-GB" w:eastAsia="en-US"/>
        </w:rPr>
        <w:t>three</w:t>
      </w:r>
      <w:r w:rsidR="00192273" w:rsidRPr="00FB3910">
        <w:rPr>
          <w:lang w:val="en-GB" w:eastAsia="en-US"/>
        </w:rPr>
        <w:t xml:space="preserve"> phases:</w:t>
      </w:r>
      <w:r w:rsidR="003E5995" w:rsidRPr="00FB3910">
        <w:rPr>
          <w:lang w:val="en-GB" w:eastAsia="en-US"/>
        </w:rPr>
        <w:t xml:space="preserve"> </w:t>
      </w:r>
      <w:r w:rsidR="00192273" w:rsidRPr="00FB3910">
        <w:rPr>
          <w:lang w:val="en-GB" w:eastAsia="en-US"/>
        </w:rPr>
        <w:t>vehicles</w:t>
      </w:r>
      <w:r w:rsidR="003E5995" w:rsidRPr="00FB3910">
        <w:rPr>
          <w:lang w:val="en-GB" w:eastAsia="en-US"/>
        </w:rPr>
        <w:t xml:space="preserve"> </w:t>
      </w:r>
      <w:r w:rsidR="00857632" w:rsidRPr="00FB3910">
        <w:rPr>
          <w:lang w:val="en-GB" w:eastAsia="en-US"/>
        </w:rPr>
        <w:t>align</w:t>
      </w:r>
      <w:r w:rsidR="000C70D4" w:rsidRPr="00FB3910">
        <w:rPr>
          <w:lang w:val="en-GB" w:eastAsia="en-US"/>
        </w:rPr>
        <w:t>ment</w:t>
      </w:r>
      <w:r w:rsidR="00857632" w:rsidRPr="00FB3910">
        <w:rPr>
          <w:lang w:val="en-GB" w:eastAsia="en-US"/>
        </w:rPr>
        <w:t xml:space="preserve"> along a common direction</w:t>
      </w:r>
      <w:r w:rsidR="00A55C3C" w:rsidRPr="00FB3910">
        <w:rPr>
          <w:lang w:val="en-GB" w:eastAsia="en-US"/>
        </w:rPr>
        <w:t>;</w:t>
      </w:r>
      <w:r w:rsidR="00192273" w:rsidRPr="00FB3910">
        <w:rPr>
          <w:lang w:val="en-GB" w:eastAsia="en-US"/>
        </w:rPr>
        <w:t xml:space="preserve"> </w:t>
      </w:r>
      <w:r w:rsidR="00525475" w:rsidRPr="00FB3910">
        <w:rPr>
          <w:lang w:val="en-GB" w:eastAsia="en-US"/>
        </w:rPr>
        <w:t xml:space="preserve">mutual </w:t>
      </w:r>
      <w:r w:rsidR="00E0672E" w:rsidRPr="00FB3910">
        <w:rPr>
          <w:lang w:val="en-GB" w:eastAsia="en-US"/>
        </w:rPr>
        <w:t>approach</w:t>
      </w:r>
      <w:r w:rsidR="00A55C3C" w:rsidRPr="00FB3910">
        <w:rPr>
          <w:lang w:val="en-GB" w:eastAsia="en-US"/>
        </w:rPr>
        <w:t xml:space="preserve"> </w:t>
      </w:r>
      <w:r w:rsidR="00766123" w:rsidRPr="00FB3910">
        <w:rPr>
          <w:lang w:val="en-GB" w:eastAsia="en-US"/>
        </w:rPr>
        <w:t xml:space="preserve">between the two </w:t>
      </w:r>
      <w:r w:rsidR="00B30107" w:rsidRPr="00FB3910">
        <w:rPr>
          <w:lang w:val="en-GB" w:eastAsia="en-US"/>
        </w:rPr>
        <w:t xml:space="preserve">vehicles </w:t>
      </w:r>
      <w:r w:rsidR="00A55C3C" w:rsidRPr="00FB3910">
        <w:rPr>
          <w:lang w:val="en-GB" w:eastAsia="en-US"/>
        </w:rPr>
        <w:t>and retrieval</w:t>
      </w:r>
      <w:r w:rsidR="00192273" w:rsidRPr="00FB3910">
        <w:rPr>
          <w:lang w:val="en-GB" w:eastAsia="en-US"/>
        </w:rPr>
        <w:t xml:space="preserve"> of the USV </w:t>
      </w:r>
      <w:r w:rsidR="00C408D9" w:rsidRPr="00FB3910">
        <w:rPr>
          <w:lang w:val="en-GB"/>
        </w:rPr>
        <w:t>with the fork</w:t>
      </w:r>
      <w:r w:rsidR="00423EF8" w:rsidRPr="00FB3910">
        <w:rPr>
          <w:lang w:val="en-GB"/>
        </w:rPr>
        <w:t>.</w:t>
      </w:r>
    </w:p>
    <w:p w14:paraId="55DF03DC" w14:textId="1D7B6DAC" w:rsidR="00CA5EBA" w:rsidRDefault="003C02B9" w:rsidP="000651EE">
      <w:pPr>
        <w:rPr>
          <w:lang w:val="en-GB"/>
        </w:rPr>
      </w:pPr>
      <w:r w:rsidRPr="00FB3910">
        <w:rPr>
          <w:lang w:val="en-GB"/>
        </w:rPr>
        <w:lastRenderedPageBreak/>
        <w:t>The</w:t>
      </w:r>
      <w:r w:rsidR="00B30107" w:rsidRPr="00FB3910">
        <w:rPr>
          <w:lang w:val="en-GB"/>
        </w:rPr>
        <w:t xml:space="preserve"> alignment</w:t>
      </w:r>
      <w:r w:rsidR="00CF779B" w:rsidRPr="00FB3910">
        <w:rPr>
          <w:lang w:val="en-GB"/>
        </w:rPr>
        <w:t xml:space="preserve"> trajectory</w:t>
      </w:r>
      <w:r w:rsidR="000C2D04">
        <w:rPr>
          <w:lang w:val="en-GB"/>
        </w:rPr>
        <w:t>, common to both vehicles,</w:t>
      </w:r>
      <w:r w:rsidR="00766565" w:rsidRPr="00FB3910">
        <w:rPr>
          <w:lang w:val="en-GB"/>
        </w:rPr>
        <w:t xml:space="preserve"> is defined</w:t>
      </w:r>
      <w:r w:rsidR="005C498B" w:rsidRPr="00FB3910">
        <w:rPr>
          <w:lang w:val="en-GB"/>
        </w:rPr>
        <w:t xml:space="preserve"> according to the direction of the</w:t>
      </w:r>
      <w:r w:rsidR="005F390C" w:rsidRPr="00FB3910">
        <w:rPr>
          <w:lang w:val="en-GB"/>
        </w:rPr>
        <w:t xml:space="preserve"> wind</w:t>
      </w:r>
      <w:r w:rsidR="00D7096E" w:rsidRPr="00FB3910">
        <w:rPr>
          <w:lang w:val="en-GB"/>
        </w:rPr>
        <w:t xml:space="preserve"> and the current</w:t>
      </w:r>
      <w:r w:rsidR="006D0EF2" w:rsidRPr="00FB3910">
        <w:rPr>
          <w:lang w:val="en-GB"/>
        </w:rPr>
        <w:t xml:space="preserve"> </w:t>
      </w:r>
      <w:r w:rsidR="006E315E" w:rsidRPr="00FB3910">
        <w:rPr>
          <w:lang w:val="en-GB"/>
        </w:rPr>
        <w:t>to the advantage of</w:t>
      </w:r>
      <w:r w:rsidR="006D0EF2" w:rsidRPr="00FB3910">
        <w:rPr>
          <w:lang w:val="en-GB"/>
        </w:rPr>
        <w:t xml:space="preserve"> energy</w:t>
      </w:r>
      <w:r w:rsidR="00AC73AE" w:rsidRPr="00FB3910">
        <w:rPr>
          <w:lang w:val="en-GB"/>
        </w:rPr>
        <w:t xml:space="preserve"> </w:t>
      </w:r>
      <w:r w:rsidR="00536882" w:rsidRPr="00FB3910">
        <w:rPr>
          <w:lang w:val="en-GB"/>
        </w:rPr>
        <w:t>saving</w:t>
      </w:r>
      <w:r w:rsidR="006E315E" w:rsidRPr="00FB3910">
        <w:rPr>
          <w:lang w:val="en-GB"/>
        </w:rPr>
        <w:t>s</w:t>
      </w:r>
      <w:r w:rsidR="00536882" w:rsidRPr="00FB3910">
        <w:rPr>
          <w:lang w:val="en-GB"/>
        </w:rPr>
        <w:t xml:space="preserve"> and better </w:t>
      </w:r>
      <w:r w:rsidR="00DE7BBC" w:rsidRPr="00FB3910">
        <w:rPr>
          <w:lang w:val="en-GB"/>
        </w:rPr>
        <w:t>manoeuvrability</w:t>
      </w:r>
      <w:r w:rsidR="00876DA7" w:rsidRPr="00FB3910">
        <w:rPr>
          <w:lang w:val="en-GB"/>
        </w:rPr>
        <w:t xml:space="preserve"> (</w:t>
      </w:r>
      <w:r w:rsidR="00F7088E" w:rsidRPr="00FB3910">
        <w:rPr>
          <w:lang w:val="en-GB"/>
        </w:rPr>
        <w:fldChar w:fldCharType="begin"/>
      </w:r>
      <w:r w:rsidR="00F7088E" w:rsidRPr="00FB3910">
        <w:rPr>
          <w:lang w:val="en-GB"/>
        </w:rPr>
        <w:instrText xml:space="preserve"> REF _Ref100196327 \h  \* MERGEFORMAT </w:instrText>
      </w:r>
      <w:r w:rsidR="00F7088E" w:rsidRPr="00FB3910">
        <w:rPr>
          <w:lang w:val="en-GB"/>
        </w:rPr>
      </w:r>
      <w:r w:rsidR="00F7088E" w:rsidRPr="00FB3910">
        <w:rPr>
          <w:lang w:val="en-GB"/>
        </w:rPr>
        <w:fldChar w:fldCharType="separate"/>
      </w:r>
      <w:r w:rsidR="009F7AC0" w:rsidRPr="009F7AC0">
        <w:rPr>
          <w:lang w:val="en-GB"/>
        </w:rPr>
        <w:t>Figure 3</w:t>
      </w:r>
      <w:r w:rsidR="00F7088E" w:rsidRPr="00FB3910">
        <w:rPr>
          <w:lang w:val="en-GB"/>
        </w:rPr>
        <w:fldChar w:fldCharType="end"/>
      </w:r>
      <w:r w:rsidR="00876DA7" w:rsidRPr="00FB3910">
        <w:rPr>
          <w:lang w:val="en-GB"/>
        </w:rPr>
        <w:t>)</w:t>
      </w:r>
      <w:r w:rsidR="006E315E" w:rsidRPr="00FB3910">
        <w:rPr>
          <w:lang w:val="en-GB"/>
        </w:rPr>
        <w:t>.</w:t>
      </w:r>
      <w:r w:rsidR="00B530B1" w:rsidRPr="00FB3910">
        <w:rPr>
          <w:lang w:val="en-GB"/>
        </w:rPr>
        <w:t xml:space="preserve"> </w:t>
      </w:r>
    </w:p>
    <w:p w14:paraId="7B175BC3" w14:textId="77777777" w:rsidR="00CA5EBA" w:rsidRPr="00FB3910" w:rsidRDefault="00CA5EBA" w:rsidP="00CA5EBA">
      <w:pPr>
        <w:ind w:firstLine="0"/>
        <w:rPr>
          <w:lang w:val="en-GB"/>
        </w:rPr>
      </w:pPr>
      <w:r w:rsidRPr="001D54E0">
        <w:rPr>
          <w:noProof/>
          <w:lang w:val="it-IT" w:eastAsia="it-IT"/>
        </w:rPr>
        <mc:AlternateContent>
          <mc:Choice Requires="wpc">
            <w:drawing>
              <wp:inline distT="0" distB="0" distL="0" distR="0" wp14:anchorId="0407DADA" wp14:editId="04928DAB">
                <wp:extent cx="4570095" cy="2054225"/>
                <wp:effectExtent l="0" t="38100" r="1905" b="3175"/>
                <wp:docPr id="164" name="Tela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0" name="Figura a mano libera: forma 170"/>
                        <wps:cNvSpPr/>
                        <wps:spPr>
                          <a:xfrm rot="199859">
                            <a:off x="2811781" y="61898"/>
                            <a:ext cx="488822" cy="921535"/>
                          </a:xfrm>
                          <a:custGeom>
                            <a:avLst/>
                            <a:gdLst>
                              <a:gd name="connsiteX0" fmla="*/ 0 w 751840"/>
                              <a:gd name="connsiteY0" fmla="*/ 0 h 1259840"/>
                              <a:gd name="connsiteX1" fmla="*/ 426720 w 751840"/>
                              <a:gd name="connsiteY1" fmla="*/ 543560 h 1259840"/>
                              <a:gd name="connsiteX2" fmla="*/ 513080 w 751840"/>
                              <a:gd name="connsiteY2" fmla="*/ 1082040 h 1259840"/>
                              <a:gd name="connsiteX3" fmla="*/ 751840 w 751840"/>
                              <a:gd name="connsiteY3" fmla="*/ 1259840 h 1259840"/>
                              <a:gd name="connsiteX0" fmla="*/ 0 w 619760"/>
                              <a:gd name="connsiteY0" fmla="*/ 0 h 1051532"/>
                              <a:gd name="connsiteX1" fmla="*/ 294640 w 619760"/>
                              <a:gd name="connsiteY1" fmla="*/ 335252 h 1051532"/>
                              <a:gd name="connsiteX2" fmla="*/ 381000 w 619760"/>
                              <a:gd name="connsiteY2" fmla="*/ 873732 h 1051532"/>
                              <a:gd name="connsiteX3" fmla="*/ 619760 w 619760"/>
                              <a:gd name="connsiteY3" fmla="*/ 1051532 h 1051532"/>
                              <a:gd name="connsiteX0" fmla="*/ 0 w 619760"/>
                              <a:gd name="connsiteY0" fmla="*/ 0 h 1051532"/>
                              <a:gd name="connsiteX1" fmla="*/ 203200 w 619760"/>
                              <a:gd name="connsiteY1" fmla="*/ 426704 h 1051532"/>
                              <a:gd name="connsiteX2" fmla="*/ 381000 w 619760"/>
                              <a:gd name="connsiteY2" fmla="*/ 873732 h 1051532"/>
                              <a:gd name="connsiteX3" fmla="*/ 619760 w 619760"/>
                              <a:gd name="connsiteY3" fmla="*/ 1051532 h 1051532"/>
                              <a:gd name="connsiteX0" fmla="*/ 0 w 619760"/>
                              <a:gd name="connsiteY0" fmla="*/ 0 h 1051532"/>
                              <a:gd name="connsiteX1" fmla="*/ 203200 w 619760"/>
                              <a:gd name="connsiteY1" fmla="*/ 426704 h 1051532"/>
                              <a:gd name="connsiteX2" fmla="*/ 381000 w 619760"/>
                              <a:gd name="connsiteY2" fmla="*/ 873732 h 1051532"/>
                              <a:gd name="connsiteX3" fmla="*/ 619760 w 619760"/>
                              <a:gd name="connsiteY3" fmla="*/ 1051532 h 1051532"/>
                              <a:gd name="connsiteX0" fmla="*/ 0 w 619760"/>
                              <a:gd name="connsiteY0" fmla="*/ 0 h 1051532"/>
                              <a:gd name="connsiteX1" fmla="*/ 203200 w 619760"/>
                              <a:gd name="connsiteY1" fmla="*/ 426704 h 1051532"/>
                              <a:gd name="connsiteX2" fmla="*/ 381000 w 619760"/>
                              <a:gd name="connsiteY2" fmla="*/ 873732 h 1051532"/>
                              <a:gd name="connsiteX3" fmla="*/ 619760 w 619760"/>
                              <a:gd name="connsiteY3" fmla="*/ 1051532 h 1051532"/>
                            </a:gdLst>
                            <a:ahLst/>
                            <a:cxnLst>
                              <a:cxn ang="0">
                                <a:pos x="connsiteX0" y="connsiteY0"/>
                              </a:cxn>
                              <a:cxn ang="0">
                                <a:pos x="connsiteX1" y="connsiteY1"/>
                              </a:cxn>
                              <a:cxn ang="0">
                                <a:pos x="connsiteX2" y="connsiteY2"/>
                              </a:cxn>
                              <a:cxn ang="0">
                                <a:pos x="connsiteX3" y="connsiteY3"/>
                              </a:cxn>
                            </a:cxnLst>
                            <a:rect l="l" t="t" r="r" b="b"/>
                            <a:pathLst>
                              <a:path w="619760" h="1051532">
                                <a:moveTo>
                                  <a:pt x="0" y="0"/>
                                </a:moveTo>
                                <a:cubicBezTo>
                                  <a:pt x="170603" y="181610"/>
                                  <a:pt x="165100" y="225195"/>
                                  <a:pt x="203200" y="426704"/>
                                </a:cubicBezTo>
                                <a:cubicBezTo>
                                  <a:pt x="241300" y="628213"/>
                                  <a:pt x="296333" y="779755"/>
                                  <a:pt x="381000" y="873732"/>
                                </a:cubicBezTo>
                                <a:cubicBezTo>
                                  <a:pt x="465667" y="967709"/>
                                  <a:pt x="527473" y="1022322"/>
                                  <a:pt x="619760" y="1051532"/>
                                </a:cubicBezTo>
                              </a:path>
                            </a:pathLst>
                          </a:custGeom>
                          <a:ln>
                            <a:solidFill>
                              <a:schemeClr val="tx1"/>
                            </a:solidFill>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Casella di testo 12"/>
                        <wps:cNvSpPr txBox="1"/>
                        <wps:spPr>
                          <a:xfrm rot="912418">
                            <a:off x="62349" y="229105"/>
                            <a:ext cx="366548" cy="224053"/>
                          </a:xfrm>
                          <a:prstGeom prst="rect">
                            <a:avLst/>
                          </a:prstGeom>
                          <a:noFill/>
                          <a:ln w="6350">
                            <a:noFill/>
                          </a:ln>
                        </wps:spPr>
                        <wps:txbx>
                          <w:txbxContent>
                            <w:p w14:paraId="7FAFFEB2" w14:textId="77777777" w:rsidR="00CA5EBA" w:rsidRPr="00407EF6" w:rsidRDefault="00CA5EBA" w:rsidP="00CA5EBA">
                              <w:pPr>
                                <w:ind w:firstLine="0"/>
                                <w:rPr>
                                  <w:sz w:val="10"/>
                                  <w:szCs w:val="10"/>
                                </w:rPr>
                              </w:pPr>
                              <w:r w:rsidRPr="00407EF6">
                                <w:rPr>
                                  <w:sz w:val="10"/>
                                  <w:szCs w:val="10"/>
                                </w:rPr>
                                <w:t>WIND</w:t>
                              </w:r>
                            </w:p>
                            <w:p w14:paraId="1DCADD97" w14:textId="77777777" w:rsidR="00CA5EBA" w:rsidRDefault="00CA5EBA" w:rsidP="00CA5EBA">
                              <w:pPr>
                                <w:ind w:firstLine="360"/>
                                <w:rPr>
                                  <w:sz w:val="10"/>
                                  <w:szCs w:val="10"/>
                                </w:rPr>
                              </w:pPr>
                              <w:r>
                                <w:rPr>
                                  <w:sz w:val="10"/>
                                  <w:szCs w:val="1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 name="Cerchio parziale 358"/>
                        <wps:cNvSpPr/>
                        <wps:spPr>
                          <a:xfrm rot="21112010">
                            <a:off x="998584" y="263373"/>
                            <a:ext cx="1001395" cy="1001395"/>
                          </a:xfrm>
                          <a:prstGeom prst="pie">
                            <a:avLst>
                              <a:gd name="adj1" fmla="val 14678795"/>
                              <a:gd name="adj2" fmla="val 10188631"/>
                            </a:avLst>
                          </a:prstGeom>
                          <a:pattFill prst="pct5">
                            <a:fgClr>
                              <a:schemeClr val="accent1"/>
                            </a:fgClr>
                            <a:bgClr>
                              <a:schemeClr val="bg1"/>
                            </a:bgClr>
                          </a:pattFill>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2" name="Immagine 622"/>
                          <pic:cNvPicPr>
                            <a:picLocks noChangeAspect="1"/>
                          </pic:cNvPicPr>
                        </pic:nvPicPr>
                        <pic:blipFill rotWithShape="1">
                          <a:blip r:embed="rId20" cstate="print">
                            <a:alphaModFix amt="35000"/>
                            <a:extLst>
                              <a:ext uri="{28A0092B-C50C-407E-A947-70E740481C1C}">
                                <a14:useLocalDpi xmlns:a14="http://schemas.microsoft.com/office/drawing/2010/main" val="0"/>
                              </a:ext>
                            </a:extLst>
                          </a:blip>
                          <a:srcRect l="35364" t="14394" r="29780" b="16645"/>
                          <a:stretch/>
                        </pic:blipFill>
                        <pic:spPr bwMode="auto">
                          <a:xfrm rot="4717775">
                            <a:off x="798659" y="-104817"/>
                            <a:ext cx="1380471" cy="18519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1" name="Immagine 361"/>
                          <pic:cNvPicPr>
                            <a:picLocks noChangeAspect="1"/>
                          </pic:cNvPicPr>
                        </pic:nvPicPr>
                        <pic:blipFill rotWithShape="1">
                          <a:blip r:embed="rId21">
                            <a:duotone>
                              <a:prstClr val="black"/>
                              <a:schemeClr val="tx2">
                                <a:tint val="45000"/>
                                <a:satMod val="400000"/>
                              </a:schemeClr>
                            </a:duotone>
                          </a:blip>
                          <a:srcRect r="48093"/>
                          <a:stretch/>
                        </pic:blipFill>
                        <pic:spPr>
                          <a:xfrm rot="1195430">
                            <a:off x="860982" y="414323"/>
                            <a:ext cx="1014926" cy="593721"/>
                          </a:xfrm>
                          <a:prstGeom prst="rect">
                            <a:avLst/>
                          </a:prstGeom>
                        </pic:spPr>
                      </pic:pic>
                      <wps:wsp>
                        <wps:cNvPr id="364" name="Connettore diritto 364"/>
                        <wps:cNvCnPr/>
                        <wps:spPr>
                          <a:xfrm rot="21112010">
                            <a:off x="1774823" y="659090"/>
                            <a:ext cx="2367280" cy="11283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5" name="Ovale 365"/>
                        <wps:cNvSpPr/>
                        <wps:spPr>
                          <a:xfrm rot="21112010">
                            <a:off x="4189050" y="1577403"/>
                            <a:ext cx="80010" cy="8001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 name="Casella di testo 265"/>
                        <wps:cNvSpPr txBox="1"/>
                        <wps:spPr>
                          <a:xfrm>
                            <a:off x="4085885" y="1416456"/>
                            <a:ext cx="484210" cy="251411"/>
                          </a:xfrm>
                          <a:prstGeom prst="rect">
                            <a:avLst/>
                          </a:prstGeom>
                          <a:noFill/>
                          <a:ln w="6350">
                            <a:noFill/>
                          </a:ln>
                        </wps:spPr>
                        <wps:txbx>
                          <w:txbxContent>
                            <w:p w14:paraId="0AA3A521" w14:textId="77777777" w:rsidR="00CA5EBA" w:rsidRPr="009A77D1" w:rsidRDefault="003A5A77" w:rsidP="00CA5EBA">
                              <w:pPr>
                                <w:ind w:firstLine="0"/>
                                <w:rPr>
                                  <w:sz w:val="16"/>
                                  <w:szCs w:val="16"/>
                                </w:rPr>
                              </w:pPr>
                              <m:oMathPara>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t</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 name="Connettore diritto 367"/>
                        <wps:cNvCnPr/>
                        <wps:spPr>
                          <a:xfrm rot="21112010" flipV="1">
                            <a:off x="1917502" y="239559"/>
                            <a:ext cx="508930" cy="244752"/>
                          </a:xfrm>
                          <a:prstGeom prst="line">
                            <a:avLst/>
                          </a:prstGeom>
                        </wps:spPr>
                        <wps:style>
                          <a:lnRef idx="1">
                            <a:schemeClr val="dk1"/>
                          </a:lnRef>
                          <a:fillRef idx="0">
                            <a:schemeClr val="dk1"/>
                          </a:fillRef>
                          <a:effectRef idx="0">
                            <a:schemeClr val="dk1"/>
                          </a:effectRef>
                          <a:fontRef idx="minor">
                            <a:schemeClr val="tx1"/>
                          </a:fontRef>
                        </wps:style>
                        <wps:bodyPr/>
                      </wps:wsp>
                      <wpg:wgp>
                        <wpg:cNvPr id="165" name="Gruppo 165"/>
                        <wpg:cNvGrpSpPr/>
                        <wpg:grpSpPr>
                          <a:xfrm rot="21434445">
                            <a:off x="307490" y="180575"/>
                            <a:ext cx="350224" cy="474464"/>
                            <a:chOff x="-78662" y="1464245"/>
                            <a:chExt cx="541652" cy="733802"/>
                          </a:xfrm>
                        </wpg:grpSpPr>
                        <wps:wsp>
                          <wps:cNvPr id="362" name="Freccia a destra 362"/>
                          <wps:cNvSpPr/>
                          <wps:spPr>
                            <a:xfrm rot="1395955">
                              <a:off x="165176" y="1464245"/>
                              <a:ext cx="297814" cy="1473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 name="Freccia a destra 368"/>
                          <wps:cNvSpPr/>
                          <wps:spPr>
                            <a:xfrm rot="1395955">
                              <a:off x="83896" y="1652205"/>
                              <a:ext cx="297814" cy="1473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 name="Freccia a destra 369"/>
                          <wps:cNvSpPr/>
                          <wps:spPr>
                            <a:xfrm rot="1395955">
                              <a:off x="-2463" y="1850324"/>
                              <a:ext cx="297814" cy="1473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Freccia a destra 370"/>
                          <wps:cNvSpPr/>
                          <wps:spPr>
                            <a:xfrm rot="1395955">
                              <a:off x="-78662" y="2050727"/>
                              <a:ext cx="297814" cy="14732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71" name="Casella di testo 12"/>
                        <wps:cNvSpPr txBox="1"/>
                        <wps:spPr>
                          <a:xfrm>
                            <a:off x="2374156" y="1317"/>
                            <a:ext cx="546414" cy="365713"/>
                          </a:xfrm>
                          <a:prstGeom prst="rect">
                            <a:avLst/>
                          </a:prstGeom>
                          <a:noFill/>
                          <a:ln w="6350">
                            <a:noFill/>
                          </a:ln>
                        </wps:spPr>
                        <wps:txbx>
                          <w:txbxContent>
                            <w:p w14:paraId="43028A1A" w14:textId="77777777" w:rsidR="00CA5EBA" w:rsidRPr="009A77D1" w:rsidRDefault="00CA5EBA" w:rsidP="00CA5EBA">
                              <w:pPr>
                                <w:ind w:firstLine="0"/>
                                <w:rPr>
                                  <w:sz w:val="12"/>
                                  <w:szCs w:val="12"/>
                                </w:rPr>
                              </w:pPr>
                              <w:r w:rsidRPr="009A77D1">
                                <w:rPr>
                                  <w:sz w:val="12"/>
                                  <w:szCs w:val="12"/>
                                </w:rPr>
                                <w:t>LARS activation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7" name="Casella di testo 12"/>
                        <wps:cNvSpPr txBox="1"/>
                        <wps:spPr>
                          <a:xfrm rot="1066818">
                            <a:off x="2097284" y="949354"/>
                            <a:ext cx="1018853" cy="365713"/>
                          </a:xfrm>
                          <a:prstGeom prst="rect">
                            <a:avLst/>
                          </a:prstGeom>
                          <a:noFill/>
                          <a:ln w="6350">
                            <a:noFill/>
                          </a:ln>
                        </wps:spPr>
                        <wps:txbx>
                          <w:txbxContent>
                            <w:p w14:paraId="5378DA3D" w14:textId="77777777" w:rsidR="00CA5EBA" w:rsidRPr="009A77D1" w:rsidRDefault="00CA5EBA" w:rsidP="00CA5EBA">
                              <w:pPr>
                                <w:ind w:firstLine="0"/>
                                <w:rPr>
                                  <w:sz w:val="12"/>
                                  <w:szCs w:val="12"/>
                                </w:rPr>
                              </w:pPr>
                              <w:r>
                                <w:rPr>
                                  <w:sz w:val="12"/>
                                  <w:szCs w:val="12"/>
                                </w:rPr>
                                <w:t>Alignment trajectory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8" name="Casella di testo 12"/>
                        <wps:cNvSpPr txBox="1"/>
                        <wps:spPr>
                          <a:xfrm>
                            <a:off x="2920570" y="154859"/>
                            <a:ext cx="678493" cy="321799"/>
                          </a:xfrm>
                          <a:prstGeom prst="rect">
                            <a:avLst/>
                          </a:prstGeom>
                          <a:noFill/>
                          <a:ln w="6350">
                            <a:noFill/>
                          </a:ln>
                        </wps:spPr>
                        <wps:txbx>
                          <w:txbxContent>
                            <w:p w14:paraId="5E594B59" w14:textId="77777777" w:rsidR="00CA5EBA" w:rsidRPr="009A77D1" w:rsidRDefault="00CA5EBA" w:rsidP="00CA5EBA">
                              <w:pPr>
                                <w:ind w:firstLine="0"/>
                                <w:rPr>
                                  <w:sz w:val="12"/>
                                  <w:szCs w:val="12"/>
                                </w:rPr>
                              </w:pPr>
                              <w:r>
                                <w:rPr>
                                  <w:sz w:val="12"/>
                                  <w:szCs w:val="12"/>
                                </w:rPr>
                                <w:t>Optimal trajectory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0" name="Casella di testo 12"/>
                        <wps:cNvSpPr txBox="1"/>
                        <wps:spPr>
                          <a:xfrm rot="1102560">
                            <a:off x="963832" y="1184952"/>
                            <a:ext cx="351763" cy="214126"/>
                          </a:xfrm>
                          <a:prstGeom prst="rect">
                            <a:avLst/>
                          </a:prstGeom>
                          <a:noFill/>
                          <a:ln w="6350">
                            <a:noFill/>
                          </a:ln>
                        </wps:spPr>
                        <wps:txbx>
                          <w:txbxContent>
                            <w:p w14:paraId="22AC7278" w14:textId="77777777" w:rsidR="00CA5EBA" w:rsidRPr="0071594F" w:rsidRDefault="003A5A77" w:rsidP="00CA5EBA">
                              <w:pPr>
                                <w:ind w:firstLine="0"/>
                                <w:rPr>
                                  <w:sz w:val="14"/>
                                  <w:szCs w:val="14"/>
                                </w:rPr>
                              </w:pPr>
                              <m:oMathPara>
                                <m:oMath>
                                  <m:sSub>
                                    <m:sSubPr>
                                      <m:ctrlPr>
                                        <w:rPr>
                                          <w:rFonts w:ascii="Cambria Math" w:hAnsi="Cambria Math"/>
                                          <w:i/>
                                          <w:sz w:val="14"/>
                                          <w:szCs w:val="14"/>
                                        </w:rPr>
                                      </m:ctrlPr>
                                    </m:sSubPr>
                                    <m:e>
                                      <m:r>
                                        <w:rPr>
                                          <w:rFonts w:ascii="Cambria Math" w:hAnsi="Cambria Math"/>
                                          <w:sz w:val="14"/>
                                          <w:szCs w:val="14"/>
                                        </w:rPr>
                                        <m:t>L</m:t>
                                      </m:r>
                                    </m:e>
                                    <m:sub>
                                      <m:r>
                                        <w:rPr>
                                          <w:rFonts w:ascii="Cambria Math" w:hAnsi="Cambria Math"/>
                                          <w:sz w:val="14"/>
                                          <w:szCs w:val="14"/>
                                        </w:rPr>
                                        <m:t>MS</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1" name="Connettore 2 381"/>
                        <wps:cNvCnPr/>
                        <wps:spPr>
                          <a:xfrm>
                            <a:off x="1620435" y="936728"/>
                            <a:ext cx="2595988" cy="805226"/>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82" name="Casella di testo 12"/>
                        <wps:cNvSpPr txBox="1"/>
                        <wps:spPr>
                          <a:xfrm rot="1064371">
                            <a:off x="2514372" y="1223823"/>
                            <a:ext cx="351763" cy="214126"/>
                          </a:xfrm>
                          <a:prstGeom prst="rect">
                            <a:avLst/>
                          </a:prstGeom>
                          <a:noFill/>
                          <a:ln w="6350">
                            <a:noFill/>
                          </a:ln>
                        </wps:spPr>
                        <wps:txbx>
                          <w:txbxContent>
                            <w:p w14:paraId="4CB036F7" w14:textId="77777777" w:rsidR="00CA5EBA" w:rsidRPr="0071594F" w:rsidRDefault="003A5A77" w:rsidP="00CA5EBA">
                              <w:pPr>
                                <w:ind w:firstLine="0"/>
                                <w:rPr>
                                  <w:sz w:val="14"/>
                                  <w:szCs w:val="14"/>
                                </w:rPr>
                              </w:pPr>
                              <m:oMathPara>
                                <m:oMath>
                                  <m:sSub>
                                    <m:sSubPr>
                                      <m:ctrlPr>
                                        <w:rPr>
                                          <w:rFonts w:ascii="Cambria Math" w:hAnsi="Cambria Math"/>
                                          <w:i/>
                                          <w:sz w:val="14"/>
                                          <w:szCs w:val="14"/>
                                        </w:rPr>
                                      </m:ctrlPr>
                                    </m:sSubPr>
                                    <m:e>
                                      <m:r>
                                        <w:rPr>
                                          <w:rFonts w:ascii="Cambria Math" w:hAnsi="Cambria Math"/>
                                          <w:sz w:val="14"/>
                                          <w:szCs w:val="14"/>
                                        </w:rPr>
                                        <m:t>5 L</m:t>
                                      </m:r>
                                    </m:e>
                                    <m:sub>
                                      <m:r>
                                        <w:rPr>
                                          <w:rFonts w:ascii="Cambria Math" w:hAnsi="Cambria Math"/>
                                          <w:sz w:val="14"/>
                                          <w:szCs w:val="14"/>
                                        </w:rPr>
                                        <m:t>MS</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3" name="Connettore 2 383"/>
                        <wps:cNvCnPr/>
                        <wps:spPr>
                          <a:xfrm rot="21112010">
                            <a:off x="796150" y="1031778"/>
                            <a:ext cx="792897" cy="37592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05" name="Casella di testo 12"/>
                        <wps:cNvSpPr txBox="1"/>
                        <wps:spPr>
                          <a:xfrm>
                            <a:off x="1747118" y="0"/>
                            <a:ext cx="582000" cy="318717"/>
                          </a:xfrm>
                          <a:prstGeom prst="rect">
                            <a:avLst/>
                          </a:prstGeom>
                          <a:noFill/>
                          <a:ln w="6350">
                            <a:noFill/>
                          </a:ln>
                        </wps:spPr>
                        <wps:txbx>
                          <w:txbxContent>
                            <w:p w14:paraId="1F39859D" w14:textId="77777777" w:rsidR="00CA5EBA" w:rsidRPr="009A77D1" w:rsidRDefault="00CA5EBA" w:rsidP="00CA5EBA">
                              <w:pPr>
                                <w:ind w:firstLine="0"/>
                                <w:rPr>
                                  <w:sz w:val="12"/>
                                  <w:szCs w:val="12"/>
                                </w:rPr>
                              </w:pPr>
                              <w:r>
                                <w:rPr>
                                  <w:sz w:val="12"/>
                                  <w:szCs w:val="12"/>
                                </w:rPr>
                                <w:t>Mother ship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1" name="Ovale 601"/>
                        <wps:cNvSpPr/>
                        <wps:spPr>
                          <a:xfrm rot="21112010">
                            <a:off x="1683200" y="790003"/>
                            <a:ext cx="80010" cy="8001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4" name="Casella di testo 184"/>
                        <wps:cNvSpPr txBox="1"/>
                        <wps:spPr>
                          <a:xfrm>
                            <a:off x="3130904" y="1111293"/>
                            <a:ext cx="275166" cy="245068"/>
                          </a:xfrm>
                          <a:prstGeom prst="rect">
                            <a:avLst/>
                          </a:prstGeom>
                          <a:noFill/>
                          <a:ln w="6350">
                            <a:noFill/>
                          </a:ln>
                        </wps:spPr>
                        <wps:txbx>
                          <w:txbxContent>
                            <w:p w14:paraId="7CC79061" w14:textId="77777777" w:rsidR="00CA5EBA" w:rsidRPr="00883851" w:rsidRDefault="00CA5EBA" w:rsidP="00CA5EBA">
                              <w:pPr>
                                <w:ind w:firstLine="360"/>
                                <w:rPr>
                                  <w:rFonts w:ascii="Cambria Math" w:hAnsi="Cambria Math"/>
                                  <w:i/>
                                  <w:iCs/>
                                  <w:sz w:val="12"/>
                                  <w:szCs w:val="12"/>
                                </w:rPr>
                              </w:pPr>
                              <m:oMathPara>
                                <m:oMathParaPr>
                                  <m:jc m:val="centerGroup"/>
                                </m:oMathParaPr>
                                <m:oMath>
                                  <m:r>
                                    <w:rPr>
                                      <w:rFonts w:ascii="Cambria Math" w:hAnsi="Cambria Math"/>
                                      <w:sz w:val="12"/>
                                      <w:szCs w:val="12"/>
                                    </w:rPr>
                                    <m:t>e</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05" name="Gruppo 605"/>
                        <wpg:cNvGrpSpPr/>
                        <wpg:grpSpPr>
                          <a:xfrm>
                            <a:off x="4029" y="1085615"/>
                            <a:ext cx="709720" cy="692295"/>
                            <a:chOff x="203296" y="-39555"/>
                            <a:chExt cx="710056" cy="692995"/>
                          </a:xfrm>
                        </wpg:grpSpPr>
                        <wpg:grpSp>
                          <wpg:cNvPr id="606" name="Gruppo 606"/>
                          <wpg:cNvGrpSpPr/>
                          <wpg:grpSpPr>
                            <a:xfrm>
                              <a:off x="412431" y="49869"/>
                              <a:ext cx="400754" cy="385105"/>
                              <a:chOff x="242570" y="49869"/>
                              <a:chExt cx="400754" cy="1425921"/>
                            </a:xfrm>
                          </wpg:grpSpPr>
                          <wps:wsp>
                            <wps:cNvPr id="609" name="Connettore 2 609"/>
                            <wps:cNvCnPr/>
                            <wps:spPr>
                              <a:xfrm flipV="1">
                                <a:off x="242570" y="49869"/>
                                <a:ext cx="0" cy="1425921"/>
                              </a:xfrm>
                              <a:prstGeom prst="straightConnector1">
                                <a:avLst/>
                              </a:prstGeom>
                              <a:ln>
                                <a:headEnd w="sm" len="sm"/>
                                <a:tailEnd type="triangle" w="sm" len="sm"/>
                              </a:ln>
                            </wps:spPr>
                            <wps:style>
                              <a:lnRef idx="1">
                                <a:schemeClr val="dk1"/>
                              </a:lnRef>
                              <a:fillRef idx="0">
                                <a:schemeClr val="dk1"/>
                              </a:fillRef>
                              <a:effectRef idx="0">
                                <a:schemeClr val="dk1"/>
                              </a:effectRef>
                              <a:fontRef idx="minor">
                                <a:schemeClr val="tx1"/>
                              </a:fontRef>
                            </wps:style>
                            <wps:bodyPr/>
                          </wps:wsp>
                          <wps:wsp>
                            <wps:cNvPr id="610" name="Connettore 2 610"/>
                            <wps:cNvCnPr/>
                            <wps:spPr>
                              <a:xfrm>
                                <a:off x="242579" y="1473529"/>
                                <a:ext cx="400745" cy="0"/>
                              </a:xfrm>
                              <a:prstGeom prst="straightConnector1">
                                <a:avLst/>
                              </a:prstGeom>
                              <a:ln>
                                <a:headEnd w="sm" len="sm"/>
                                <a:tailEnd type="triangle" w="sm" len="sm"/>
                              </a:ln>
                            </wps:spPr>
                            <wps:style>
                              <a:lnRef idx="1">
                                <a:schemeClr val="dk1"/>
                              </a:lnRef>
                              <a:fillRef idx="0">
                                <a:schemeClr val="dk1"/>
                              </a:fillRef>
                              <a:effectRef idx="0">
                                <a:schemeClr val="dk1"/>
                              </a:effectRef>
                              <a:fontRef idx="minor">
                                <a:schemeClr val="tx1"/>
                              </a:fontRef>
                            </wps:style>
                            <wps:bodyPr/>
                          </wps:wsp>
                        </wpg:grpSp>
                        <wps:wsp>
                          <wps:cNvPr id="607" name="Casella di testo 200"/>
                          <wps:cNvSpPr txBox="1"/>
                          <wps:spPr>
                            <a:xfrm>
                              <a:off x="203296" y="-39555"/>
                              <a:ext cx="278130" cy="226060"/>
                            </a:xfrm>
                            <a:prstGeom prst="rect">
                              <a:avLst/>
                            </a:prstGeom>
                            <a:noFill/>
                            <a:ln w="6350">
                              <a:noFill/>
                            </a:ln>
                          </wps:spPr>
                          <wps:txbx>
                            <w:txbxContent>
                              <w:p w14:paraId="0EFAC9DC" w14:textId="77777777" w:rsidR="00CA5EBA" w:rsidRDefault="00CA5EBA" w:rsidP="00CA5EBA">
                                <w:pPr>
                                  <w:ind w:firstLine="360"/>
                                  <w:rPr>
                                    <w:rFonts w:ascii="Cambria Math" w:hAnsi="Cambria Math"/>
                                    <w:i/>
                                    <w:iCs/>
                                    <w:sz w:val="16"/>
                                    <w:szCs w:val="16"/>
                                  </w:rPr>
                                </w:pPr>
                                <m:oMathPara>
                                  <m:oMathParaPr>
                                    <m:jc m:val="centerGroup"/>
                                  </m:oMathParaPr>
                                  <m:oMath>
                                    <m:r>
                                      <w:rPr>
                                        <w:rFonts w:ascii="Cambria Math" w:hAnsi="Cambria Math"/>
                                        <w:sz w:val="16"/>
                                        <w:szCs w:val="16"/>
                                      </w:rPr>
                                      <m:t>y</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8" name="Casella di testo 201"/>
                          <wps:cNvSpPr txBox="1"/>
                          <wps:spPr>
                            <a:xfrm>
                              <a:off x="639667" y="418490"/>
                              <a:ext cx="273685" cy="234950"/>
                            </a:xfrm>
                            <a:prstGeom prst="rect">
                              <a:avLst/>
                            </a:prstGeom>
                            <a:noFill/>
                            <a:ln w="6350">
                              <a:noFill/>
                            </a:ln>
                          </wps:spPr>
                          <wps:txbx>
                            <w:txbxContent>
                              <w:p w14:paraId="461EB0B3" w14:textId="77777777" w:rsidR="00CA5EBA" w:rsidRDefault="00CA5EBA" w:rsidP="00CA5EBA">
                                <w:pPr>
                                  <w:ind w:firstLine="360"/>
                                  <w:rPr>
                                    <w:rFonts w:ascii="Cambria Math" w:hAnsi="Cambria Math"/>
                                    <w:i/>
                                    <w:iCs/>
                                    <w:sz w:val="16"/>
                                    <w:szCs w:val="16"/>
                                  </w:rPr>
                                </w:pPr>
                                <m:oMathPara>
                                  <m:oMathParaPr>
                                    <m:jc m:val="centerGroup"/>
                                  </m:oMathParaPr>
                                  <m:oMath>
                                    <m:r>
                                      <w:rPr>
                                        <w:rFonts w:ascii="Cambria Math" w:hAnsi="Cambria Math"/>
                                        <w:sz w:val="16"/>
                                        <w:szCs w:val="16"/>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35273" name="Gruppo 35273"/>
                        <wpg:cNvGrpSpPr/>
                        <wpg:grpSpPr>
                          <a:xfrm rot="21231639">
                            <a:off x="3164584" y="807490"/>
                            <a:ext cx="589919" cy="649128"/>
                            <a:chOff x="2979156" y="632825"/>
                            <a:chExt cx="589919" cy="649128"/>
                          </a:xfrm>
                        </wpg:grpSpPr>
                        <pic:pic xmlns:pic="http://schemas.openxmlformats.org/drawingml/2006/picture">
                          <pic:nvPicPr>
                            <pic:cNvPr id="360" name="Immagine 360"/>
                            <pic:cNvPicPr>
                              <a:picLocks noChangeAspect="1"/>
                            </pic:cNvPicPr>
                          </pic:nvPicPr>
                          <pic:blipFill rotWithShape="1">
                            <a:blip r:embed="rId21">
                              <a:duotone>
                                <a:prstClr val="black"/>
                                <a:schemeClr val="accent1">
                                  <a:tint val="45000"/>
                                  <a:satMod val="400000"/>
                                </a:schemeClr>
                              </a:duotone>
                            </a:blip>
                            <a:srcRect l="68087"/>
                            <a:stretch/>
                          </pic:blipFill>
                          <pic:spPr>
                            <a:xfrm rot="13521949">
                              <a:off x="2964233" y="647748"/>
                              <a:ext cx="616585" cy="586740"/>
                            </a:xfrm>
                            <a:prstGeom prst="rect">
                              <a:avLst/>
                            </a:prstGeom>
                          </pic:spPr>
                        </pic:pic>
                        <wpg:grpSp>
                          <wpg:cNvPr id="35272" name="Gruppo 35272"/>
                          <wpg:cNvGrpSpPr/>
                          <wpg:grpSpPr>
                            <a:xfrm>
                              <a:off x="3205926" y="786165"/>
                              <a:ext cx="363149" cy="495788"/>
                              <a:chOff x="3363627" y="888130"/>
                              <a:chExt cx="363149" cy="495788"/>
                            </a:xfrm>
                          </wpg:grpSpPr>
                          <wps:wsp>
                            <wps:cNvPr id="611" name="Connettore 2 611"/>
                            <wps:cNvCnPr/>
                            <wps:spPr>
                              <a:xfrm flipV="1">
                                <a:off x="3363627" y="888130"/>
                                <a:ext cx="160321" cy="156041"/>
                              </a:xfrm>
                              <a:prstGeom prst="straightConnector1">
                                <a:avLst/>
                              </a:prstGeom>
                              <a:ln>
                                <a:headEnd type="none" w="sm" len="sm"/>
                                <a:tailEnd type="triangle" w="sm" len="sm"/>
                              </a:ln>
                            </wps:spPr>
                            <wps:style>
                              <a:lnRef idx="1">
                                <a:schemeClr val="dk1"/>
                              </a:lnRef>
                              <a:fillRef idx="0">
                                <a:schemeClr val="dk1"/>
                              </a:fillRef>
                              <a:effectRef idx="0">
                                <a:schemeClr val="dk1"/>
                              </a:effectRef>
                              <a:fontRef idx="minor">
                                <a:schemeClr val="tx1"/>
                              </a:fontRef>
                            </wps:style>
                            <wps:bodyPr/>
                          </wps:wsp>
                          <wps:wsp>
                            <wps:cNvPr id="612" name="Connettore 2 612"/>
                            <wps:cNvCnPr/>
                            <wps:spPr>
                              <a:xfrm>
                                <a:off x="3363627" y="1051485"/>
                                <a:ext cx="363149" cy="332433"/>
                              </a:xfrm>
                              <a:prstGeom prst="straightConnector1">
                                <a:avLst/>
                              </a:prstGeom>
                              <a:ln>
                                <a:headEnd type="none" w="sm" len="sm"/>
                                <a:tailEnd type="triangle" w="sm" len="sm"/>
                              </a:ln>
                            </wps:spPr>
                            <wps:style>
                              <a:lnRef idx="1">
                                <a:schemeClr val="dk1"/>
                              </a:lnRef>
                              <a:fillRef idx="0">
                                <a:schemeClr val="dk1"/>
                              </a:fillRef>
                              <a:effectRef idx="0">
                                <a:schemeClr val="dk1"/>
                              </a:effectRef>
                              <a:fontRef idx="minor">
                                <a:schemeClr val="tx1"/>
                              </a:fontRef>
                            </wps:style>
                            <wps:bodyPr/>
                          </wps:wsp>
                        </wpg:grpSp>
                        <wps:wsp>
                          <wps:cNvPr id="613" name="Ovale 613"/>
                          <wps:cNvSpPr/>
                          <wps:spPr>
                            <a:xfrm rot="21112010">
                              <a:off x="3187600" y="920730"/>
                              <a:ext cx="45724"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614" name="Connettore diritto 614"/>
                        <wps:cNvCnPr>
                          <a:stCxn id="613" idx="1"/>
                          <a:endCxn id="365" idx="1"/>
                        </wps:cNvCnPr>
                        <wps:spPr>
                          <a:xfrm>
                            <a:off x="3375128" y="1113223"/>
                            <a:ext cx="821922" cy="47984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603" name="Connettore 2 603"/>
                        <wps:cNvCnPr/>
                        <wps:spPr>
                          <a:xfrm flipV="1">
                            <a:off x="3261338" y="1145884"/>
                            <a:ext cx="113790" cy="165681"/>
                          </a:xfrm>
                          <a:prstGeom prst="straightConnector1">
                            <a:avLst/>
                          </a:prstGeom>
                          <a:ln w="3175">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s:wsp>
                        <wps:cNvPr id="615" name="Arco 615"/>
                        <wps:cNvSpPr/>
                        <wps:spPr>
                          <a:xfrm>
                            <a:off x="3442182" y="1063537"/>
                            <a:ext cx="243840" cy="243205"/>
                          </a:xfrm>
                          <a:prstGeom prst="arc">
                            <a:avLst>
                              <a:gd name="adj1" fmla="val 19780022"/>
                              <a:gd name="adj2" fmla="val 3676005"/>
                            </a:avLst>
                          </a:prstGeom>
                          <a:ln>
                            <a:headEnd type="triangle" w="sm" len="sm"/>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6" name="Connettore diritto 616"/>
                        <wps:cNvCnPr/>
                        <wps:spPr>
                          <a:xfrm>
                            <a:off x="3406070" y="1124240"/>
                            <a:ext cx="98577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17" name="Casella di testo 12"/>
                        <wps:cNvSpPr txBox="1"/>
                        <wps:spPr>
                          <a:xfrm>
                            <a:off x="3549521" y="1143075"/>
                            <a:ext cx="351763" cy="214126"/>
                          </a:xfrm>
                          <a:prstGeom prst="rect">
                            <a:avLst/>
                          </a:prstGeom>
                          <a:noFill/>
                          <a:ln w="6350">
                            <a:noFill/>
                          </a:ln>
                        </wps:spPr>
                        <wps:txbx>
                          <w:txbxContent>
                            <w:p w14:paraId="226D8A36" w14:textId="77777777" w:rsidR="00CA5EBA" w:rsidRPr="009A77D1" w:rsidRDefault="00CA5EBA" w:rsidP="00CA5EBA">
                              <w:pPr>
                                <w:ind w:firstLine="0"/>
                                <w:rPr>
                                  <w:sz w:val="12"/>
                                  <w:szCs w:val="12"/>
                                </w:rPr>
                              </w:pPr>
                              <m:oMathPara>
                                <m:oMath>
                                  <m:r>
                                    <w:rPr>
                                      <w:rFonts w:ascii="Cambria Math" w:hAnsi="Cambria Math"/>
                                      <w:sz w:val="12"/>
                                      <w:szCs w:val="12"/>
                                    </w:rPr>
                                    <m:t>ψ</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 name="Casella di testo 12"/>
                        <wps:cNvSpPr txBox="1"/>
                        <wps:spPr>
                          <a:xfrm>
                            <a:off x="3845287" y="1177357"/>
                            <a:ext cx="351763" cy="214126"/>
                          </a:xfrm>
                          <a:prstGeom prst="rect">
                            <a:avLst/>
                          </a:prstGeom>
                          <a:noFill/>
                          <a:ln w="6350">
                            <a:noFill/>
                          </a:ln>
                        </wps:spPr>
                        <wps:txbx>
                          <w:txbxContent>
                            <w:p w14:paraId="5F5C0285" w14:textId="77777777" w:rsidR="00CA5EBA" w:rsidRPr="009A77D1" w:rsidRDefault="003A5A77" w:rsidP="00CA5EBA">
                              <w:pPr>
                                <w:ind w:firstLine="0"/>
                                <w:rPr>
                                  <w:sz w:val="12"/>
                                  <w:szCs w:val="12"/>
                                </w:rPr>
                              </w:pPr>
                              <m:oMathPara>
                                <m:oMath>
                                  <m:sSub>
                                    <m:sSubPr>
                                      <m:ctrlPr>
                                        <w:rPr>
                                          <w:rFonts w:ascii="Cambria Math" w:hAnsi="Cambria Math"/>
                                          <w:i/>
                                          <w:sz w:val="12"/>
                                          <w:szCs w:val="12"/>
                                        </w:rPr>
                                      </m:ctrlPr>
                                    </m:sSubPr>
                                    <m:e>
                                      <m:r>
                                        <w:rPr>
                                          <w:rFonts w:ascii="Cambria Math" w:hAnsi="Cambria Math"/>
                                          <w:sz w:val="12"/>
                                          <w:szCs w:val="12"/>
                                        </w:rPr>
                                        <m:t>ψ</m:t>
                                      </m:r>
                                    </m:e>
                                    <m:sub>
                                      <m:r>
                                        <w:rPr>
                                          <w:rFonts w:ascii="Cambria Math" w:hAnsi="Cambria Math"/>
                                          <w:sz w:val="12"/>
                                          <w:szCs w:val="12"/>
                                        </w:rPr>
                                        <m:t>t</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9" name="Arco 619"/>
                        <wps:cNvSpPr/>
                        <wps:spPr>
                          <a:xfrm>
                            <a:off x="3599063" y="1063967"/>
                            <a:ext cx="353511" cy="352532"/>
                          </a:xfrm>
                          <a:prstGeom prst="arc">
                            <a:avLst>
                              <a:gd name="adj1" fmla="val 19091904"/>
                              <a:gd name="adj2" fmla="val 3676005"/>
                            </a:avLst>
                          </a:prstGeom>
                          <a:ln>
                            <a:headEnd type="triangle" w="sm" len="sm"/>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 name="Casella di testo 12"/>
                        <wps:cNvSpPr txBox="1"/>
                        <wps:spPr>
                          <a:xfrm>
                            <a:off x="3277164" y="835565"/>
                            <a:ext cx="351763" cy="214126"/>
                          </a:xfrm>
                          <a:prstGeom prst="rect">
                            <a:avLst/>
                          </a:prstGeom>
                          <a:noFill/>
                          <a:ln w="6350">
                            <a:noFill/>
                          </a:ln>
                        </wps:spPr>
                        <wps:txbx>
                          <w:txbxContent>
                            <w:p w14:paraId="67D99E67" w14:textId="77777777" w:rsidR="00CA5EBA" w:rsidRPr="009A77D1" w:rsidRDefault="00CA5EBA" w:rsidP="00CA5EBA">
                              <w:pPr>
                                <w:ind w:firstLine="0"/>
                                <w:rPr>
                                  <w:sz w:val="12"/>
                                  <w:szCs w:val="12"/>
                                </w:rPr>
                              </w:pPr>
                              <m:oMathPara>
                                <m:oMath>
                                  <m:r>
                                    <w:rPr>
                                      <w:rFonts w:ascii="Cambria Math" w:hAnsi="Cambria Math"/>
                                      <w:sz w:val="12"/>
                                      <w:szCs w:val="12"/>
                                    </w:rPr>
                                    <m:t>u</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1" name="Casella di testo 12"/>
                        <wps:cNvSpPr txBox="1"/>
                        <wps:spPr>
                          <a:xfrm>
                            <a:off x="3493524" y="1288283"/>
                            <a:ext cx="351763" cy="214126"/>
                          </a:xfrm>
                          <a:prstGeom prst="rect">
                            <a:avLst/>
                          </a:prstGeom>
                          <a:noFill/>
                          <a:ln w="6350">
                            <a:noFill/>
                          </a:ln>
                        </wps:spPr>
                        <wps:txbx>
                          <w:txbxContent>
                            <w:p w14:paraId="229EB973" w14:textId="77777777" w:rsidR="00CA5EBA" w:rsidRPr="009A77D1" w:rsidRDefault="00CA5EBA" w:rsidP="00CA5EBA">
                              <w:pPr>
                                <w:ind w:firstLine="0"/>
                                <w:rPr>
                                  <w:sz w:val="12"/>
                                  <w:szCs w:val="12"/>
                                </w:rPr>
                              </w:pPr>
                              <m:oMathPara>
                                <m:oMath>
                                  <m:r>
                                    <w:rPr>
                                      <w:rFonts w:ascii="Cambria Math" w:hAnsi="Cambria Math"/>
                                      <w:sz w:val="12"/>
                                      <w:szCs w:val="12"/>
                                    </w:rPr>
                                    <m:t>v</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2" name="Casella di testo 12"/>
                        <wps:cNvSpPr txBox="1"/>
                        <wps:spPr>
                          <a:xfrm>
                            <a:off x="3015225" y="996756"/>
                            <a:ext cx="351763" cy="214126"/>
                          </a:xfrm>
                          <a:prstGeom prst="rect">
                            <a:avLst/>
                          </a:prstGeom>
                          <a:noFill/>
                          <a:ln w="6350">
                            <a:noFill/>
                          </a:ln>
                        </wps:spPr>
                        <wps:txbx>
                          <w:txbxContent>
                            <w:p w14:paraId="3E3D370F" w14:textId="77777777" w:rsidR="00CA5EBA" w:rsidRPr="009A77D1" w:rsidRDefault="003A5A77" w:rsidP="00CA5EBA">
                              <w:pPr>
                                <w:ind w:firstLine="0"/>
                                <w:rPr>
                                  <w:sz w:val="12"/>
                                  <w:szCs w:val="12"/>
                                </w:rPr>
                              </w:pPr>
                              <m:oMathPara>
                                <m:oMath>
                                  <m:sSub>
                                    <m:sSubPr>
                                      <m:ctrlPr>
                                        <w:rPr>
                                          <w:rFonts w:ascii="Cambria Math" w:hAnsi="Cambria Math"/>
                                          <w:i/>
                                          <w:sz w:val="12"/>
                                          <w:szCs w:val="12"/>
                                        </w:rPr>
                                      </m:ctrlPr>
                                    </m:sSubPr>
                                    <m:e>
                                      <m:r>
                                        <w:rPr>
                                          <w:rFonts w:ascii="Cambria Math" w:hAnsi="Cambria Math"/>
                                          <w:sz w:val="12"/>
                                          <w:szCs w:val="12"/>
                                        </w:rPr>
                                        <m:t>P</m:t>
                                      </m:r>
                                    </m:e>
                                    <m:sub>
                                      <m:r>
                                        <w:rPr>
                                          <w:rFonts w:ascii="Cambria Math" w:hAnsi="Cambria Math"/>
                                          <w:sz w:val="12"/>
                                          <w:szCs w:val="12"/>
                                        </w:rPr>
                                        <m:t>USV</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3" name="Casella di testo 178"/>
                        <wps:cNvSpPr txBox="1"/>
                        <wps:spPr>
                          <a:xfrm>
                            <a:off x="674565" y="38662"/>
                            <a:ext cx="1145758" cy="261620"/>
                          </a:xfrm>
                          <a:prstGeom prst="rect">
                            <a:avLst/>
                          </a:prstGeom>
                          <a:noFill/>
                          <a:ln w="6350">
                            <a:noFill/>
                          </a:ln>
                        </wps:spPr>
                        <wps:txbx>
                          <w:txbxContent>
                            <w:p w14:paraId="4D7622D3" w14:textId="34462314" w:rsidR="00CA5EBA" w:rsidRPr="00050D40" w:rsidRDefault="00050D40" w:rsidP="00050D40">
                              <w:pPr>
                                <w:ind w:firstLine="0"/>
                                <w:rPr>
                                  <w:sz w:val="12"/>
                                  <w:szCs w:val="12"/>
                                </w:rPr>
                              </w:pPr>
                              <w:r>
                                <w:rPr>
                                  <w:sz w:val="12"/>
                                  <w:szCs w:val="12"/>
                                </w:rPr>
                                <w:t>R</w:t>
                              </w:r>
                              <w:r w:rsidRPr="00050D40">
                                <w:rPr>
                                  <w:sz w:val="12"/>
                                  <w:szCs w:val="12"/>
                                </w:rPr>
                                <w:t>epulsive bivariate distribution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 name="Casella di testo 265"/>
                        <wps:cNvSpPr txBox="1"/>
                        <wps:spPr>
                          <a:xfrm>
                            <a:off x="1669073" y="674775"/>
                            <a:ext cx="484210" cy="251411"/>
                          </a:xfrm>
                          <a:prstGeom prst="rect">
                            <a:avLst/>
                          </a:prstGeom>
                          <a:noFill/>
                          <a:ln w="6350">
                            <a:noFill/>
                          </a:ln>
                        </wps:spPr>
                        <wps:txbx>
                          <w:txbxContent>
                            <w:p w14:paraId="4822D377" w14:textId="77777777" w:rsidR="00CA5EBA" w:rsidRPr="000B67AC" w:rsidRDefault="003A5A77" w:rsidP="00CA5EBA">
                              <w:pPr>
                                <w:ind w:firstLine="0"/>
                                <w:rPr>
                                  <w:sz w:val="18"/>
                                  <w:szCs w:val="18"/>
                                </w:rPr>
                              </w:pPr>
                              <m:oMathPara>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MS</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Connettore diritto 180"/>
                        <wps:cNvCnPr/>
                        <wps:spPr>
                          <a:xfrm flipV="1">
                            <a:off x="1549400" y="183020"/>
                            <a:ext cx="438061" cy="506305"/>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Connettore diritto 181"/>
                        <wps:cNvCnPr/>
                        <wps:spPr>
                          <a:xfrm flipH="1">
                            <a:off x="817033" y="179890"/>
                            <a:ext cx="148209" cy="296768"/>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407DADA" id="Tela 164" o:spid="_x0000_s1128" editas="canvas" style="width:359.85pt;height:161.75pt;mso-position-horizontal-relative:char;mso-position-vertical-relative:line" coordsize="45700,2054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">
                <v:shape id="_x0000_s1129" type="#_x0000_t75" style="position:absolute;width:45700;height:20542;visibility:visible;mso-wrap-style:square" filled="t">
                  <v:fill o:detectmouseclick="t"/>
                  <v:path o:connecttype="none"/>
                </v:shape>
                <v:shape id="Figura a mano libera: forma 170" o:spid="_x0000_s1130" style="position:absolute;left:28117;top:618;width:4889;height:9216;rotation:218299fd;visibility:visible;mso-wrap-style:square;v-text-anchor:middle" coordsize="619760,105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" path="m,c170603,181610,165100,225195,203200,426704v38100,201509,93133,353051,177800,447028c465667,967709,527473,1022322,619760,1051532e" filled="f" strokecolor="black [3213]" strokeweight=".5pt">
                  <v:stroke joinstyle="miter"/>
                  <v:path arrowok="t" o:connecttype="custom" o:connectlocs="0,0;160270,373952;300505,765716;488822,921535" o:connectangles="0,0,0,0"/>
                </v:shape>
                <v:shape id="Casella di testo 12" o:spid="_x0000_s1131" type="#_x0000_t202" style="position:absolute;left:623;top:2291;width:3665;height:2240;rotation:9966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" filled="f" stroked="f" strokeweight=".5pt">
                  <v:textbox>
                    <w:txbxContent>
                      <w:p w14:paraId="7FAFFEB2" w14:textId="77777777" w:rsidR="00CA5EBA" w:rsidRPr="00407EF6" w:rsidRDefault="00CA5EBA" w:rsidP="00CA5EBA">
                        <w:pPr>
                          <w:ind w:firstLine="0"/>
                          <w:rPr>
                            <w:sz w:val="10"/>
                            <w:szCs w:val="10"/>
                          </w:rPr>
                        </w:pPr>
                        <w:r w:rsidRPr="00407EF6">
                          <w:rPr>
                            <w:sz w:val="10"/>
                            <w:szCs w:val="10"/>
                          </w:rPr>
                          <w:t>WIND</w:t>
                        </w:r>
                      </w:p>
                      <w:p w14:paraId="1DCADD97" w14:textId="77777777" w:rsidR="00CA5EBA" w:rsidRDefault="00CA5EBA" w:rsidP="00CA5EBA">
                        <w:pPr>
                          <w:ind w:firstLine="360"/>
                          <w:rPr>
                            <w:sz w:val="10"/>
                            <w:szCs w:val="10"/>
                          </w:rPr>
                        </w:pPr>
                        <w:r>
                          <w:rPr>
                            <w:sz w:val="10"/>
                            <w:szCs w:val="10"/>
                          </w:rPr>
                          <w:t> </w:t>
                        </w:r>
                      </w:p>
                    </w:txbxContent>
                  </v:textbox>
                </v:shape>
                <v:shape id="Cerchio parziale 358" o:spid="_x0000_s1132" style="position:absolute;left:9985;top:2633;width:10014;height:10014;rotation:-533015fd;visibility:visible;mso-wrap-style:square;v-text-anchor:middle" coordsize="1001395,10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" path="m286299,48225c480261,-43682,711225,-1741,860491,152491v149266,154233,183626,386446,85422,577296c847709,920637,638787,1027667,426521,995870,214255,964073,45866,800522,7897,589273l500698,500698,286299,48225xe" fillcolor="#4472c4 [3204]" strokecolor="black [3200]" strokeweight=".5pt">
                  <v:fill r:id="rId22" o:title="" color2="white [3212]" type="pattern"/>
                  <v:stroke dashstyle="dash"/>
                  <v:path arrowok="t" o:connecttype="custom" o:connectlocs="286299,48225;860491,152491;945913,729787;426521,995870;7897,589273;500698,500698;286299,48225" o:connectangles="0,0,0,0,0,0,0"/>
                </v:shape>
                <v:shape id="Immagine 622" o:spid="_x0000_s1133" type="#_x0000_t75" style="position:absolute;left:7987;top:-1049;width:13804;height:18519;rotation:51530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">
                  <v:imagedata r:id="rId23" o:title="" croptop="9433f" cropbottom="10908f" cropleft="23176f" cropright="19517f"/>
                </v:shape>
                <v:shape id="Immagine 361" o:spid="_x0000_s1134" type="#_x0000_t75" style="position:absolute;left:8609;top:4143;width:10150;height:5937;rotation:13057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">
                  <v:imagedata r:id="rId24" o:title="" cropright="31518f" recolortarget="black"/>
                </v:shape>
                <v:line id="Connettore diritto 364" o:spid="_x0000_s1135" style="position:absolute;rotation:-533015fd;visibility:visible;mso-wrap-style:square" from="17748,6590" to="41421,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" strokecolor="red" strokeweight=".5pt">
                  <v:stroke joinstyle="miter"/>
                </v:line>
                <v:oval id="Ovale 365" o:spid="_x0000_s1136" style="position:absolute;left:41890;top:15774;width:800;height:800;rotation:-533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" fillcolor="red" strokecolor="black [3213]" strokeweight="1pt">
                  <v:stroke joinstyle="miter"/>
                </v:oval>
                <v:shape id="Casella di testo 265" o:spid="_x0000_s1137" type="#_x0000_t202" style="position:absolute;left:40858;top:14164;width:484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0AA3A521" w14:textId="77777777" w:rsidR="00CA5EBA" w:rsidRPr="009A77D1" w:rsidRDefault="003A5A77" w:rsidP="00CA5EBA">
                        <w:pPr>
                          <w:ind w:firstLine="0"/>
                          <w:rPr>
                            <w:sz w:val="16"/>
                            <w:szCs w:val="16"/>
                          </w:rPr>
                        </w:pPr>
                        <m:oMathPara>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t</m:t>
                                </m:r>
                              </m:sub>
                            </m:sSub>
                          </m:oMath>
                        </m:oMathPara>
                      </w:p>
                    </w:txbxContent>
                  </v:textbox>
                </v:shape>
                <v:line id="Connettore diritto 367" o:spid="_x0000_s1138" style="position:absolute;rotation:533015fd;flip:y;visibility:visible;mso-wrap-style:square" from="19175,2395" to="24264,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" strokecolor="black [3200]" strokeweight=".5pt">
                  <v:stroke joinstyle="miter"/>
                </v:line>
                <v:group id="Gruppo 165" o:spid="_x0000_s1139" style="position:absolute;left:3074;top:1805;width:3503;height:4745;rotation:-180830fd" coordorigin="-786,14642" coordsize="5416,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362" o:spid="_x0000_s1140" type="#_x0000_t13" style="position:absolute;left:1651;top:14642;width:2978;height:1473;rotation:15247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" adj="16258" fillcolor="white [3201]" strokecolor="black [3200]" strokeweight="1pt"/>
                  <v:shape id="Freccia a destra 368" o:spid="_x0000_s1141" type="#_x0000_t13" style="position:absolute;left:838;top:16522;width:2979;height:1473;rotation:15247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" adj="16258" fillcolor="white [3201]" strokecolor="black [3200]" strokeweight="1pt"/>
                  <v:shape id="Freccia a destra 369" o:spid="_x0000_s1142" type="#_x0000_t13" style="position:absolute;left:-24;top:18503;width:2977;height:1473;rotation:15247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" adj="16258" fillcolor="white [3201]" strokecolor="black [3200]" strokeweight="1pt"/>
                  <v:shape id="Freccia a destra 370" o:spid="_x0000_s1143" type="#_x0000_t13" style="position:absolute;left:-786;top:20507;width:2977;height:1473;rotation:15247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" adj="16258" fillcolor="white [3201]" strokecolor="black [3200]" strokeweight="1pt"/>
                </v:group>
                <v:shape id="Casella di testo 12" o:spid="_x0000_s1144" type="#_x0000_t202" style="position:absolute;left:23741;top:13;width:5464;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14:paraId="43028A1A" w14:textId="77777777" w:rsidR="00CA5EBA" w:rsidRPr="009A77D1" w:rsidRDefault="00CA5EBA" w:rsidP="00CA5EBA">
                        <w:pPr>
                          <w:ind w:firstLine="0"/>
                          <w:rPr>
                            <w:sz w:val="12"/>
                            <w:szCs w:val="12"/>
                          </w:rPr>
                        </w:pPr>
                        <w:r w:rsidRPr="009A77D1">
                          <w:rPr>
                            <w:sz w:val="12"/>
                            <w:szCs w:val="12"/>
                          </w:rPr>
                          <w:t>LARS activation</w:t>
                        </w:r>
                      </w:p>
                    </w:txbxContent>
                  </v:textbox>
                </v:shape>
                <v:shape id="Casella di testo 12" o:spid="_x0000_s1145" type="#_x0000_t202" style="position:absolute;left:20972;top:9493;width:10189;height:3657;rotation:11652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" filled="f" stroked="f" strokeweight=".5pt">
                  <v:textbox>
                    <w:txbxContent>
                      <w:p w14:paraId="5378DA3D" w14:textId="77777777" w:rsidR="00CA5EBA" w:rsidRPr="009A77D1" w:rsidRDefault="00CA5EBA" w:rsidP="00CA5EBA">
                        <w:pPr>
                          <w:ind w:firstLine="0"/>
                          <w:rPr>
                            <w:sz w:val="12"/>
                            <w:szCs w:val="12"/>
                          </w:rPr>
                        </w:pPr>
                        <w:r>
                          <w:rPr>
                            <w:sz w:val="12"/>
                            <w:szCs w:val="12"/>
                          </w:rPr>
                          <w:t>Alignment trajectory</w:t>
                        </w:r>
                      </w:p>
                    </w:txbxContent>
                  </v:textbox>
                </v:shape>
                <v:shape id="Casella di testo 12" o:spid="_x0000_s1146" type="#_x0000_t202" style="position:absolute;left:29205;top:1548;width:6785;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5E594B59" w14:textId="77777777" w:rsidR="00CA5EBA" w:rsidRPr="009A77D1" w:rsidRDefault="00CA5EBA" w:rsidP="00CA5EBA">
                        <w:pPr>
                          <w:ind w:firstLine="0"/>
                          <w:rPr>
                            <w:sz w:val="12"/>
                            <w:szCs w:val="12"/>
                          </w:rPr>
                        </w:pPr>
                        <w:r>
                          <w:rPr>
                            <w:sz w:val="12"/>
                            <w:szCs w:val="12"/>
                          </w:rPr>
                          <w:t>Optimal trajectory</w:t>
                        </w:r>
                      </w:p>
                    </w:txbxContent>
                  </v:textbox>
                </v:shape>
                <v:shape id="Casella di testo 12" o:spid="_x0000_s1147" type="#_x0000_t202" style="position:absolute;left:9638;top:11849;width:3517;height:2141;rotation:120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" filled="f" stroked="f" strokeweight=".5pt">
                  <v:textbox>
                    <w:txbxContent>
                      <w:p w14:paraId="22AC7278" w14:textId="77777777" w:rsidR="00CA5EBA" w:rsidRPr="0071594F" w:rsidRDefault="003A5A77" w:rsidP="00CA5EBA">
                        <w:pPr>
                          <w:ind w:firstLine="0"/>
                          <w:rPr>
                            <w:sz w:val="14"/>
                            <w:szCs w:val="14"/>
                          </w:rPr>
                        </w:pPr>
                        <m:oMathPara>
                          <m:oMath>
                            <m:sSub>
                              <m:sSubPr>
                                <m:ctrlPr>
                                  <w:rPr>
                                    <w:rFonts w:ascii="Cambria Math" w:hAnsi="Cambria Math"/>
                                    <w:i/>
                                    <w:sz w:val="14"/>
                                    <w:szCs w:val="14"/>
                                  </w:rPr>
                                </m:ctrlPr>
                              </m:sSubPr>
                              <m:e>
                                <m:r>
                                  <w:rPr>
                                    <w:rFonts w:ascii="Cambria Math" w:hAnsi="Cambria Math"/>
                                    <w:sz w:val="14"/>
                                    <w:szCs w:val="14"/>
                                  </w:rPr>
                                  <m:t>L</m:t>
                                </m:r>
                              </m:e>
                              <m:sub>
                                <m:r>
                                  <w:rPr>
                                    <w:rFonts w:ascii="Cambria Math" w:hAnsi="Cambria Math"/>
                                    <w:sz w:val="14"/>
                                    <w:szCs w:val="14"/>
                                  </w:rPr>
                                  <m:t>MS</m:t>
                                </m:r>
                              </m:sub>
                            </m:sSub>
                          </m:oMath>
                        </m:oMathPara>
                      </w:p>
                    </w:txbxContent>
                  </v:textbox>
                </v:shape>
                <v:shape id="Connettore 2 381" o:spid="_x0000_s1148" type="#_x0000_t32" style="position:absolute;left:16204;top:9367;width:25960;height:8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" strokecolor="black [3213]" strokeweight=".5pt">
                  <v:stroke startarrow="block" startarrowwidth="narrow" startarrowlength="short" endarrow="block" endarrowwidth="narrow" endarrowlength="short" joinstyle="miter"/>
                </v:shape>
                <v:shape id="Casella di testo 12" o:spid="_x0000_s1149" type="#_x0000_t202" style="position:absolute;left:25143;top:12238;width:3518;height:2141;rotation:1162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" filled="f" stroked="f" strokeweight=".5pt">
                  <v:textbox>
                    <w:txbxContent>
                      <w:p w14:paraId="4CB036F7" w14:textId="77777777" w:rsidR="00CA5EBA" w:rsidRPr="0071594F" w:rsidRDefault="003A5A77" w:rsidP="00CA5EBA">
                        <w:pPr>
                          <w:ind w:firstLine="0"/>
                          <w:rPr>
                            <w:sz w:val="14"/>
                            <w:szCs w:val="14"/>
                          </w:rPr>
                        </w:pPr>
                        <m:oMathPara>
                          <m:oMath>
                            <m:sSub>
                              <m:sSubPr>
                                <m:ctrlPr>
                                  <w:rPr>
                                    <w:rFonts w:ascii="Cambria Math" w:hAnsi="Cambria Math"/>
                                    <w:i/>
                                    <w:sz w:val="14"/>
                                    <w:szCs w:val="14"/>
                                  </w:rPr>
                                </m:ctrlPr>
                              </m:sSubPr>
                              <m:e>
                                <m:r>
                                  <w:rPr>
                                    <w:rFonts w:ascii="Cambria Math" w:hAnsi="Cambria Math"/>
                                    <w:sz w:val="14"/>
                                    <w:szCs w:val="14"/>
                                  </w:rPr>
                                  <m:t>5 L</m:t>
                                </m:r>
                              </m:e>
                              <m:sub>
                                <m:r>
                                  <w:rPr>
                                    <w:rFonts w:ascii="Cambria Math" w:hAnsi="Cambria Math"/>
                                    <w:sz w:val="14"/>
                                    <w:szCs w:val="14"/>
                                  </w:rPr>
                                  <m:t>MS</m:t>
                                </m:r>
                              </m:sub>
                            </m:sSub>
                          </m:oMath>
                        </m:oMathPara>
                      </w:p>
                    </w:txbxContent>
                  </v:textbox>
                </v:shape>
                <v:shape id="Connettore 2 383" o:spid="_x0000_s1150" type="#_x0000_t32" style="position:absolute;left:7961;top:10317;width:7929;height:3759;rotation:-533015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" strokecolor="black [3213]" strokeweight=".5pt">
                  <v:stroke startarrow="block" startarrowwidth="narrow" startarrowlength="short" endarrow="block" endarrowwidth="narrow" endarrowlength="short" joinstyle="miter"/>
                </v:shape>
                <v:shape id="Casella di testo 12" o:spid="_x0000_s1151" type="#_x0000_t202" style="position:absolute;left:17471;width:582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of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FI0KH8YAAADcAAAA&#10;DwAAAAAAAAAAAAAAAAAHAgAAZHJzL2Rvd25yZXYueG1sUEsFBgAAAAADAAMAtwAAAPoCAAAAAA==&#10;" filled="f" stroked="f" strokeweight=".5pt">
                  <v:textbox>
                    <w:txbxContent>
                      <w:p w14:paraId="1F39859D" w14:textId="77777777" w:rsidR="00CA5EBA" w:rsidRPr="009A77D1" w:rsidRDefault="00CA5EBA" w:rsidP="00CA5EBA">
                        <w:pPr>
                          <w:ind w:firstLine="0"/>
                          <w:rPr>
                            <w:sz w:val="12"/>
                            <w:szCs w:val="12"/>
                          </w:rPr>
                        </w:pPr>
                        <w:r>
                          <w:rPr>
                            <w:sz w:val="12"/>
                            <w:szCs w:val="12"/>
                          </w:rPr>
                          <w:t>Mother ship</w:t>
                        </w:r>
                      </w:p>
                    </w:txbxContent>
                  </v:textbox>
                </v:shape>
                <v:oval id="Ovale 601" o:spid="_x0000_s1152" style="position:absolute;left:16832;top:7900;width:800;height:800;rotation:-533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" fillcolor="red" strokecolor="black [3213]" strokeweight="1pt">
                  <v:stroke joinstyle="miter"/>
                </v:oval>
                <v:shape id="Casella di testo 184" o:spid="_x0000_s1153" type="#_x0000_t202" style="position:absolute;left:31309;top:11112;width:2751;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14:paraId="7CC79061" w14:textId="77777777" w:rsidR="00CA5EBA" w:rsidRPr="00883851" w:rsidRDefault="00CA5EBA" w:rsidP="00CA5EBA">
                        <w:pPr>
                          <w:ind w:firstLine="360"/>
                          <w:rPr>
                            <w:rFonts w:ascii="Cambria Math" w:hAnsi="Cambria Math"/>
                            <w:i/>
                            <w:iCs/>
                            <w:sz w:val="12"/>
                            <w:szCs w:val="12"/>
                          </w:rPr>
                        </w:pPr>
                        <m:oMathPara>
                          <m:oMathParaPr>
                            <m:jc m:val="centerGroup"/>
                          </m:oMathParaPr>
                          <m:oMath>
                            <m:r>
                              <w:rPr>
                                <w:rFonts w:ascii="Cambria Math" w:hAnsi="Cambria Math"/>
                                <w:sz w:val="12"/>
                                <w:szCs w:val="12"/>
                              </w:rPr>
                              <m:t>e</m:t>
                            </m:r>
                          </m:oMath>
                        </m:oMathPara>
                      </w:p>
                    </w:txbxContent>
                  </v:textbox>
                </v:shape>
                <v:group id="Gruppo 605" o:spid="_x0000_s1154" style="position:absolute;left:40;top:10856;width:7097;height:6923" coordorigin="2032,-395" coordsize="710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group id="Gruppo 606" o:spid="_x0000_s1155" style="position:absolute;left:4124;top:498;width:4007;height:3851" coordorigin="2425,498" coordsize="4007,1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Connettore 2 609" o:spid="_x0000_s1156" type="#_x0000_t32" style="position:absolute;left:2425;top:498;width:0;height:14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" strokecolor="black [3200]" strokeweight=".5pt">
                      <v:stroke startarrowwidth="narrow" startarrowlength="short" endarrow="block" endarrowwidth="narrow" endarrowlength="short" joinstyle="miter"/>
                    </v:shape>
                    <v:shape id="Connettore 2 610" o:spid="_x0000_s1157" type="#_x0000_t32" style="position:absolute;left:2425;top:14735;width:4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" strokecolor="black [3200]" strokeweight=".5pt">
                      <v:stroke startarrowwidth="narrow" startarrowlength="short" endarrow="block" endarrowwidth="narrow" endarrowlength="short" joinstyle="miter"/>
                    </v:shape>
                  </v:group>
                  <v:shape id="Casella di testo 200" o:spid="_x0000_s1158" type="#_x0000_t202" style="position:absolute;left:2032;top:-395;width:278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14:paraId="0EFAC9DC" w14:textId="77777777" w:rsidR="00CA5EBA" w:rsidRDefault="00CA5EBA" w:rsidP="00CA5EBA">
                          <w:pPr>
                            <w:ind w:firstLine="360"/>
                            <w:rPr>
                              <w:rFonts w:ascii="Cambria Math" w:hAnsi="Cambria Math"/>
                              <w:i/>
                              <w:iCs/>
                              <w:sz w:val="16"/>
                              <w:szCs w:val="16"/>
                            </w:rPr>
                          </w:pPr>
                          <m:oMathPara>
                            <m:oMathParaPr>
                              <m:jc m:val="centerGroup"/>
                            </m:oMathParaPr>
                            <m:oMath>
                              <m:r>
                                <w:rPr>
                                  <w:rFonts w:ascii="Cambria Math" w:hAnsi="Cambria Math"/>
                                  <w:sz w:val="16"/>
                                  <w:szCs w:val="16"/>
                                </w:rPr>
                                <m:t>y</m:t>
                              </m:r>
                            </m:oMath>
                          </m:oMathPara>
                        </w:p>
                      </w:txbxContent>
                    </v:textbox>
                  </v:shape>
                  <v:shape id="Casella di testo 201" o:spid="_x0000_s1159" type="#_x0000_t202" style="position:absolute;left:6396;top:4184;width:273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14:paraId="461EB0B3" w14:textId="77777777" w:rsidR="00CA5EBA" w:rsidRDefault="00CA5EBA" w:rsidP="00CA5EBA">
                          <w:pPr>
                            <w:ind w:firstLine="360"/>
                            <w:rPr>
                              <w:rFonts w:ascii="Cambria Math" w:hAnsi="Cambria Math"/>
                              <w:i/>
                              <w:iCs/>
                              <w:sz w:val="16"/>
                              <w:szCs w:val="16"/>
                            </w:rPr>
                          </w:pPr>
                          <m:oMathPara>
                            <m:oMathParaPr>
                              <m:jc m:val="centerGroup"/>
                            </m:oMathParaPr>
                            <m:oMath>
                              <m:r>
                                <w:rPr>
                                  <w:rFonts w:ascii="Cambria Math" w:hAnsi="Cambria Math"/>
                                  <w:sz w:val="16"/>
                                  <w:szCs w:val="16"/>
                                </w:rPr>
                                <m:t>x</m:t>
                              </m:r>
                            </m:oMath>
                          </m:oMathPara>
                        </w:p>
                      </w:txbxContent>
                    </v:textbox>
                  </v:shape>
                </v:group>
                <v:group id="Gruppo 35273" o:spid="_x0000_s1160" style="position:absolute;left:31645;top:8074;width:5900;height:6492;rotation:-402348fd" coordorigin="29791,6328" coordsize="589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">
                  <v:shape id="Immagine 360" o:spid="_x0000_s1161" type="#_x0000_t75" style="position:absolute;left:29642;top:6477;width:6166;height:5867;rotation:-88233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">
                    <v:imagedata r:id="rId24" o:title="" cropleft="44621f" recolortarget="black"/>
                  </v:shape>
                  <v:group id="Gruppo 35272" o:spid="_x0000_s1162" style="position:absolute;left:32059;top:7861;width:3631;height:4958" coordorigin="33636,8881" coordsize="3631,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">
                    <v:shape id="Connettore 2 611" o:spid="_x0000_s1163" type="#_x0000_t32" style="position:absolute;left:33636;top:8881;width:1603;height:1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" strokecolor="black [3200]" strokeweight=".5pt">
                      <v:stroke startarrowwidth="narrow" startarrowlength="short" endarrow="block" endarrowwidth="narrow" endarrowlength="short" joinstyle="miter"/>
                    </v:shape>
                    <v:shape id="Connettore 2 612" o:spid="_x0000_s1164" type="#_x0000_t32" style="position:absolute;left:33636;top:10514;width:3631;height:3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" strokecolor="black [3200]" strokeweight=".5pt">
                      <v:stroke startarrowwidth="narrow" startarrowlength="short" endarrow="block" endarrowwidth="narrow" endarrowlength="short" joinstyle="miter"/>
                    </v:shape>
                  </v:group>
                  <v:oval id="Ovale 613" o:spid="_x0000_s1165" style="position:absolute;left:31876;top:9207;width:457;height:457;rotation:-533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" fillcolor="black [3213]" stroked="f" strokeweight="1pt">
                    <v:stroke joinstyle="miter"/>
                  </v:oval>
                </v:group>
                <v:line id="Connettore diritto 614" o:spid="_x0000_s1166" style="position:absolute;visibility:visible;mso-wrap-style:square" from="33751,11132" to="41970,1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" strokecolor="black [3200]" strokeweight=".5pt">
                  <v:stroke dashstyle="longDash" joinstyle="miter"/>
                </v:line>
                <v:shape id="Connettore 2 603" o:spid="_x0000_s1167" type="#_x0000_t32" style="position:absolute;left:32613;top:11458;width:1138;height:16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" strokecolor="black [3200]" strokeweight=".25pt">
                  <v:stroke startarrow="block" startarrowwidth="narrow" startarrowlength="short" endarrow="block" endarrowwidth="narrow" endarrowlength="short" joinstyle="miter"/>
                </v:shape>
                <v:shape id="Arco 615" o:spid="_x0000_s1168" style="position:absolute;left:34421;top:10635;width:2439;height:2432;visibility:visible;mso-wrap-style:square;v-text-anchor:middle" coordsize="243840,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" path="m227080,60071nsc243779,88462,248225,122392,239403,154110v-8807,31662,-30085,58422,-58989,74186l121920,121603,227080,60071xem227080,60071nfc243779,88462,248225,122392,239403,154110v-8807,31662,-30085,58422,-58989,74186e" filled="f" strokecolor="black [3200]" strokeweight=".5pt">
                  <v:stroke startarrow="block" startarrowwidth="narrow" startarrowlength="short" joinstyle="miter"/>
                  <v:path arrowok="t" o:connecttype="custom" o:connectlocs="227080,60071;239403,154110;180414,228296" o:connectangles="0,0,0"/>
                </v:shape>
                <v:line id="Connettore diritto 616" o:spid="_x0000_s1169" style="position:absolute;visibility:visible;mso-wrap-style:square" from="34060,11242" to="43918,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" strokecolor="black [3200]" strokeweight=".5pt">
                  <v:stroke dashstyle="dash" joinstyle="miter"/>
                </v:line>
                <v:shape id="Casella di testo 12" o:spid="_x0000_s1170" type="#_x0000_t202" style="position:absolute;left:35495;top:11430;width:3517;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226D8A36" w14:textId="77777777" w:rsidR="00CA5EBA" w:rsidRPr="009A77D1" w:rsidRDefault="00CA5EBA" w:rsidP="00CA5EBA">
                        <w:pPr>
                          <w:ind w:firstLine="0"/>
                          <w:rPr>
                            <w:sz w:val="12"/>
                            <w:szCs w:val="12"/>
                          </w:rPr>
                        </w:pPr>
                        <m:oMathPara>
                          <m:oMath>
                            <m:r>
                              <w:rPr>
                                <w:rFonts w:ascii="Cambria Math" w:hAnsi="Cambria Math"/>
                                <w:sz w:val="12"/>
                                <w:szCs w:val="12"/>
                              </w:rPr>
                              <m:t>ψ</m:t>
                            </m:r>
                          </m:oMath>
                        </m:oMathPara>
                      </w:p>
                    </w:txbxContent>
                  </v:textbox>
                </v:shape>
                <v:shape id="Casella di testo 12" o:spid="_x0000_s1171" type="#_x0000_t202" style="position:absolute;left:38452;top:11773;width:351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" filled="f" stroked="f" strokeweight=".5pt">
                  <v:textbox>
                    <w:txbxContent>
                      <w:p w14:paraId="5F5C0285" w14:textId="77777777" w:rsidR="00CA5EBA" w:rsidRPr="009A77D1" w:rsidRDefault="003A5A77" w:rsidP="00CA5EBA">
                        <w:pPr>
                          <w:ind w:firstLine="0"/>
                          <w:rPr>
                            <w:sz w:val="12"/>
                            <w:szCs w:val="12"/>
                          </w:rPr>
                        </w:pPr>
                        <m:oMathPara>
                          <m:oMath>
                            <m:sSub>
                              <m:sSubPr>
                                <m:ctrlPr>
                                  <w:rPr>
                                    <w:rFonts w:ascii="Cambria Math" w:hAnsi="Cambria Math"/>
                                    <w:i/>
                                    <w:sz w:val="12"/>
                                    <w:szCs w:val="12"/>
                                  </w:rPr>
                                </m:ctrlPr>
                              </m:sSubPr>
                              <m:e>
                                <m:r>
                                  <w:rPr>
                                    <w:rFonts w:ascii="Cambria Math" w:hAnsi="Cambria Math"/>
                                    <w:sz w:val="12"/>
                                    <w:szCs w:val="12"/>
                                  </w:rPr>
                                  <m:t>ψ</m:t>
                                </m:r>
                              </m:e>
                              <m:sub>
                                <m:r>
                                  <w:rPr>
                                    <w:rFonts w:ascii="Cambria Math" w:hAnsi="Cambria Math"/>
                                    <w:sz w:val="12"/>
                                    <w:szCs w:val="12"/>
                                  </w:rPr>
                                  <m:t>t</m:t>
                                </m:r>
                              </m:sub>
                            </m:sSub>
                          </m:oMath>
                        </m:oMathPara>
                      </w:p>
                    </w:txbxContent>
                  </v:textbox>
                </v:shape>
                <v:shape id="Arco 619" o:spid="_x0000_s1172" style="position:absolute;left:35990;top:10639;width:3535;height:3525;visibility:visible;mso-wrap-style:square;v-text-anchor:middle" coordsize="353511,35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" path="m308357,58594nsc344420,98702,360110,153054,350954,206144v-9145,53021,-42071,98975,-89407,124783l176756,176266,308357,58594xem308357,58594nfc344420,98702,360110,153054,350954,206144v-9145,53021,-42071,98975,-89407,124783e" filled="f" strokecolor="black [3200]" strokeweight=".5pt">
                  <v:stroke startarrow="block" startarrowwidth="narrow" startarrowlength="short" joinstyle="miter"/>
                  <v:path arrowok="t" o:connecttype="custom" o:connectlocs="308357,58594;350954,206144;261547,330927" o:connectangles="0,0,0"/>
                </v:shape>
                <v:shape id="Casella di testo 12" o:spid="_x0000_s1173" type="#_x0000_t202" style="position:absolute;left:32771;top:8355;width:351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" filled="f" stroked="f" strokeweight=".5pt">
                  <v:textbox>
                    <w:txbxContent>
                      <w:p w14:paraId="67D99E67" w14:textId="77777777" w:rsidR="00CA5EBA" w:rsidRPr="009A77D1" w:rsidRDefault="00CA5EBA" w:rsidP="00CA5EBA">
                        <w:pPr>
                          <w:ind w:firstLine="0"/>
                          <w:rPr>
                            <w:sz w:val="12"/>
                            <w:szCs w:val="12"/>
                          </w:rPr>
                        </w:pPr>
                        <m:oMathPara>
                          <m:oMath>
                            <m:r>
                              <w:rPr>
                                <w:rFonts w:ascii="Cambria Math" w:hAnsi="Cambria Math"/>
                                <w:sz w:val="12"/>
                                <w:szCs w:val="12"/>
                              </w:rPr>
                              <m:t>u</m:t>
                            </m:r>
                          </m:oMath>
                        </m:oMathPara>
                      </w:p>
                    </w:txbxContent>
                  </v:textbox>
                </v:shape>
                <v:shape id="Casella di testo 12" o:spid="_x0000_s1174" type="#_x0000_t202" style="position:absolute;left:34935;top:12882;width:3517;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6d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pMofrmXAE5PIfAAD//wMAUEsBAi0AFAAGAAgAAAAhANvh9svuAAAAhQEAABMAAAAAAAAA&#10;AAAAAAAAAAAAAFtDb250ZW50X1R5cGVzXS54bWxQSwECLQAUAAYACAAAACEAWvQsW78AAAAVAQAA&#10;CwAAAAAAAAAAAAAAAAAfAQAAX3JlbHMvLnJlbHNQSwECLQAUAAYACAAAACEAjcc+ncYAAADcAAAA&#10;DwAAAAAAAAAAAAAAAAAHAgAAZHJzL2Rvd25yZXYueG1sUEsFBgAAAAADAAMAtwAAAPoCAAAAAA==&#10;" filled="f" stroked="f" strokeweight=".5pt">
                  <v:textbox>
                    <w:txbxContent>
                      <w:p w14:paraId="229EB973" w14:textId="77777777" w:rsidR="00CA5EBA" w:rsidRPr="009A77D1" w:rsidRDefault="00CA5EBA" w:rsidP="00CA5EBA">
                        <w:pPr>
                          <w:ind w:firstLine="0"/>
                          <w:rPr>
                            <w:sz w:val="12"/>
                            <w:szCs w:val="12"/>
                          </w:rPr>
                        </w:pPr>
                        <m:oMathPara>
                          <m:oMath>
                            <m:r>
                              <w:rPr>
                                <w:rFonts w:ascii="Cambria Math" w:hAnsi="Cambria Math"/>
                                <w:sz w:val="12"/>
                                <w:szCs w:val="12"/>
                              </w:rPr>
                              <m:t>v</m:t>
                            </m:r>
                          </m:oMath>
                        </m:oMathPara>
                      </w:p>
                    </w:txbxContent>
                  </v:textbox>
                </v:shape>
                <v:shape id="Casella di testo 12" o:spid="_x0000_s1175" type="#_x0000_t202" style="position:absolute;left:30152;top:9967;width:35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3E3D370F" w14:textId="77777777" w:rsidR="00CA5EBA" w:rsidRPr="009A77D1" w:rsidRDefault="003A5A77" w:rsidP="00CA5EBA">
                        <w:pPr>
                          <w:ind w:firstLine="0"/>
                          <w:rPr>
                            <w:sz w:val="12"/>
                            <w:szCs w:val="12"/>
                          </w:rPr>
                        </w:pPr>
                        <m:oMathPara>
                          <m:oMath>
                            <m:sSub>
                              <m:sSubPr>
                                <m:ctrlPr>
                                  <w:rPr>
                                    <w:rFonts w:ascii="Cambria Math" w:hAnsi="Cambria Math"/>
                                    <w:i/>
                                    <w:sz w:val="12"/>
                                    <w:szCs w:val="12"/>
                                  </w:rPr>
                                </m:ctrlPr>
                              </m:sSubPr>
                              <m:e>
                                <m:r>
                                  <w:rPr>
                                    <w:rFonts w:ascii="Cambria Math" w:hAnsi="Cambria Math"/>
                                    <w:sz w:val="12"/>
                                    <w:szCs w:val="12"/>
                                  </w:rPr>
                                  <m:t>P</m:t>
                                </m:r>
                              </m:e>
                              <m:sub>
                                <m:r>
                                  <w:rPr>
                                    <w:rFonts w:ascii="Cambria Math" w:hAnsi="Cambria Math"/>
                                    <w:sz w:val="12"/>
                                    <w:szCs w:val="12"/>
                                  </w:rPr>
                                  <m:t>USV</m:t>
                                </m:r>
                              </m:sub>
                            </m:sSub>
                          </m:oMath>
                        </m:oMathPara>
                      </w:p>
                    </w:txbxContent>
                  </v:textbox>
                </v:shape>
                <v:shape id="Casella di testo 178" o:spid="_x0000_s1176" type="#_x0000_t202" style="position:absolute;left:6745;top:386;width:1145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Vx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BJZBXHHAAAA3AAA&#10;AA8AAAAAAAAAAAAAAAAABwIAAGRycy9kb3ducmV2LnhtbFBLBQYAAAAAAwADALcAAAD7AgAAAAA=&#10;" filled="f" stroked="f" strokeweight=".5pt">
                  <v:textbox>
                    <w:txbxContent>
                      <w:p w14:paraId="4D7622D3" w14:textId="34462314" w:rsidR="00CA5EBA" w:rsidRPr="00050D40" w:rsidRDefault="00050D40" w:rsidP="00050D40">
                        <w:pPr>
                          <w:ind w:firstLine="0"/>
                          <w:rPr>
                            <w:sz w:val="12"/>
                            <w:szCs w:val="12"/>
                          </w:rPr>
                        </w:pPr>
                        <w:r>
                          <w:rPr>
                            <w:sz w:val="12"/>
                            <w:szCs w:val="12"/>
                          </w:rPr>
                          <w:t>R</w:t>
                        </w:r>
                        <w:r w:rsidRPr="00050D40">
                          <w:rPr>
                            <w:sz w:val="12"/>
                            <w:szCs w:val="12"/>
                          </w:rPr>
                          <w:t>epulsive bivariate distribution</w:t>
                        </w:r>
                      </w:p>
                    </w:txbxContent>
                  </v:textbox>
                </v:shape>
                <v:shape id="Casella di testo 265" o:spid="_x0000_s1177" type="#_x0000_t202" style="position:absolute;left:16690;top:6747;width:484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4822D377" w14:textId="77777777" w:rsidR="00CA5EBA" w:rsidRPr="000B67AC" w:rsidRDefault="003A5A77" w:rsidP="00CA5EBA">
                        <w:pPr>
                          <w:ind w:firstLine="0"/>
                          <w:rPr>
                            <w:sz w:val="18"/>
                            <w:szCs w:val="18"/>
                          </w:rPr>
                        </w:pPr>
                        <m:oMathPara>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MS</m:t>
                                </m:r>
                              </m:sub>
                            </m:sSub>
                          </m:oMath>
                        </m:oMathPara>
                      </w:p>
                    </w:txbxContent>
                  </v:textbox>
                </v:shape>
                <v:line id="Connettore diritto 180" o:spid="_x0000_s1178" style="position:absolute;flip:y;visibility:visible;mso-wrap-style:square" from="15494,1830" to="19874,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" strokecolor="black [3200]" strokeweight=".5pt">
                  <v:stroke joinstyle="miter"/>
                </v:line>
                <v:line id="Connettore diritto 181" o:spid="_x0000_s1179" style="position:absolute;flip:x;visibility:visible;mso-wrap-style:square" from="8170,1798" to="965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" strokecolor="black [3200]" strokeweight=".5pt">
                  <v:stroke joinstyle="miter"/>
                </v:line>
                <w10:anchorlock/>
              </v:group>
            </w:pict>
          </mc:Fallback>
        </mc:AlternateContent>
      </w:r>
    </w:p>
    <w:p w14:paraId="4A283862" w14:textId="2CD2ACC4" w:rsidR="00CA5EBA" w:rsidRPr="004C1916" w:rsidRDefault="00CA5EBA" w:rsidP="00CA5EBA">
      <w:pPr>
        <w:pStyle w:val="Didascalia"/>
        <w:jc w:val="center"/>
        <w:rPr>
          <w:lang w:val="en-GB"/>
        </w:rPr>
      </w:pPr>
      <w:bookmarkStart w:id="3" w:name="_Ref100196327"/>
      <w:r w:rsidRPr="00FB3910">
        <w:rPr>
          <w:b/>
          <w:lang w:val="en-GB"/>
        </w:rPr>
        <w:t xml:space="preserve">Figure </w:t>
      </w:r>
      <w:r w:rsidRPr="00FB3910">
        <w:rPr>
          <w:b/>
          <w:lang w:val="en-GB"/>
        </w:rPr>
        <w:fldChar w:fldCharType="begin"/>
      </w:r>
      <w:r w:rsidRPr="00FB3910">
        <w:rPr>
          <w:b/>
          <w:lang w:val="en-GB"/>
        </w:rPr>
        <w:instrText xml:space="preserve"> SEQ Figure \* ARABIC </w:instrText>
      </w:r>
      <w:r w:rsidRPr="00FB3910">
        <w:rPr>
          <w:b/>
          <w:lang w:val="en-GB"/>
        </w:rPr>
        <w:fldChar w:fldCharType="separate"/>
      </w:r>
      <w:r w:rsidR="009F7AC0">
        <w:rPr>
          <w:b/>
          <w:noProof/>
          <w:lang w:val="en-GB"/>
        </w:rPr>
        <w:t>3</w:t>
      </w:r>
      <w:r w:rsidRPr="00FB3910">
        <w:rPr>
          <w:b/>
          <w:lang w:val="en-GB"/>
        </w:rPr>
        <w:fldChar w:fldCharType="end"/>
      </w:r>
      <w:bookmarkEnd w:id="3"/>
      <w:r w:rsidRPr="00FB3910">
        <w:rPr>
          <w:b/>
          <w:lang w:val="en-GB"/>
        </w:rPr>
        <w:t xml:space="preserve">. </w:t>
      </w:r>
      <w:r w:rsidRPr="00FB3910">
        <w:rPr>
          <w:bCs/>
          <w:lang w:val="en-GB"/>
        </w:rPr>
        <w:t>Recovery manoeuvre: alignment phase</w:t>
      </w:r>
      <w:r>
        <w:rPr>
          <w:bCs/>
          <w:lang w:val="en-GB"/>
        </w:rPr>
        <w:t>,</w:t>
      </w:r>
      <w:r w:rsidRPr="00AF1174">
        <w:rPr>
          <w:bCs/>
          <w:lang w:val="en-GB"/>
        </w:rPr>
        <w:t xml:space="preserve"> </w:t>
      </w:r>
      <w:r w:rsidRPr="00FB088B">
        <w:rPr>
          <w:bCs/>
          <w:lang w:val="en-GB"/>
        </w:rPr>
        <w:t>LOS</w:t>
      </w:r>
      <w:r>
        <w:rPr>
          <w:b/>
          <w:lang w:val="en-GB"/>
        </w:rPr>
        <w:t xml:space="preserve"> </w:t>
      </w:r>
      <w:r>
        <w:rPr>
          <w:bCs/>
          <w:lang w:val="en-GB"/>
        </w:rPr>
        <w:t>guidance law and obstacle avoidance</w:t>
      </w:r>
    </w:p>
    <w:p w14:paraId="09DB30E7" w14:textId="65F82AC8" w:rsidR="00B71009" w:rsidRPr="00B71009" w:rsidRDefault="00093885" w:rsidP="000651EE">
      <w:pPr>
        <w:rPr>
          <w:lang w:val="en-GB"/>
        </w:rPr>
      </w:pPr>
      <w:r w:rsidRPr="00FB3910">
        <w:rPr>
          <w:lang w:val="en-GB"/>
        </w:rPr>
        <w:t xml:space="preserve">The mother ship </w:t>
      </w:r>
      <w:r w:rsidR="00901CA4" w:rsidRPr="00FB3910">
        <w:rPr>
          <w:lang w:val="en-GB"/>
        </w:rPr>
        <w:t>aligns to the tra</w:t>
      </w:r>
      <w:r w:rsidR="00F00F4E" w:rsidRPr="00FB3910">
        <w:rPr>
          <w:lang w:val="en-GB"/>
        </w:rPr>
        <w:t xml:space="preserve">jectory </w:t>
      </w:r>
      <w:r w:rsidR="005D2276">
        <w:rPr>
          <w:lang w:val="en-GB"/>
        </w:rPr>
        <w:t xml:space="preserve">with a </w:t>
      </w:r>
      <w:r w:rsidR="002776B9" w:rsidRPr="00FB3910">
        <w:rPr>
          <w:lang w:val="en-GB"/>
        </w:rPr>
        <w:t>cruise speed</w:t>
      </w:r>
      <w:r w:rsidR="00181306" w:rsidRPr="00FB3910">
        <w:rPr>
          <w:lang w:val="en-GB"/>
        </w:rPr>
        <w:t xml:space="preserve"> lower than the USV</w:t>
      </w:r>
      <w:r w:rsidR="00BB168F">
        <w:rPr>
          <w:lang w:val="en-GB"/>
        </w:rPr>
        <w:t xml:space="preserve">, </w:t>
      </w:r>
      <w:r w:rsidR="004C3903">
        <w:rPr>
          <w:lang w:val="en-GB"/>
        </w:rPr>
        <w:t xml:space="preserve">and </w:t>
      </w:r>
      <w:r w:rsidR="001344EB">
        <w:rPr>
          <w:lang w:val="en-GB"/>
        </w:rPr>
        <w:t xml:space="preserve">then, </w:t>
      </w:r>
      <w:r w:rsidR="00B530B1" w:rsidRPr="00FB3910">
        <w:rPr>
          <w:lang w:val="en-GB"/>
        </w:rPr>
        <w:t>a ta</w:t>
      </w:r>
      <w:r w:rsidR="009832A5" w:rsidRPr="00FB3910">
        <w:rPr>
          <w:lang w:val="en-GB"/>
        </w:rPr>
        <w:t>rget point</w:t>
      </w:r>
      <w:r w:rsidR="00CB68CE" w:rsidRPr="00FB3910">
        <w:rPr>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oMath>
      <w:r w:rsidR="009832A5" w:rsidRPr="00FB3910">
        <w:rPr>
          <w:lang w:val="en-GB"/>
        </w:rPr>
        <w:t xml:space="preserve"> </w:t>
      </w:r>
      <w:r w:rsidR="00E220F4" w:rsidRPr="00FB3910">
        <w:rPr>
          <w:lang w:val="en-GB"/>
        </w:rPr>
        <w:t xml:space="preserve">is defined </w:t>
      </w:r>
      <w:r w:rsidR="001344EB">
        <w:rPr>
          <w:lang w:val="en-GB"/>
        </w:rPr>
        <w:t>a</w:t>
      </w:r>
      <w:r w:rsidR="001344EB" w:rsidRPr="00FB3910">
        <w:rPr>
          <w:lang w:val="en-GB"/>
        </w:rPr>
        <w:t>long the trajectory</w:t>
      </w:r>
      <w:r w:rsidR="00E220F4" w:rsidRPr="00FB3910">
        <w:rPr>
          <w:lang w:val="en-GB"/>
        </w:rPr>
        <w:t xml:space="preserve"> </w:t>
      </w:r>
      <w:r w:rsidR="00521720" w:rsidRPr="00FB3910">
        <w:rPr>
          <w:lang w:val="en-GB"/>
        </w:rPr>
        <w:t>at</w:t>
      </w:r>
      <w:r w:rsidR="00E220F4" w:rsidRPr="00FB3910">
        <w:rPr>
          <w:lang w:val="en-GB"/>
        </w:rPr>
        <w:t xml:space="preserve"> a distance </w:t>
      </w:r>
      <w:r w:rsidR="007F1025" w:rsidRPr="00FB3910">
        <w:rPr>
          <w:lang w:val="en-GB"/>
        </w:rPr>
        <w:t xml:space="preserve">of </w:t>
      </w:r>
      <w:r w:rsidR="00E220F4" w:rsidRPr="00FB3910">
        <w:rPr>
          <w:lang w:val="en-GB"/>
        </w:rPr>
        <w:t>5 time</w:t>
      </w:r>
      <w:r w:rsidR="00641E95" w:rsidRPr="00FB3910">
        <w:rPr>
          <w:lang w:val="en-GB"/>
        </w:rPr>
        <w:t>s</w:t>
      </w:r>
      <w:r w:rsidR="00E220F4" w:rsidRPr="00FB3910">
        <w:rPr>
          <w:lang w:val="en-GB"/>
        </w:rPr>
        <w:t xml:space="preserve"> the length of the mother ship</w:t>
      </w:r>
      <w:r w:rsidR="006B5640" w:rsidRPr="00FB3910">
        <w:rPr>
          <w:lang w:val="en-G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MS</m:t>
            </m:r>
          </m:sub>
        </m:sSub>
      </m:oMath>
      <w:r w:rsidR="00641E95" w:rsidRPr="00FB3910">
        <w:rPr>
          <w:lang w:val="en-GB"/>
        </w:rPr>
        <w:t>.</w:t>
      </w:r>
      <w:r w:rsidR="00D1003B" w:rsidRPr="00FB3910">
        <w:rPr>
          <w:lang w:val="en-GB"/>
        </w:rPr>
        <w:t xml:space="preserve"> </w:t>
      </w:r>
      <w:r w:rsidR="00882597" w:rsidRPr="00FB3910">
        <w:rPr>
          <w:lang w:val="en-GB"/>
        </w:rPr>
        <w:t>When t</w:t>
      </w:r>
      <w:r w:rsidR="00B07F00" w:rsidRPr="00FB3910">
        <w:rPr>
          <w:lang w:val="en-GB"/>
        </w:rPr>
        <w:t>he USV approaches the mother ship</w:t>
      </w:r>
      <w:r w:rsidR="00DB3490" w:rsidRPr="00FB3910">
        <w:rPr>
          <w:lang w:val="en-GB"/>
        </w:rPr>
        <w:t>,</w:t>
      </w:r>
      <w:r w:rsidR="006B6837" w:rsidRPr="00FB3910">
        <w:rPr>
          <w:lang w:val="en-GB"/>
        </w:rPr>
        <w:t xml:space="preserve"> </w:t>
      </w:r>
      <w:r w:rsidR="00BF2CEA" w:rsidRPr="00FB3910">
        <w:rPr>
          <w:lang w:val="en-GB"/>
        </w:rPr>
        <w:t>an</w:t>
      </w:r>
      <w:r w:rsidR="00B07F00" w:rsidRPr="00FB3910">
        <w:rPr>
          <w:lang w:val="en-GB"/>
        </w:rPr>
        <w:t xml:space="preserve"> optimal trajectory is generated</w:t>
      </w:r>
      <w:r w:rsidR="00BF2CEA" w:rsidRPr="00FB3910">
        <w:rPr>
          <w:lang w:val="en-GB"/>
        </w:rPr>
        <w:t>,</w:t>
      </w:r>
      <w:r w:rsidR="00B07F00" w:rsidRPr="00FB3910">
        <w:rPr>
          <w:lang w:val="en-GB"/>
        </w:rPr>
        <w:t xml:space="preserve"> allow</w:t>
      </w:r>
      <w:r w:rsidR="00BF2CEA" w:rsidRPr="00FB3910">
        <w:rPr>
          <w:lang w:val="en-GB"/>
        </w:rPr>
        <w:t>ing</w:t>
      </w:r>
      <w:r w:rsidR="00B07F00" w:rsidRPr="00FB3910">
        <w:rPr>
          <w:lang w:val="en-GB"/>
        </w:rPr>
        <w:t xml:space="preserve"> to reach the target point with a desired speed and minimal energy cost. </w:t>
      </w:r>
      <w:r w:rsidR="00995EAA">
        <w:rPr>
          <w:lang w:val="en-GB"/>
        </w:rPr>
        <w:t>Th</w:t>
      </w:r>
      <w:r w:rsidR="00220613">
        <w:rPr>
          <w:lang w:val="en-GB"/>
        </w:rPr>
        <w:t>e</w:t>
      </w:r>
      <w:r w:rsidR="00995EAA">
        <w:rPr>
          <w:lang w:val="en-GB"/>
        </w:rPr>
        <w:t>n</w:t>
      </w:r>
      <w:r w:rsidR="00886C14">
        <w:rPr>
          <w:lang w:val="en-GB"/>
        </w:rPr>
        <w:t>,</w:t>
      </w:r>
      <w:r w:rsidR="00995EAA">
        <w:rPr>
          <w:lang w:val="en-GB"/>
        </w:rPr>
        <w:t xml:space="preserve"> </w:t>
      </w:r>
      <w:r w:rsidR="00886C14">
        <w:rPr>
          <w:lang w:val="en-GB"/>
        </w:rPr>
        <w:t xml:space="preserve">a </w:t>
      </w:r>
      <w:r w:rsidR="00B07F00" w:rsidRPr="00FB3910">
        <w:rPr>
          <w:lang w:val="en-GB"/>
        </w:rPr>
        <w:t>M</w:t>
      </w:r>
      <w:r w:rsidR="00256A4A" w:rsidRPr="00FB3910">
        <w:rPr>
          <w:lang w:val="en-GB"/>
        </w:rPr>
        <w:t xml:space="preserve">odel </w:t>
      </w:r>
      <w:r w:rsidR="00B07F00" w:rsidRPr="00FB3910">
        <w:rPr>
          <w:lang w:val="en-GB"/>
        </w:rPr>
        <w:t>P</w:t>
      </w:r>
      <w:r w:rsidR="00256A4A" w:rsidRPr="00FB3910">
        <w:rPr>
          <w:lang w:val="en-GB"/>
        </w:rPr>
        <w:t xml:space="preserve">redictive </w:t>
      </w:r>
      <w:r w:rsidR="00B07F00" w:rsidRPr="00FB3910">
        <w:rPr>
          <w:lang w:val="en-GB"/>
        </w:rPr>
        <w:t>C</w:t>
      </w:r>
      <w:r w:rsidR="00256A4A" w:rsidRPr="00FB3910">
        <w:rPr>
          <w:lang w:val="en-GB"/>
        </w:rPr>
        <w:t>ontrol (MPC)</w:t>
      </w:r>
      <w:r w:rsidR="00220613">
        <w:rPr>
          <w:lang w:val="en-GB"/>
        </w:rPr>
        <w:t xml:space="preserve"> strategy</w:t>
      </w:r>
      <w:r w:rsidR="00496900" w:rsidRPr="00496900">
        <w:rPr>
          <w:lang w:val="en-GB"/>
        </w:rPr>
        <w:t xml:space="preserve"> </w:t>
      </w:r>
      <w:r w:rsidR="005D1EEA">
        <w:rPr>
          <w:lang w:val="en-GB"/>
        </w:rPr>
        <w:t>[10]</w:t>
      </w:r>
      <w:r w:rsidR="00B07F00" w:rsidRPr="00FB3910">
        <w:rPr>
          <w:lang w:val="en-GB"/>
        </w:rPr>
        <w:t xml:space="preserve"> is used to </w:t>
      </w:r>
      <w:r w:rsidR="005E700B" w:rsidRPr="00FB3910">
        <w:rPr>
          <w:lang w:val="en-GB"/>
        </w:rPr>
        <w:t>follow</w:t>
      </w:r>
      <w:r w:rsidR="00640919" w:rsidRPr="00FB3910">
        <w:rPr>
          <w:lang w:val="en-GB"/>
        </w:rPr>
        <w:t xml:space="preserve"> </w:t>
      </w:r>
      <w:r w:rsidR="00886C14">
        <w:rPr>
          <w:lang w:val="en-GB"/>
        </w:rPr>
        <w:t>the</w:t>
      </w:r>
      <w:r w:rsidR="00B07F00" w:rsidRPr="00FB3910">
        <w:rPr>
          <w:lang w:val="en-GB"/>
        </w:rPr>
        <w:t xml:space="preserve"> optimal trajectory. Once the USV is</w:t>
      </w:r>
      <w:r w:rsidR="00252BC9">
        <w:rPr>
          <w:lang w:val="en-GB"/>
        </w:rPr>
        <w:t xml:space="preserve"> near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oMath>
      <w:r w:rsidR="00B07F00" w:rsidRPr="00FB3910">
        <w:rPr>
          <w:lang w:val="en-GB"/>
        </w:rPr>
        <w:t>, a non-linear feedback control intervenes</w:t>
      </w:r>
      <w:r w:rsidR="00F21C6A">
        <w:rPr>
          <w:lang w:val="en-GB"/>
        </w:rPr>
        <w:t>. The USV switches from following the optimal</w:t>
      </w:r>
      <w:r w:rsidR="00E116ED" w:rsidRPr="00FB3910">
        <w:rPr>
          <w:lang w:val="en-GB"/>
        </w:rPr>
        <w:t xml:space="preserve"> </w:t>
      </w:r>
      <w:r w:rsidR="00F21C6A">
        <w:rPr>
          <w:lang w:val="en-GB"/>
        </w:rPr>
        <w:t xml:space="preserve">trajectory </w:t>
      </w:r>
      <w:r w:rsidR="00E2640E">
        <w:rPr>
          <w:lang w:val="en-GB"/>
        </w:rPr>
        <w:t xml:space="preserve">to </w:t>
      </w:r>
      <w:r w:rsidR="00BF4F19">
        <w:rPr>
          <w:lang w:val="en-GB"/>
        </w:rPr>
        <w:t>following the</w:t>
      </w:r>
      <w:r w:rsidR="00E116ED" w:rsidRPr="00FB3910">
        <w:rPr>
          <w:lang w:val="en-GB"/>
        </w:rPr>
        <w:t xml:space="preserve"> </w:t>
      </w:r>
      <w:r w:rsidR="00AD1F17">
        <w:rPr>
          <w:lang w:val="en-GB"/>
        </w:rPr>
        <w:t xml:space="preserve">alignment </w:t>
      </w:r>
      <w:r w:rsidR="00566381" w:rsidRPr="00FB3910">
        <w:rPr>
          <w:lang w:val="en-GB"/>
        </w:rPr>
        <w:t>trajectory</w:t>
      </w:r>
      <w:r w:rsidR="00B07F00" w:rsidRPr="00FB3910">
        <w:rPr>
          <w:lang w:val="en-GB"/>
        </w:rPr>
        <w:t xml:space="preserve">. At this point, the USV reduces its speed so that a relative velocity of 0.5 knots is reached </w:t>
      </w:r>
      <w:r w:rsidR="00747845" w:rsidRPr="00FB3910">
        <w:rPr>
          <w:lang w:val="en-GB"/>
        </w:rPr>
        <w:t>between the USV itself and the mother ship</w:t>
      </w:r>
      <w:r w:rsidR="001C3E45" w:rsidRPr="00FB3910">
        <w:rPr>
          <w:lang w:val="en-GB"/>
        </w:rPr>
        <w:t xml:space="preserve">. Eventually, </w:t>
      </w:r>
      <w:r w:rsidR="003A0A44" w:rsidRPr="00FB3910">
        <w:rPr>
          <w:lang w:val="en-GB"/>
        </w:rPr>
        <w:t xml:space="preserve">when </w:t>
      </w:r>
      <w:r w:rsidR="001C3E45" w:rsidRPr="00FB3910">
        <w:rPr>
          <w:lang w:val="en-GB"/>
        </w:rPr>
        <w:t xml:space="preserve">the USV is </w:t>
      </w:r>
      <w:r w:rsidR="00667F17" w:rsidRPr="00FB3910">
        <w:rPr>
          <w:lang w:val="en-GB"/>
        </w:rPr>
        <w:t xml:space="preserve">within </w:t>
      </w:r>
      <w:r w:rsidR="007F5B40">
        <w:rPr>
          <w:lang w:val="en-GB"/>
        </w:rPr>
        <w:t>the catamaran</w:t>
      </w:r>
      <w:r w:rsidR="00AA2AAF" w:rsidRPr="00FB3910">
        <w:rPr>
          <w:lang w:val="en-GB"/>
        </w:rPr>
        <w:t xml:space="preserve">, the </w:t>
      </w:r>
      <w:r w:rsidR="001656CA" w:rsidRPr="00FB3910">
        <w:rPr>
          <w:lang w:val="en-GB"/>
        </w:rPr>
        <w:t xml:space="preserve">LARS </w:t>
      </w:r>
      <w:r w:rsidR="00FB3910" w:rsidRPr="00FB3910">
        <w:rPr>
          <w:lang w:val="en-GB"/>
        </w:rPr>
        <w:t>engages,</w:t>
      </w:r>
      <w:r w:rsidR="001656CA" w:rsidRPr="00FB3910">
        <w:rPr>
          <w:lang w:val="en-GB"/>
        </w:rPr>
        <w:t xml:space="preserve"> and the recovery </w:t>
      </w:r>
      <w:r w:rsidR="006D73A3" w:rsidRPr="00FB3910">
        <w:rPr>
          <w:lang w:val="en-GB"/>
        </w:rPr>
        <w:t>occurs</w:t>
      </w:r>
      <w:r w:rsidR="00FB3910" w:rsidRPr="00FB3910">
        <w:rPr>
          <w:lang w:val="en-GB"/>
        </w:rPr>
        <w:t>,</w:t>
      </w:r>
      <w:r w:rsidR="007D7930" w:rsidRPr="00FB3910">
        <w:rPr>
          <w:lang w:val="en-GB"/>
        </w:rPr>
        <w:t xml:space="preserve"> </w:t>
      </w:r>
      <w:r w:rsidR="001C3E45" w:rsidRPr="00FB3910">
        <w:rPr>
          <w:lang w:val="en-GB"/>
        </w:rPr>
        <w:t xml:space="preserve">additionally supported </w:t>
      </w:r>
      <w:r w:rsidR="00B85EA7" w:rsidRPr="00FB3910">
        <w:rPr>
          <w:lang w:val="en-GB"/>
        </w:rPr>
        <w:t>by</w:t>
      </w:r>
      <w:r w:rsidR="00B07F00" w:rsidRPr="00FB3910">
        <w:rPr>
          <w:lang w:val="en-GB"/>
        </w:rPr>
        <w:t xml:space="preserve"> high accuracy localization sensors</w:t>
      </w:r>
      <w:r w:rsidR="008361A2" w:rsidRPr="00FB3910">
        <w:rPr>
          <w:lang w:val="en-GB"/>
        </w:rPr>
        <w:t>.</w:t>
      </w:r>
      <w:r w:rsidR="00600A85">
        <w:rPr>
          <w:lang w:val="en-GB"/>
        </w:rPr>
        <w:t xml:space="preserve"> </w:t>
      </w:r>
      <w:r w:rsidR="000F591D">
        <w:rPr>
          <w:lang w:val="en-GB"/>
        </w:rPr>
        <w:t>The</w:t>
      </w:r>
      <w:r w:rsidR="00B46F9C">
        <w:rPr>
          <w:lang w:val="en-GB"/>
        </w:rPr>
        <w:t xml:space="preserve"> </w:t>
      </w:r>
      <w:r w:rsidR="00B6157F">
        <w:rPr>
          <w:lang w:val="en-GB"/>
        </w:rPr>
        <w:t xml:space="preserve">success of the recovery phase is based on the correct estimation </w:t>
      </w:r>
      <w:r w:rsidR="007D5981">
        <w:rPr>
          <w:lang w:val="en-GB"/>
        </w:rPr>
        <w:t xml:space="preserve">of the state of the system and the consequent </w:t>
      </w:r>
      <w:r w:rsidR="004F1C76">
        <w:rPr>
          <w:lang w:val="en-GB"/>
        </w:rPr>
        <w:t>selection</w:t>
      </w:r>
      <w:r w:rsidR="007D5981">
        <w:rPr>
          <w:lang w:val="en-GB"/>
        </w:rPr>
        <w:t xml:space="preserve"> of the </w:t>
      </w:r>
      <w:r w:rsidR="00CD23D3">
        <w:rPr>
          <w:lang w:val="en-GB"/>
        </w:rPr>
        <w:t xml:space="preserve">most suitable </w:t>
      </w:r>
      <w:r w:rsidR="007D5981">
        <w:rPr>
          <w:lang w:val="en-GB"/>
        </w:rPr>
        <w:t>control logic algorithm</w:t>
      </w:r>
      <w:r w:rsidR="00610164">
        <w:rPr>
          <w:lang w:val="en-GB"/>
        </w:rPr>
        <w:t xml:space="preserve"> according to</w:t>
      </w:r>
      <w:r w:rsidR="007D5981">
        <w:rPr>
          <w:lang w:val="en-GB"/>
        </w:rPr>
        <w:t xml:space="preserve"> the </w:t>
      </w:r>
      <w:r w:rsidR="00F23D04">
        <w:rPr>
          <w:lang w:val="en-GB"/>
        </w:rPr>
        <w:t>relative</w:t>
      </w:r>
      <w:r w:rsidR="00CB1302">
        <w:rPr>
          <w:lang w:val="en-GB"/>
        </w:rPr>
        <w:t xml:space="preserve"> position </w:t>
      </w:r>
      <w:r w:rsidR="00610164">
        <w:rPr>
          <w:lang w:val="en-GB"/>
        </w:rPr>
        <w:t>between</w:t>
      </w:r>
      <w:r w:rsidR="00CB1302">
        <w:rPr>
          <w:lang w:val="en-GB"/>
        </w:rPr>
        <w:t xml:space="preserve"> the </w:t>
      </w:r>
      <w:r w:rsidR="00F23D04">
        <w:rPr>
          <w:lang w:val="en-GB"/>
        </w:rPr>
        <w:t xml:space="preserve">USV </w:t>
      </w:r>
      <w:r w:rsidR="00610164">
        <w:rPr>
          <w:lang w:val="en-GB"/>
        </w:rPr>
        <w:t>and</w:t>
      </w:r>
      <w:r w:rsidR="00F23D04">
        <w:rPr>
          <w:lang w:val="en-GB"/>
        </w:rPr>
        <w:t xml:space="preserve"> the mother ship</w:t>
      </w:r>
      <w:r w:rsidR="00CB1302">
        <w:rPr>
          <w:lang w:val="en-GB"/>
        </w:rPr>
        <w:t xml:space="preserve">. </w:t>
      </w:r>
      <w:bookmarkStart w:id="4" w:name="_Ref100200752"/>
      <w:r w:rsidR="00B71009">
        <w:rPr>
          <w:lang w:val="en-GB"/>
        </w:rPr>
        <w:t>I</w:t>
      </w:r>
      <w:r w:rsidR="00B71009" w:rsidRPr="00FB3910">
        <w:rPr>
          <w:lang w:val="en-GB"/>
        </w:rPr>
        <w:t>n the following section the main control algorithms are described</w:t>
      </w:r>
      <w:r w:rsidR="009623F3">
        <w:rPr>
          <w:lang w:val="en-GB"/>
        </w:rPr>
        <w:t>.</w:t>
      </w:r>
    </w:p>
    <w:p w14:paraId="4A4B21BE" w14:textId="35C4225F" w:rsidR="000C5CB7" w:rsidRPr="000651EE" w:rsidRDefault="00401692" w:rsidP="000C5CB7">
      <w:pPr>
        <w:pStyle w:val="Titolo2"/>
        <w:rPr>
          <w:lang w:val="en-GB"/>
        </w:rPr>
      </w:pPr>
      <w:r>
        <w:rPr>
          <w:lang w:val="en-GB"/>
        </w:rPr>
        <w:t>Control algorithms</w:t>
      </w:r>
    </w:p>
    <w:p w14:paraId="17F85034" w14:textId="50AECCD2" w:rsidR="00C821B6" w:rsidRPr="00FB3910" w:rsidRDefault="00C821B6" w:rsidP="00C821B6">
      <w:pPr>
        <w:rPr>
          <w:lang w:val="en-GB"/>
        </w:rPr>
      </w:pPr>
      <w:r w:rsidRPr="00FB3910">
        <w:rPr>
          <w:lang w:val="en-GB"/>
        </w:rPr>
        <w:t xml:space="preserve">The </w:t>
      </w:r>
      <w:r w:rsidR="00C5178A">
        <w:rPr>
          <w:lang w:val="en-GB"/>
        </w:rPr>
        <w:t xml:space="preserve">first </w:t>
      </w:r>
      <w:r w:rsidR="00AB7541">
        <w:rPr>
          <w:lang w:val="en-GB"/>
        </w:rPr>
        <w:t>step</w:t>
      </w:r>
      <w:r w:rsidR="00E32D30">
        <w:rPr>
          <w:lang w:val="en-GB"/>
        </w:rPr>
        <w:t xml:space="preserve"> is the generation to the optimal trajectory that must be followed by the USV to </w:t>
      </w:r>
      <w:r w:rsidR="007224DB">
        <w:rPr>
          <w:lang w:val="en-GB"/>
        </w:rPr>
        <w:t>reach the same trajectory of the mother ship, aligni</w:t>
      </w:r>
      <w:r w:rsidR="00EA6714">
        <w:rPr>
          <w:lang w:val="en-GB"/>
        </w:rPr>
        <w:t xml:space="preserve">ng with it. </w:t>
      </w:r>
      <w:r w:rsidRPr="00FB3910">
        <w:rPr>
          <w:lang w:val="en-GB"/>
        </w:rPr>
        <w:t xml:space="preserve">The goal of the </w:t>
      </w:r>
      <w:r w:rsidR="00127E67">
        <w:rPr>
          <w:lang w:val="en-GB"/>
        </w:rPr>
        <w:t>o</w:t>
      </w:r>
      <w:r w:rsidR="002F074E" w:rsidRPr="00FB3910">
        <w:rPr>
          <w:lang w:val="en-GB"/>
        </w:rPr>
        <w:t xml:space="preserve">ptimal </w:t>
      </w:r>
      <w:r>
        <w:rPr>
          <w:lang w:val="en-GB"/>
        </w:rPr>
        <w:t>t</w:t>
      </w:r>
      <w:r w:rsidRPr="00FB3910">
        <w:rPr>
          <w:lang w:val="en-GB"/>
        </w:rPr>
        <w:t xml:space="preserve">rajectory </w:t>
      </w:r>
      <w:r w:rsidR="002F074E" w:rsidRPr="00FB3910">
        <w:rPr>
          <w:lang w:val="en-GB"/>
        </w:rPr>
        <w:t>generation</w:t>
      </w:r>
      <w:r w:rsidRPr="00FB3910">
        <w:rPr>
          <w:lang w:val="en-GB"/>
        </w:rPr>
        <w:t xml:space="preserve"> is t</w:t>
      </w:r>
      <w:r w:rsidR="00EA6714">
        <w:rPr>
          <w:lang w:val="en-GB"/>
        </w:rPr>
        <w:t>he</w:t>
      </w:r>
      <w:r w:rsidRPr="00FB3910">
        <w:rPr>
          <w:lang w:val="en-GB"/>
        </w:rPr>
        <w:t xml:space="preserve"> minimiz</w:t>
      </w:r>
      <w:r w:rsidR="00AB7541">
        <w:rPr>
          <w:lang w:val="en-GB"/>
        </w:rPr>
        <w:t>ation</w:t>
      </w:r>
      <w:r w:rsidRPr="00FB3910">
        <w:rPr>
          <w:lang w:val="en-GB"/>
        </w:rPr>
        <w:t xml:space="preserve"> </w:t>
      </w:r>
      <w:r w:rsidR="00EA6714">
        <w:rPr>
          <w:lang w:val="en-GB"/>
        </w:rPr>
        <w:t>of</w:t>
      </w:r>
      <w:r w:rsidRPr="00FB3910">
        <w:rPr>
          <w:lang w:val="en-GB"/>
        </w:rPr>
        <w:t xml:space="preserve"> objective function subject to constraints and model dynamics. </w:t>
      </w:r>
      <w:r w:rsidR="00EA6714">
        <w:rPr>
          <w:lang w:val="en-GB"/>
        </w:rPr>
        <w:t>The algorithm</w:t>
      </w:r>
      <w:r w:rsidRPr="00FB3910">
        <w:rPr>
          <w:lang w:val="en-GB"/>
        </w:rPr>
        <w:t xml:space="preserve"> looks for </w:t>
      </w:r>
      <w:r>
        <w:rPr>
          <w:lang w:val="en-GB"/>
        </w:rPr>
        <w:t>the</w:t>
      </w:r>
      <w:r w:rsidRPr="00FB3910">
        <w:rPr>
          <w:lang w:val="en-GB"/>
        </w:rPr>
        <w:t xml:space="preserve"> </w:t>
      </w:r>
      <w:r>
        <w:rPr>
          <w:lang w:val="en-GB"/>
        </w:rPr>
        <w:t>so-</w:t>
      </w:r>
      <w:r w:rsidRPr="00FB3910">
        <w:rPr>
          <w:lang w:val="en-GB"/>
        </w:rPr>
        <w:t xml:space="preserve">called </w:t>
      </w:r>
      <w:r>
        <w:rPr>
          <w:lang w:val="en-GB"/>
        </w:rPr>
        <w:t>o</w:t>
      </w:r>
      <w:r w:rsidRPr="00FB3910">
        <w:rPr>
          <w:lang w:val="en-GB"/>
        </w:rPr>
        <w:t>pen-</w:t>
      </w:r>
      <w:r>
        <w:rPr>
          <w:lang w:val="en-GB"/>
        </w:rPr>
        <w:t>l</w:t>
      </w:r>
      <w:r w:rsidRPr="00FB3910">
        <w:rPr>
          <w:lang w:val="en-GB"/>
        </w:rPr>
        <w:t xml:space="preserve">oop </w:t>
      </w:r>
      <w:r>
        <w:rPr>
          <w:lang w:val="en-GB"/>
        </w:rPr>
        <w:t>s</w:t>
      </w:r>
      <w:r w:rsidRPr="00FB3910">
        <w:rPr>
          <w:lang w:val="en-GB"/>
        </w:rPr>
        <w:t xml:space="preserve">olutions, in which the control </w:t>
      </w:r>
      <m:oMath>
        <m:r>
          <m:rPr>
            <m:sty m:val="bi"/>
          </m:rPr>
          <w:rPr>
            <w:rFonts w:ascii="Cambria Math" w:hAnsi="Cambria Math"/>
            <w:lang w:val="en-GB"/>
          </w:rPr>
          <m:t>u</m:t>
        </m:r>
      </m:oMath>
      <w:r w:rsidRPr="00FB3910">
        <w:rPr>
          <w:lang w:val="en-GB"/>
        </w:rPr>
        <w:t xml:space="preserve"> is dependent on the time </w:t>
      </w:r>
      <m:oMath>
        <m:r>
          <m:rPr>
            <m:sty m:val="bi"/>
          </m:rPr>
          <w:rPr>
            <w:rFonts w:ascii="Cambria Math" w:hAnsi="Cambria Math"/>
            <w:lang w:val="en-GB"/>
          </w:rPr>
          <m:t>u</m:t>
        </m:r>
        <m:r>
          <w:rPr>
            <w:rFonts w:ascii="Cambria Math" w:hAnsi="Cambria Math"/>
            <w:lang w:val="en-GB"/>
          </w:rPr>
          <m:t>(t)</m:t>
        </m:r>
      </m:oMath>
      <w:r w:rsidRPr="00FB3910">
        <w:rPr>
          <w:lang w:val="en-GB"/>
        </w:rPr>
        <w:t xml:space="preserve">. The objective function </w:t>
      </w:r>
      <w:r w:rsidR="00CB12B8">
        <w:rPr>
          <w:lang w:val="en-GB"/>
        </w:rPr>
        <w:t>consists of</w:t>
      </w:r>
      <w:r w:rsidRPr="00FB3910">
        <w:rPr>
          <w:lang w:val="en-GB"/>
        </w:rPr>
        <w:t xml:space="preserve"> two terms: </w:t>
      </w:r>
      <m:oMath>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b</m:t>
            </m:r>
          </m:sub>
        </m:sSub>
      </m:oMath>
      <w:r w:rsidRPr="00FB3910">
        <w:rPr>
          <w:lang w:val="en-GB"/>
        </w:rPr>
        <w:t xml:space="preserve"> regard</w:t>
      </w:r>
      <w:r w:rsidR="000858C1">
        <w:rPr>
          <w:lang w:val="en-GB"/>
        </w:rPr>
        <w:t>s</w:t>
      </w:r>
      <w:r w:rsidRPr="00FB3910">
        <w:rPr>
          <w:lang w:val="en-GB"/>
        </w:rPr>
        <w:t xml:space="preserve"> the boundary conditions</w:t>
      </w:r>
      <w:r w:rsidR="00A84A51">
        <w:rPr>
          <w:lang w:val="en-GB"/>
        </w:rPr>
        <w:t>,</w:t>
      </w:r>
      <w:r w:rsidRPr="00FB3910">
        <w:rPr>
          <w:lang w:val="en-GB"/>
        </w:rPr>
        <w:t xml:space="preserve"> </w:t>
      </w:r>
      <w:r w:rsidR="000858C1">
        <w:rPr>
          <w:lang w:val="en-GB"/>
        </w:rPr>
        <w:t>the</w:t>
      </w:r>
      <w:r w:rsidRPr="00FB3910">
        <w:rPr>
          <w:lang w:val="en-GB"/>
        </w:rPr>
        <w:t xml:space="preserve"> integral term </w:t>
      </w:r>
      <m:oMath>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t</m:t>
            </m:r>
          </m:sub>
        </m:sSub>
      </m:oMath>
      <w:r w:rsidRPr="00FB3910">
        <w:rPr>
          <w:lang w:val="en-GB"/>
        </w:rPr>
        <w:t xml:space="preserve"> </w:t>
      </w:r>
      <w:r w:rsidR="00A84A51">
        <w:rPr>
          <w:lang w:val="en-GB"/>
        </w:rPr>
        <w:t>t</w:t>
      </w:r>
      <w:r w:rsidRPr="00FB3910">
        <w:rPr>
          <w:lang w:val="en-GB"/>
        </w:rPr>
        <w:t>he entire trajectory</w:t>
      </w:r>
      <w:r w:rsidR="003B27CE">
        <w:rPr>
          <w:lang w:val="en-GB"/>
        </w:rPr>
        <w:t xml:space="preserve">, both functions of </w:t>
      </w:r>
      <w:r w:rsidR="007C16C4">
        <w:rPr>
          <w:lang w:val="en-GB"/>
        </w:rPr>
        <w:t xml:space="preserve">the state </w:t>
      </w:r>
      <m:oMath>
        <m:r>
          <m:rPr>
            <m:sty m:val="bi"/>
          </m:rPr>
          <w:rPr>
            <w:rFonts w:ascii="Cambria Math" w:hAnsi="Cambria Math"/>
            <w:lang w:val="en-GB"/>
          </w:rPr>
          <m:t>x</m:t>
        </m:r>
      </m:oMath>
      <w:r w:rsidR="00A74389">
        <w:rPr>
          <w:bCs/>
          <w:lang w:val="en-GB"/>
        </w:rPr>
        <w:t xml:space="preserve">, the control </w:t>
      </w:r>
      <m:oMath>
        <m:r>
          <m:rPr>
            <m:sty m:val="bi"/>
          </m:rPr>
          <w:rPr>
            <w:rFonts w:ascii="Cambria Math" w:hAnsi="Cambria Math"/>
            <w:lang w:val="en-GB"/>
          </w:rPr>
          <m:t>u</m:t>
        </m:r>
      </m:oMath>
      <w:r w:rsidR="00FF41A4">
        <w:rPr>
          <w:lang w:val="en-GB"/>
        </w:rPr>
        <w:t>, and time</w:t>
      </w:r>
      <w:r w:rsidR="0047321D">
        <w:rPr>
          <w:lang w:val="en-GB"/>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7"/>
        <w:gridCol w:w="984"/>
      </w:tblGrid>
      <w:tr w:rsidR="00C821B6" w:rsidRPr="00FB3910" w14:paraId="302B5B2A" w14:textId="77777777" w:rsidTr="004F1B88">
        <w:tc>
          <w:tcPr>
            <w:tcW w:w="4300" w:type="pct"/>
            <w:vAlign w:val="center"/>
          </w:tcPr>
          <w:bookmarkEnd w:id="4"/>
          <w:p w14:paraId="2C29AC30" w14:textId="77777777" w:rsidR="00C821B6" w:rsidRPr="00FB3910" w:rsidRDefault="003A5A77" w:rsidP="004F1B88">
            <w:pPr>
              <w:spacing w:before="240" w:after="240"/>
              <w:ind w:firstLine="0"/>
              <w:jc w:val="center"/>
              <w:rPr>
                <w:rFonts w:ascii="Cambria Math" w:hAnsi="Cambria Math"/>
                <w:b/>
                <w:i/>
                <w:lang w:val="en-GB"/>
              </w:rPr>
            </w:pPr>
            <m:oMathPara>
              <m:oMath>
                <m:func>
                  <m:funcPr>
                    <m:ctrlPr>
                      <w:rPr>
                        <w:rFonts w:ascii="Cambria Math" w:hAnsi="Cambria Math"/>
                        <w:b/>
                        <w:i/>
                        <w:iCs/>
                        <w:lang w:val="en-GB"/>
                      </w:rPr>
                    </m:ctrlPr>
                  </m:funcPr>
                  <m:fName>
                    <m:r>
                      <w:rPr>
                        <w:rFonts w:ascii="Cambria Math" w:hAnsi="Cambria Math"/>
                        <w:lang w:val="en-GB"/>
                      </w:rPr>
                      <m:t>min</m:t>
                    </m:r>
                  </m:fName>
                  <m:e>
                    <m:r>
                      <m:rPr>
                        <m:sty m:val="bi"/>
                      </m:rPr>
                      <w:rPr>
                        <w:rFonts w:ascii="Cambria Math" w:hAnsi="Cambria Math"/>
                        <w:lang w:val="en-GB"/>
                      </w:rPr>
                      <m:t>    </m:t>
                    </m:r>
                    <m:sSub>
                      <m:sSubPr>
                        <m:ctrlPr>
                          <w:rPr>
                            <w:rFonts w:ascii="Cambria Math" w:hAnsi="Cambria Math"/>
                            <w:bCs/>
                            <w:i/>
                            <w:iCs/>
                            <w:lang w:val="en-GB"/>
                          </w:rPr>
                        </m:ctrlPr>
                      </m:sSubPr>
                      <m:e>
                        <m:r>
                          <w:rPr>
                            <w:rFonts w:ascii="Cambria Math" w:hAnsi="Cambria Math"/>
                            <w:lang w:val="en-GB"/>
                          </w:rPr>
                          <m:t>J</m:t>
                        </m:r>
                      </m:e>
                      <m:sub>
                        <m:r>
                          <w:rPr>
                            <w:rFonts w:ascii="Cambria Math" w:hAnsi="Cambria Math"/>
                            <w:lang w:val="en-GB"/>
                          </w:rPr>
                          <m:t>b</m:t>
                        </m:r>
                      </m:sub>
                    </m:sSub>
                    <m:d>
                      <m:dPr>
                        <m:ctrlPr>
                          <w:rPr>
                            <w:rFonts w:ascii="Cambria Math" w:hAnsi="Cambria Math"/>
                            <w:b/>
                            <w:i/>
                            <w:iCs/>
                            <w:lang w:val="en-GB"/>
                          </w:rPr>
                        </m:ctrlPr>
                      </m:dPr>
                      <m:e>
                        <m:sSub>
                          <m:sSubPr>
                            <m:ctrlPr>
                              <w:rPr>
                                <w:rFonts w:ascii="Cambria Math" w:hAnsi="Cambria Math"/>
                                <w:bCs/>
                                <w:i/>
                                <w:iCs/>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m:t>
                        </m:r>
                        <m:sSub>
                          <m:sSubPr>
                            <m:ctrlPr>
                              <w:rPr>
                                <w:rFonts w:ascii="Cambria Math" w:hAnsi="Cambria Math"/>
                                <w:bCs/>
                                <w:i/>
                                <w:iCs/>
                                <w:lang w:val="en-GB"/>
                              </w:rPr>
                            </m:ctrlPr>
                          </m:sSubPr>
                          <m:e>
                            <m:r>
                              <w:rPr>
                                <w:rFonts w:ascii="Cambria Math" w:hAnsi="Cambria Math"/>
                                <w:lang w:val="en-GB"/>
                              </w:rPr>
                              <m:t>t</m:t>
                            </m:r>
                          </m:e>
                          <m:sub>
                            <m:r>
                              <w:rPr>
                                <w:rFonts w:ascii="Cambria Math" w:hAnsi="Cambria Math"/>
                                <w:lang w:val="en-GB"/>
                              </w:rPr>
                              <m:t>F</m:t>
                            </m:r>
                          </m:sub>
                        </m:sSub>
                        <m:r>
                          <m:rPr>
                            <m:sty m:val="bi"/>
                          </m:rPr>
                          <w:rPr>
                            <w:rFonts w:ascii="Cambria Math" w:hAnsi="Cambria Math"/>
                            <w:lang w:val="en-GB"/>
                          </w:rPr>
                          <m:t>,x</m:t>
                        </m:r>
                        <m:d>
                          <m:dPr>
                            <m:ctrlPr>
                              <w:rPr>
                                <w:rFonts w:ascii="Cambria Math" w:hAnsi="Cambria Math"/>
                                <w:b/>
                                <w:i/>
                                <w:iCs/>
                                <w:lang w:val="en-GB"/>
                              </w:rPr>
                            </m:ctrlPr>
                          </m:dPr>
                          <m:e>
                            <m:sSub>
                              <m:sSubPr>
                                <m:ctrlPr>
                                  <w:rPr>
                                    <w:rFonts w:ascii="Cambria Math" w:hAnsi="Cambria Math"/>
                                    <w:bCs/>
                                    <w:i/>
                                    <w:iCs/>
                                    <w:lang w:val="en-GB"/>
                                  </w:rPr>
                                </m:ctrlPr>
                              </m:sSubPr>
                              <m:e>
                                <m:r>
                                  <w:rPr>
                                    <w:rFonts w:ascii="Cambria Math" w:hAnsi="Cambria Math"/>
                                    <w:lang w:val="en-GB"/>
                                  </w:rPr>
                                  <m:t>t</m:t>
                                </m:r>
                              </m:e>
                              <m:sub>
                                <m:r>
                                  <w:rPr>
                                    <w:rFonts w:ascii="Cambria Math" w:hAnsi="Cambria Math"/>
                                    <w:lang w:val="en-GB"/>
                                  </w:rPr>
                                  <m:t>0</m:t>
                                </m:r>
                              </m:sub>
                            </m:sSub>
                          </m:e>
                        </m:d>
                        <m:r>
                          <m:rPr>
                            <m:sty m:val="bi"/>
                          </m:rPr>
                          <w:rPr>
                            <w:rFonts w:ascii="Cambria Math" w:hAnsi="Cambria Math"/>
                            <w:lang w:val="en-GB"/>
                          </w:rPr>
                          <m:t>,x</m:t>
                        </m:r>
                        <m:d>
                          <m:dPr>
                            <m:ctrlPr>
                              <w:rPr>
                                <w:rFonts w:ascii="Cambria Math" w:hAnsi="Cambria Math"/>
                                <w:b/>
                                <w:i/>
                                <w:iCs/>
                                <w:lang w:val="en-GB"/>
                              </w:rPr>
                            </m:ctrlPr>
                          </m:dPr>
                          <m:e>
                            <m:sSub>
                              <m:sSubPr>
                                <m:ctrlPr>
                                  <w:rPr>
                                    <w:rFonts w:ascii="Cambria Math" w:hAnsi="Cambria Math"/>
                                    <w:bCs/>
                                    <w:i/>
                                    <w:iCs/>
                                    <w:lang w:val="en-GB"/>
                                  </w:rPr>
                                </m:ctrlPr>
                              </m:sSubPr>
                              <m:e>
                                <m:r>
                                  <w:rPr>
                                    <w:rFonts w:ascii="Cambria Math" w:hAnsi="Cambria Math"/>
                                    <w:lang w:val="en-GB"/>
                                  </w:rPr>
                                  <m:t>t</m:t>
                                </m:r>
                              </m:e>
                              <m:sub>
                                <m:r>
                                  <w:rPr>
                                    <w:rFonts w:ascii="Cambria Math" w:hAnsi="Cambria Math"/>
                                    <w:lang w:val="en-GB"/>
                                  </w:rPr>
                                  <m:t>F</m:t>
                                </m:r>
                              </m:sub>
                            </m:sSub>
                          </m:e>
                        </m:d>
                      </m:e>
                    </m:d>
                    <m:r>
                      <m:rPr>
                        <m:sty m:val="bi"/>
                      </m:rPr>
                      <w:rPr>
                        <w:rFonts w:ascii="Cambria Math" w:hAnsi="Cambria Math"/>
                        <w:lang w:val="en-GB"/>
                      </w:rPr>
                      <m:t>+</m:t>
                    </m:r>
                    <m:nary>
                      <m:naryPr>
                        <m:ctrlPr>
                          <w:rPr>
                            <w:rFonts w:ascii="Cambria Math" w:hAnsi="Cambria Math"/>
                            <w:bCs/>
                            <w:i/>
                            <w:iCs/>
                            <w:lang w:val="en-GB"/>
                          </w:rPr>
                        </m:ctrlPr>
                      </m:naryPr>
                      <m:sub>
                        <m:sSub>
                          <m:sSubPr>
                            <m:ctrlPr>
                              <w:rPr>
                                <w:rFonts w:ascii="Cambria Math" w:hAnsi="Cambria Math"/>
                                <w:bCs/>
                                <w:i/>
                                <w:iCs/>
                                <w:lang w:val="en-GB"/>
                              </w:rPr>
                            </m:ctrlPr>
                          </m:sSubPr>
                          <m:e>
                            <m:r>
                              <w:rPr>
                                <w:rFonts w:ascii="Cambria Math" w:hAnsi="Cambria Math"/>
                                <w:lang w:val="en-GB"/>
                              </w:rPr>
                              <m:t>t</m:t>
                            </m:r>
                          </m:e>
                          <m:sub>
                            <m:r>
                              <w:rPr>
                                <w:rFonts w:ascii="Cambria Math" w:hAnsi="Cambria Math"/>
                                <w:lang w:val="en-GB"/>
                              </w:rPr>
                              <m:t>0</m:t>
                            </m:r>
                          </m:sub>
                        </m:sSub>
                      </m:sub>
                      <m:sup>
                        <m:sSub>
                          <m:sSubPr>
                            <m:ctrlPr>
                              <w:rPr>
                                <w:rFonts w:ascii="Cambria Math" w:hAnsi="Cambria Math"/>
                                <w:bCs/>
                                <w:i/>
                                <w:iCs/>
                                <w:lang w:val="en-GB"/>
                              </w:rPr>
                            </m:ctrlPr>
                          </m:sSubPr>
                          <m:e>
                            <m:r>
                              <w:rPr>
                                <w:rFonts w:ascii="Cambria Math" w:hAnsi="Cambria Math"/>
                                <w:lang w:val="en-GB"/>
                              </w:rPr>
                              <m:t>t</m:t>
                            </m:r>
                          </m:e>
                          <m:sub>
                            <m:r>
                              <w:rPr>
                                <w:rFonts w:ascii="Cambria Math" w:hAnsi="Cambria Math"/>
                                <w:lang w:val="en-GB"/>
                              </w:rPr>
                              <m:t>F</m:t>
                            </m:r>
                          </m:sub>
                        </m:sSub>
                      </m:sup>
                      <m:e>
                        <m:sSub>
                          <m:sSubPr>
                            <m:ctrlPr>
                              <w:rPr>
                                <w:rFonts w:ascii="Cambria Math" w:hAnsi="Cambria Math"/>
                                <w:bCs/>
                                <w:i/>
                                <w:iCs/>
                                <w:lang w:val="en-GB"/>
                              </w:rPr>
                            </m:ctrlPr>
                          </m:sSubPr>
                          <m:e>
                            <m:r>
                              <w:rPr>
                                <w:rFonts w:ascii="Cambria Math" w:hAnsi="Cambria Math"/>
                                <w:lang w:val="en-GB"/>
                              </w:rPr>
                              <m:t>J</m:t>
                            </m:r>
                          </m:e>
                          <m:sub>
                            <m:r>
                              <w:rPr>
                                <w:rFonts w:ascii="Cambria Math" w:hAnsi="Cambria Math"/>
                                <w:lang w:val="en-GB"/>
                              </w:rPr>
                              <m:t>t</m:t>
                            </m:r>
                          </m:sub>
                        </m:sSub>
                        <m:d>
                          <m:dPr>
                            <m:ctrlPr>
                              <w:rPr>
                                <w:rFonts w:ascii="Cambria Math" w:hAnsi="Cambria Math"/>
                                <w:bCs/>
                                <w:i/>
                                <w:iCs/>
                                <w:lang w:val="en-GB"/>
                              </w:rPr>
                            </m:ctrlPr>
                          </m:dPr>
                          <m:e>
                            <m:r>
                              <w:rPr>
                                <w:rFonts w:ascii="Cambria Math" w:hAnsi="Cambria Math"/>
                                <w:lang w:val="en-GB"/>
                              </w:rPr>
                              <m:t>τ,</m:t>
                            </m:r>
                            <m:r>
                              <m:rPr>
                                <m:sty m:val="bi"/>
                              </m:rPr>
                              <w:rPr>
                                <w:rFonts w:ascii="Cambria Math" w:hAnsi="Cambria Math"/>
                                <w:lang w:val="en-GB"/>
                              </w:rPr>
                              <m:t>x</m:t>
                            </m:r>
                            <m:d>
                              <m:dPr>
                                <m:ctrlPr>
                                  <w:rPr>
                                    <w:rFonts w:ascii="Cambria Math" w:hAnsi="Cambria Math"/>
                                    <w:bCs/>
                                    <w:i/>
                                    <w:iCs/>
                                    <w:lang w:val="en-GB"/>
                                  </w:rPr>
                                </m:ctrlPr>
                              </m:dPr>
                              <m:e>
                                <m:r>
                                  <w:rPr>
                                    <w:rFonts w:ascii="Cambria Math" w:hAnsi="Cambria Math"/>
                                    <w:lang w:val="en-GB"/>
                                  </w:rPr>
                                  <m:t>τ</m:t>
                                </m:r>
                              </m:e>
                            </m:d>
                            <m:r>
                              <w:rPr>
                                <w:rFonts w:ascii="Cambria Math" w:hAnsi="Cambria Math"/>
                                <w:lang w:val="en-GB"/>
                              </w:rPr>
                              <m:t>,</m:t>
                            </m:r>
                            <m:r>
                              <m:rPr>
                                <m:sty m:val="bi"/>
                              </m:rPr>
                              <w:rPr>
                                <w:rFonts w:ascii="Cambria Math" w:hAnsi="Cambria Math"/>
                                <w:lang w:val="en-GB"/>
                              </w:rPr>
                              <m:t>u</m:t>
                            </m:r>
                            <m:d>
                              <m:dPr>
                                <m:ctrlPr>
                                  <w:rPr>
                                    <w:rFonts w:ascii="Cambria Math" w:hAnsi="Cambria Math"/>
                                    <w:bCs/>
                                    <w:i/>
                                    <w:iCs/>
                                    <w:lang w:val="en-GB"/>
                                  </w:rPr>
                                </m:ctrlPr>
                              </m:dPr>
                              <m:e>
                                <m:r>
                                  <w:rPr>
                                    <w:rFonts w:ascii="Cambria Math" w:hAnsi="Cambria Math"/>
                                    <w:lang w:val="en-GB"/>
                                  </w:rPr>
                                  <m:t>τ</m:t>
                                </m:r>
                              </m:e>
                            </m:d>
                          </m:e>
                        </m:d>
                        <m:r>
                          <w:rPr>
                            <w:rFonts w:ascii="Cambria Math" w:hAnsi="Cambria Math"/>
                            <w:lang w:val="en-GB"/>
                          </w:rPr>
                          <m:t> dτ</m:t>
                        </m:r>
                      </m:e>
                    </m:nary>
                  </m:e>
                </m:func>
              </m:oMath>
            </m:oMathPara>
          </w:p>
        </w:tc>
        <w:tc>
          <w:tcPr>
            <w:tcW w:w="700" w:type="pct"/>
            <w:vAlign w:val="center"/>
          </w:tcPr>
          <w:p w14:paraId="55BF8A59" w14:textId="7EBDDF2F" w:rsidR="00C821B6" w:rsidRPr="00FB3910" w:rsidRDefault="00C821B6" w:rsidP="004F1B88">
            <w:pPr>
              <w:pStyle w:val="Didascalia"/>
              <w:spacing w:before="240" w:after="240"/>
              <w:jc w:val="center"/>
              <w:rPr>
                <w:sz w:val="20"/>
                <w:szCs w:val="20"/>
                <w:lang w:val="en-GB"/>
              </w:rPr>
            </w:pPr>
            <w:bookmarkStart w:id="5" w:name="_Ref100316545"/>
            <w:r w:rsidRPr="00FB3910">
              <w:rPr>
                <w:sz w:val="20"/>
                <w:szCs w:val="20"/>
                <w:lang w:val="en-GB"/>
              </w:rPr>
              <w:t>(</w:t>
            </w:r>
            <w:r w:rsidRPr="00FB3910">
              <w:rPr>
                <w:sz w:val="20"/>
                <w:szCs w:val="20"/>
                <w:lang w:val="en-GB"/>
              </w:rPr>
              <w:fldChar w:fldCharType="begin"/>
            </w:r>
            <w:r w:rsidRPr="00FB3910">
              <w:rPr>
                <w:sz w:val="20"/>
                <w:szCs w:val="20"/>
                <w:lang w:val="en-GB"/>
              </w:rPr>
              <w:instrText xml:space="preserve"> SEQ ( \* ARABIC </w:instrText>
            </w:r>
            <w:r w:rsidRPr="00FB3910">
              <w:rPr>
                <w:sz w:val="20"/>
                <w:szCs w:val="20"/>
                <w:lang w:val="en-GB"/>
              </w:rPr>
              <w:fldChar w:fldCharType="separate"/>
            </w:r>
            <w:r w:rsidR="009F7AC0">
              <w:rPr>
                <w:noProof/>
                <w:sz w:val="20"/>
                <w:szCs w:val="20"/>
                <w:lang w:val="en-GB"/>
              </w:rPr>
              <w:t>1</w:t>
            </w:r>
            <w:r w:rsidRPr="00FB3910">
              <w:rPr>
                <w:sz w:val="20"/>
                <w:szCs w:val="20"/>
                <w:lang w:val="en-GB"/>
              </w:rPr>
              <w:fldChar w:fldCharType="end"/>
            </w:r>
            <w:r w:rsidRPr="00FB3910">
              <w:rPr>
                <w:sz w:val="20"/>
                <w:szCs w:val="20"/>
                <w:lang w:val="en-GB"/>
              </w:rPr>
              <w:t>)</w:t>
            </w:r>
            <w:bookmarkEnd w:id="5"/>
          </w:p>
        </w:tc>
      </w:tr>
    </w:tbl>
    <w:p w14:paraId="3D49453D" w14:textId="557CDF37" w:rsidR="001E4979" w:rsidRDefault="00220649" w:rsidP="00C821B6">
      <w:pPr>
        <w:ind w:firstLine="0"/>
        <w:rPr>
          <w:lang w:val="en-GB"/>
        </w:rPr>
      </w:pPr>
      <w:r>
        <w:rPr>
          <w:lang w:val="en-GB"/>
        </w:rPr>
        <w:lastRenderedPageBreak/>
        <w:t xml:space="preserve">The solution is achieved by reducing the problem </w:t>
      </w:r>
      <w:r w:rsidR="004C51AF">
        <w:rPr>
          <w:lang w:val="en-GB"/>
        </w:rPr>
        <w:t xml:space="preserve">in equation </w:t>
      </w:r>
      <w:r w:rsidR="004C51AF">
        <w:rPr>
          <w:lang w:val="en-GB"/>
        </w:rPr>
        <w:fldChar w:fldCharType="begin"/>
      </w:r>
      <w:r w:rsidR="004C51AF">
        <w:rPr>
          <w:lang w:val="en-GB"/>
        </w:rPr>
        <w:instrText xml:space="preserve"> REF _Ref100316545 \h </w:instrText>
      </w:r>
      <w:r w:rsidR="004C51AF">
        <w:rPr>
          <w:lang w:val="en-GB"/>
        </w:rPr>
      </w:r>
      <w:r w:rsidR="004C51AF">
        <w:rPr>
          <w:lang w:val="en-GB"/>
        </w:rPr>
        <w:fldChar w:fldCharType="separate"/>
      </w:r>
      <w:r w:rsidR="009F7AC0" w:rsidRPr="00FB3910">
        <w:rPr>
          <w:szCs w:val="20"/>
          <w:lang w:val="en-GB"/>
        </w:rPr>
        <w:t>(</w:t>
      </w:r>
      <w:r w:rsidR="009F7AC0">
        <w:rPr>
          <w:noProof/>
          <w:szCs w:val="20"/>
          <w:lang w:val="en-GB"/>
        </w:rPr>
        <w:t>1</w:t>
      </w:r>
      <w:r w:rsidR="009F7AC0" w:rsidRPr="00FB3910">
        <w:rPr>
          <w:szCs w:val="20"/>
          <w:lang w:val="en-GB"/>
        </w:rPr>
        <w:t>)</w:t>
      </w:r>
      <w:r w:rsidR="004C51AF">
        <w:rPr>
          <w:lang w:val="en-GB"/>
        </w:rPr>
        <w:fldChar w:fldCharType="end"/>
      </w:r>
      <w:r w:rsidR="004C51AF">
        <w:rPr>
          <w:lang w:val="en-GB"/>
        </w:rPr>
        <w:t xml:space="preserve"> to </w:t>
      </w:r>
      <w:r w:rsidR="002A3A47">
        <w:rPr>
          <w:lang w:val="en-GB"/>
        </w:rPr>
        <w:t xml:space="preserve">simple </w:t>
      </w:r>
      <w:r w:rsidR="008E12BB">
        <w:rPr>
          <w:lang w:val="en-GB"/>
        </w:rPr>
        <w:t>parametric optimization problem</w:t>
      </w:r>
      <w:r w:rsidR="005D1EEA">
        <w:rPr>
          <w:lang w:val="en-GB"/>
        </w:rPr>
        <w:t xml:space="preserve"> [11]</w:t>
      </w:r>
      <w:r w:rsidR="008E12BB">
        <w:rPr>
          <w:lang w:val="en-GB"/>
        </w:rPr>
        <w:t xml:space="preserve">. </w:t>
      </w:r>
      <w:r w:rsidR="001E4979" w:rsidRPr="00FB3910">
        <w:rPr>
          <w:lang w:val="en-GB"/>
        </w:rPr>
        <w:t xml:space="preserve">Once the initial guess is defined, the optimal trajectory is </w:t>
      </w:r>
      <w:r w:rsidR="00F547C7">
        <w:rPr>
          <w:lang w:val="en-GB"/>
        </w:rPr>
        <w:t>found</w:t>
      </w:r>
      <w:r w:rsidR="001E4979" w:rsidRPr="00FB3910">
        <w:rPr>
          <w:lang w:val="en-GB"/>
        </w:rPr>
        <w:t xml:space="preserve"> </w:t>
      </w:r>
      <w:r w:rsidR="001E4979">
        <w:rPr>
          <w:lang w:val="en-GB"/>
        </w:rPr>
        <w:t>b</w:t>
      </w:r>
      <w:r w:rsidR="002D3784">
        <w:rPr>
          <w:lang w:val="en-GB"/>
        </w:rPr>
        <w:t xml:space="preserve">y </w:t>
      </w:r>
      <w:r w:rsidR="001E4979">
        <w:rPr>
          <w:lang w:val="en-GB"/>
        </w:rPr>
        <w:t>accounting also for</w:t>
      </w:r>
      <w:r w:rsidR="001E4979" w:rsidRPr="00FB3910">
        <w:rPr>
          <w:lang w:val="en-GB"/>
        </w:rPr>
        <w:t xml:space="preserve"> the dynamics of the two vehicles</w:t>
      </w:r>
      <w:r w:rsidR="001E4979">
        <w:rPr>
          <w:lang w:val="en-GB"/>
        </w:rPr>
        <w:t>.</w:t>
      </w:r>
      <w:r w:rsidR="001E4979" w:rsidRPr="00FB3910">
        <w:rPr>
          <w:lang w:val="en-GB"/>
        </w:rPr>
        <w:t xml:space="preserve"> </w:t>
      </w:r>
      <w:r w:rsidR="001E4979">
        <w:rPr>
          <w:lang w:val="en-GB"/>
        </w:rPr>
        <w:t>S</w:t>
      </w:r>
      <w:r w:rsidR="001E4979" w:rsidRPr="00FB3910">
        <w:rPr>
          <w:lang w:val="en-GB"/>
        </w:rPr>
        <w:t xml:space="preserve">oft constraints </w:t>
      </w:r>
      <w:r w:rsidR="001E4979">
        <w:rPr>
          <w:lang w:val="en-GB"/>
        </w:rPr>
        <w:t>are considered for</w:t>
      </w:r>
      <w:r w:rsidR="001E4979" w:rsidRPr="00FB3910">
        <w:rPr>
          <w:lang w:val="en-GB"/>
        </w:rPr>
        <w:t xml:space="preserve"> </w:t>
      </w:r>
      <w:r w:rsidR="001E4979">
        <w:rPr>
          <w:lang w:val="en-GB"/>
        </w:rPr>
        <w:t>actuation</w:t>
      </w:r>
      <w:r w:rsidR="001E4979" w:rsidRPr="00FB3910">
        <w:rPr>
          <w:lang w:val="en-GB"/>
        </w:rPr>
        <w:t>, anti</w:t>
      </w:r>
      <w:r w:rsidR="00220613">
        <w:rPr>
          <w:lang w:val="en-GB"/>
        </w:rPr>
        <w:t>-</w:t>
      </w:r>
      <w:r w:rsidR="001E4979" w:rsidRPr="00FB3910">
        <w:rPr>
          <w:lang w:val="en-GB"/>
        </w:rPr>
        <w:t>collision and constraints</w:t>
      </w:r>
      <w:r w:rsidR="006B08DF">
        <w:rPr>
          <w:lang w:val="en-GB"/>
        </w:rPr>
        <w:t>.</w:t>
      </w:r>
      <w:r w:rsidR="001E4979" w:rsidRPr="00FB3910">
        <w:rPr>
          <w:lang w:val="en-GB"/>
        </w:rPr>
        <w:t xml:space="preserve"> </w:t>
      </w:r>
      <w:r w:rsidR="002158EE">
        <w:rPr>
          <w:lang w:val="en-GB"/>
        </w:rPr>
        <w:t xml:space="preserve">The </w:t>
      </w:r>
      <w:r w:rsidR="008A02F1">
        <w:rPr>
          <w:lang w:val="en-GB"/>
        </w:rPr>
        <w:t xml:space="preserve">optimal solution can </w:t>
      </w:r>
      <w:r w:rsidR="00496900">
        <w:rPr>
          <w:lang w:val="en-GB"/>
        </w:rPr>
        <w:t>be found</w:t>
      </w:r>
      <w:r w:rsidR="00F81ECB">
        <w:rPr>
          <w:lang w:val="en-GB"/>
        </w:rPr>
        <w:t xml:space="preserve"> in </w:t>
      </w:r>
      <w:r w:rsidR="00496900">
        <w:rPr>
          <w:lang w:val="en-GB"/>
        </w:rPr>
        <w:t>few</w:t>
      </w:r>
      <w:r w:rsidR="001E4979" w:rsidRPr="00FB3910">
        <w:rPr>
          <w:lang w:val="en-GB"/>
        </w:rPr>
        <w:t xml:space="preserve"> seconds with a PC I7 10th generation.</w:t>
      </w:r>
    </w:p>
    <w:p w14:paraId="0B3E9A9B" w14:textId="5C012FE2" w:rsidR="00FB1E0F" w:rsidRPr="00FB3910" w:rsidRDefault="003F1FC7" w:rsidP="00FB1E0F">
      <w:pPr>
        <w:rPr>
          <w:lang w:val="en-GB"/>
        </w:rPr>
      </w:pPr>
      <w:r>
        <w:rPr>
          <w:lang w:val="en-GB"/>
        </w:rPr>
        <w:t xml:space="preserve">To </w:t>
      </w:r>
      <w:r w:rsidR="00F32CD5">
        <w:rPr>
          <w:lang w:val="en-GB"/>
        </w:rPr>
        <w:t>guarantee the USV follo</w:t>
      </w:r>
      <w:r w:rsidR="009D67F1">
        <w:rPr>
          <w:lang w:val="en-GB"/>
        </w:rPr>
        <w:t>ws</w:t>
      </w:r>
      <w:r w:rsidR="00F32CD5">
        <w:rPr>
          <w:lang w:val="en-GB"/>
        </w:rPr>
        <w:t xml:space="preserve"> the optimal trajectory just found, </w:t>
      </w:r>
      <w:r w:rsidR="00FB1E0F" w:rsidRPr="00FB3910">
        <w:rPr>
          <w:lang w:val="en-GB"/>
        </w:rPr>
        <w:t xml:space="preserve">MPC </w:t>
      </w:r>
      <w:r w:rsidR="00666427">
        <w:rPr>
          <w:lang w:val="en-GB"/>
        </w:rPr>
        <w:t xml:space="preserve">is applied. </w:t>
      </w:r>
      <w:r w:rsidR="00CE7E56">
        <w:rPr>
          <w:lang w:val="en-GB"/>
        </w:rPr>
        <w:t xml:space="preserve">It </w:t>
      </w:r>
      <w:r w:rsidR="00FB1E0F" w:rsidRPr="00FB3910">
        <w:rPr>
          <w:lang w:val="en-GB"/>
        </w:rPr>
        <w:t xml:space="preserve">is an optimal control strategy that computes control inputs by minimizing a given objective function </w:t>
      </w:r>
      <m:oMath>
        <m:r>
          <w:rPr>
            <w:rFonts w:ascii="Cambria Math" w:hAnsi="Cambria Math"/>
            <w:lang w:val="en-GB"/>
          </w:rPr>
          <m:t>J</m:t>
        </m:r>
      </m:oMath>
      <w:r w:rsidR="00FB1E0F" w:rsidRPr="00FB3910">
        <w:rPr>
          <w:lang w:val="en-GB"/>
        </w:rPr>
        <w:t xml:space="preserve"> over a finite prediction horizon </w:t>
      </w:r>
      <m:oMath>
        <m:r>
          <w:rPr>
            <w:rFonts w:ascii="Cambria Math" w:hAnsi="Cambria Math"/>
            <w:lang w:val="en-GB"/>
          </w:rPr>
          <m:t>h</m:t>
        </m:r>
      </m:oMath>
      <w:r w:rsidR="00FB1E0F" w:rsidRPr="00FB3910">
        <w:rPr>
          <w:lang w:val="en-GB"/>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7"/>
        <w:gridCol w:w="984"/>
      </w:tblGrid>
      <w:tr w:rsidR="00696826" w:rsidRPr="00FB3910" w14:paraId="395E9C48" w14:textId="77777777" w:rsidTr="003E3934">
        <w:tc>
          <w:tcPr>
            <w:tcW w:w="4300" w:type="pct"/>
            <w:vAlign w:val="center"/>
          </w:tcPr>
          <w:p w14:paraId="7BBDE2DA" w14:textId="77777777" w:rsidR="00696826" w:rsidRPr="00FB3910" w:rsidRDefault="00002B54" w:rsidP="003E3934">
            <w:pPr>
              <w:spacing w:before="240" w:after="240"/>
              <w:ind w:firstLine="0"/>
              <w:jc w:val="center"/>
              <w:rPr>
                <w:rFonts w:ascii="Cambria Math" w:hAnsi="Cambria Math"/>
                <w:b/>
                <w:i/>
                <w:lang w:val="en-GB"/>
              </w:rPr>
            </w:pPr>
            <m:oMathPara>
              <m:oMath>
                <m:r>
                  <w:rPr>
                    <w:rFonts w:ascii="Cambria Math" w:hAnsi="Cambria Math"/>
                    <w:lang w:val="en-GB"/>
                  </w:rPr>
                  <m:t>J</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k</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k</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k</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k</m:t>
                        </m:r>
                        <m:r>
                          <m:rPr>
                            <m:sty m:val="p"/>
                          </m:rPr>
                          <w:rPr>
                            <w:rFonts w:ascii="Cambria Math" w:hAnsi="Cambria Math"/>
                            <w:lang w:val="en-GB"/>
                          </w:rPr>
                          <m:t>+2</m:t>
                        </m:r>
                      </m:sub>
                    </m:sSub>
                    <m:r>
                      <m:rPr>
                        <m:sty m:val="p"/>
                      </m:rPr>
                      <w:rPr>
                        <w:rFonts w:ascii="Cambria Math" w:hAnsi="Cambria Math"/>
                        <w:lang w:val="en-GB"/>
                      </w:rPr>
                      <m:t>,…</m:t>
                    </m:r>
                  </m:e>
                </m:d>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=0</m:t>
                    </m:r>
                  </m:sub>
                  <m:sup>
                    <m:r>
                      <w:rPr>
                        <w:rFonts w:ascii="Cambria Math" w:hAnsi="Cambria Math"/>
                        <w:lang w:val="en-GB"/>
                      </w:rPr>
                      <m:t>h</m:t>
                    </m:r>
                  </m:sup>
                  <m:e>
                    <m:sSubSup>
                      <m:sSubSupPr>
                        <m:ctrlPr>
                          <w:rPr>
                            <w:rFonts w:ascii="Cambria Math" w:hAnsi="Cambria Math"/>
                            <w:lang w:val="en-GB"/>
                          </w:rPr>
                        </m:ctrlPr>
                      </m:sSubSupPr>
                      <m:e>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k</m:t>
                                </m:r>
                                <m:r>
                                  <m:rPr>
                                    <m:sty m:val="p"/>
                                  </m:rPr>
                                  <w:rPr>
                                    <w:rFonts w:ascii="Cambria Math" w:hAnsi="Cambria Math"/>
                                    <w:lang w:val="en-GB"/>
                                  </w:rPr>
                                  <m:t>+</m:t>
                                </m:r>
                                <m:r>
                                  <w:rPr>
                                    <w:rFonts w:ascii="Cambria Math" w:hAnsi="Cambria Math"/>
                                    <w:lang w:val="en-GB"/>
                                  </w:rPr>
                                  <m:t>i</m:t>
                                </m:r>
                              </m:sub>
                            </m:sSub>
                          </m:e>
                        </m:d>
                      </m:e>
                      <m:sub>
                        <m:r>
                          <w:rPr>
                            <w:rFonts w:ascii="Cambria Math" w:hAnsi="Cambria Math"/>
                            <w:lang w:val="en-GB"/>
                          </w:rPr>
                          <m:t>Q</m:t>
                        </m:r>
                      </m:sub>
                      <m:sup>
                        <m:r>
                          <m:rPr>
                            <m:sty m:val="p"/>
                          </m:rPr>
                          <w:rPr>
                            <w:rFonts w:ascii="Cambria Math" w:hAnsi="Cambria Math"/>
                            <w:lang w:val="en-GB"/>
                          </w:rPr>
                          <m:t>2</m:t>
                        </m:r>
                      </m:sup>
                    </m:sSubSup>
                    <m:r>
                      <m:rPr>
                        <m:sty m:val="p"/>
                      </m:rPr>
                      <w:rPr>
                        <w:rFonts w:ascii="Cambria Math" w:hAnsi="Cambria Math"/>
                        <w:lang w:val="en-GB"/>
                      </w:rPr>
                      <m:t>+</m:t>
                    </m:r>
                    <m:sSubSup>
                      <m:sSubSupPr>
                        <m:ctrlPr>
                          <w:rPr>
                            <w:rFonts w:ascii="Cambria Math" w:hAnsi="Cambria Math"/>
                            <w:lang w:val="en-GB"/>
                          </w:rPr>
                        </m:ctrlPr>
                      </m:sSubSupPr>
                      <m:e>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k</m:t>
                                </m:r>
                                <m:r>
                                  <m:rPr>
                                    <m:sty m:val="p"/>
                                  </m:rPr>
                                  <w:rPr>
                                    <w:rFonts w:ascii="Cambria Math" w:hAnsi="Cambria Math"/>
                                    <w:lang w:val="en-GB"/>
                                  </w:rPr>
                                  <m:t>+</m:t>
                                </m:r>
                                <m:r>
                                  <w:rPr>
                                    <w:rFonts w:ascii="Cambria Math" w:hAnsi="Cambria Math"/>
                                    <w:lang w:val="en-GB"/>
                                  </w:rPr>
                                  <m:t>i</m:t>
                                </m:r>
                              </m:sub>
                            </m:sSub>
                          </m:e>
                        </m:d>
                      </m:e>
                      <m:sub>
                        <m:r>
                          <w:rPr>
                            <w:rFonts w:ascii="Cambria Math" w:hAnsi="Cambria Math"/>
                            <w:lang w:val="en-GB"/>
                          </w:rPr>
                          <m:t>R</m:t>
                        </m:r>
                      </m:sub>
                      <m:sup>
                        <m:r>
                          <m:rPr>
                            <m:sty m:val="p"/>
                          </m:rPr>
                          <w:rPr>
                            <w:rFonts w:ascii="Cambria Math" w:hAnsi="Cambria Math"/>
                            <w:lang w:val="en-GB"/>
                          </w:rPr>
                          <m:t>2</m:t>
                        </m:r>
                      </m:sup>
                    </m:sSubSup>
                  </m:e>
                </m:nary>
              </m:oMath>
            </m:oMathPara>
          </w:p>
        </w:tc>
        <w:tc>
          <w:tcPr>
            <w:tcW w:w="700" w:type="pct"/>
            <w:vAlign w:val="center"/>
          </w:tcPr>
          <w:p w14:paraId="3EB4CE64" w14:textId="7FDC4E1D" w:rsidR="00696826" w:rsidRPr="00FB3910" w:rsidRDefault="00696826" w:rsidP="003E3934">
            <w:pPr>
              <w:pStyle w:val="Didascalia"/>
              <w:spacing w:before="240" w:after="240"/>
              <w:jc w:val="center"/>
              <w:rPr>
                <w:sz w:val="20"/>
                <w:szCs w:val="20"/>
                <w:lang w:val="en-GB"/>
              </w:rPr>
            </w:pPr>
            <w:r w:rsidRPr="00FB3910">
              <w:rPr>
                <w:sz w:val="20"/>
                <w:szCs w:val="20"/>
                <w:lang w:val="en-GB"/>
              </w:rPr>
              <w:t>(</w:t>
            </w:r>
            <w:r w:rsidRPr="00FB3910">
              <w:rPr>
                <w:sz w:val="20"/>
                <w:szCs w:val="20"/>
                <w:lang w:val="en-GB"/>
              </w:rPr>
              <w:fldChar w:fldCharType="begin"/>
            </w:r>
            <w:r w:rsidRPr="00FB3910">
              <w:rPr>
                <w:sz w:val="20"/>
                <w:szCs w:val="20"/>
                <w:lang w:val="en-GB"/>
              </w:rPr>
              <w:instrText xml:space="preserve"> SEQ ( \* ARABIC </w:instrText>
            </w:r>
            <w:r w:rsidRPr="00FB3910">
              <w:rPr>
                <w:sz w:val="20"/>
                <w:szCs w:val="20"/>
                <w:lang w:val="en-GB"/>
              </w:rPr>
              <w:fldChar w:fldCharType="separate"/>
            </w:r>
            <w:r w:rsidR="009F7AC0">
              <w:rPr>
                <w:noProof/>
                <w:sz w:val="20"/>
                <w:szCs w:val="20"/>
                <w:lang w:val="en-GB"/>
              </w:rPr>
              <w:t>2</w:t>
            </w:r>
            <w:r w:rsidRPr="00FB3910">
              <w:rPr>
                <w:sz w:val="20"/>
                <w:szCs w:val="20"/>
                <w:lang w:val="en-GB"/>
              </w:rPr>
              <w:fldChar w:fldCharType="end"/>
            </w:r>
            <w:r w:rsidRPr="00FB3910">
              <w:rPr>
                <w:sz w:val="20"/>
                <w:szCs w:val="20"/>
                <w:lang w:val="en-GB"/>
              </w:rPr>
              <w:t>)</w:t>
            </w:r>
          </w:p>
        </w:tc>
      </w:tr>
    </w:tbl>
    <w:p w14:paraId="7D9E5AB5" w14:textId="51D8D00A" w:rsidR="005A3614" w:rsidRPr="00FB3910" w:rsidRDefault="00496900" w:rsidP="00736F51">
      <w:pPr>
        <w:pStyle w:val="NoindentNormal"/>
        <w:rPr>
          <w:lang w:val="en-GB"/>
        </w:rPr>
      </w:pPr>
      <w:r>
        <w:rPr>
          <w:lang w:val="en-GB"/>
        </w:rPr>
        <w:t>with</w:t>
      </w:r>
      <w:r w:rsidR="005C2ACE" w:rsidRPr="00FB3910">
        <w:rPr>
          <w:lang w:val="en-GB"/>
        </w:rPr>
        <w:t xml:space="preserve"> </w:t>
      </w:r>
      <m:oMath>
        <m:r>
          <w:rPr>
            <w:rFonts w:ascii="Cambria Math" w:hAnsi="Cambria Math"/>
            <w:lang w:val="en-GB"/>
          </w:rPr>
          <m:t>Q</m:t>
        </m:r>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Q</m:t>
            </m:r>
          </m:e>
          <m:sup>
            <m:r>
              <w:rPr>
                <w:rFonts w:ascii="Cambria Math" w:hAnsi="Cambria Math"/>
                <w:lang w:val="en-GB"/>
              </w:rPr>
              <m:t>T</m:t>
            </m:r>
          </m:sup>
        </m:sSup>
        <m:r>
          <m:rPr>
            <m:sty m:val="p"/>
          </m:rPr>
          <w:rPr>
            <w:rFonts w:ascii="Cambria Math" w:hAnsi="Cambria Math"/>
            <w:lang w:val="en-GB"/>
          </w:rPr>
          <m:t>&gt;0</m:t>
        </m:r>
      </m:oMath>
      <w:r w:rsidR="005C2ACE" w:rsidRPr="00FB3910">
        <w:rPr>
          <w:lang w:val="en-GB"/>
        </w:rPr>
        <w:t xml:space="preserve">, </w:t>
      </w:r>
      <m:oMath>
        <m:r>
          <w:rPr>
            <w:rFonts w:ascii="Cambria Math" w:hAnsi="Cambria Math"/>
            <w:lang w:val="en-GB"/>
          </w:rPr>
          <m:t>R</m:t>
        </m:r>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R</m:t>
            </m:r>
          </m:e>
          <m:sup>
            <m:r>
              <w:rPr>
                <w:rFonts w:ascii="Cambria Math" w:hAnsi="Cambria Math"/>
                <w:lang w:val="en-GB"/>
              </w:rPr>
              <m:t>T</m:t>
            </m:r>
          </m:sup>
        </m:sSup>
        <m:r>
          <m:rPr>
            <m:sty m:val="p"/>
          </m:rPr>
          <w:rPr>
            <w:rFonts w:ascii="Cambria Math" w:hAnsi="Cambria Math"/>
            <w:lang w:val="en-GB"/>
          </w:rPr>
          <m:t>&gt;0</m:t>
        </m:r>
      </m:oMath>
      <w:r w:rsidR="005C2ACE" w:rsidRPr="00FB3910">
        <w:rPr>
          <w:lang w:val="en-GB"/>
        </w:rPr>
        <w:t xml:space="preserve"> </w:t>
      </w:r>
      <w:r w:rsidR="0078449F" w:rsidRPr="00FB3910">
        <w:rPr>
          <w:lang w:val="en-GB"/>
        </w:rPr>
        <w:t>tuning parameters</w:t>
      </w:r>
      <w:r w:rsidR="005C2ACE" w:rsidRPr="00FB3910">
        <w:rPr>
          <w:lang w:val="en-GB"/>
        </w:rPr>
        <w:t>.</w:t>
      </w:r>
      <w:r w:rsidR="00247796">
        <w:rPr>
          <w:lang w:val="en-GB"/>
        </w:rPr>
        <w:t xml:space="preserve"> </w:t>
      </w:r>
      <w:r w:rsidR="00AA086F" w:rsidRPr="00FB3910">
        <w:rPr>
          <w:lang w:val="en-GB"/>
        </w:rPr>
        <w:t>T</w:t>
      </w:r>
      <w:r w:rsidR="00F36CE1" w:rsidRPr="00FB3910">
        <w:rPr>
          <w:lang w:val="en-GB"/>
        </w:rPr>
        <w:t>he predictive optimal control problem is solved</w:t>
      </w:r>
      <w:r w:rsidR="00AA086F" w:rsidRPr="00FB3910">
        <w:rPr>
          <w:lang w:val="en-GB"/>
        </w:rPr>
        <w:t xml:space="preserve"> at each </w:t>
      </w:r>
      <w:r w:rsidR="0070488C" w:rsidRPr="00FB3910">
        <w:rPr>
          <w:lang w:val="en-GB"/>
        </w:rPr>
        <w:t>sample time</w:t>
      </w:r>
      <w:r w:rsidR="00F36CE1" w:rsidRPr="00FB3910">
        <w:rPr>
          <w:lang w:val="en-GB"/>
        </w:rPr>
        <w:t xml:space="preserve"> over the entire range </w:t>
      </w:r>
      <m:oMath>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h</m:t>
            </m:r>
          </m:sub>
        </m:sSub>
        <m:r>
          <m:rPr>
            <m:sty m:val="p"/>
          </m:rPr>
          <w:rPr>
            <w:rFonts w:ascii="Cambria Math" w:hAnsi="Cambria Math"/>
            <w:lang w:val="en-GB"/>
          </w:rPr>
          <m:t>]</m:t>
        </m:r>
      </m:oMath>
      <w:r w:rsidR="00504146">
        <w:rPr>
          <w:lang w:val="en-GB"/>
        </w:rPr>
        <w:t>,</w:t>
      </w:r>
      <w:r w:rsidR="006A4D0F">
        <w:rPr>
          <w:lang w:val="en-GB"/>
        </w:rPr>
        <w:t xml:space="preserve"> </w:t>
      </w:r>
      <w:r w:rsidR="00741A96">
        <w:rPr>
          <w:lang w:val="en-GB"/>
        </w:rPr>
        <w:t xml:space="preserve">updating the control solution which represents </w:t>
      </w:r>
      <w:r w:rsidR="00F36CE1" w:rsidRPr="00FB3910">
        <w:rPr>
          <w:lang w:val="en-GB"/>
        </w:rPr>
        <w:t xml:space="preserve">future control </w:t>
      </w:r>
      <w:r w:rsidR="00D4684C">
        <w:rPr>
          <w:lang w:val="en-GB"/>
        </w:rPr>
        <w:t>function</w:t>
      </w:r>
      <w:r w:rsidR="00F36CE1" w:rsidRPr="00FB3910">
        <w:rPr>
          <w:lang w:val="en-GB"/>
        </w:rPr>
        <w:t xml:space="preserve"> </w:t>
      </w:r>
      <m:oMath>
        <m:r>
          <w:rPr>
            <w:rFonts w:ascii="Cambria Math" w:hAnsi="Cambria Math"/>
            <w:lang w:val="en-GB"/>
          </w:rPr>
          <m:t>u(t)</m:t>
        </m:r>
      </m:oMath>
      <w:r w:rsidR="00F36CE1" w:rsidRPr="00FB3910">
        <w:rPr>
          <w:lang w:val="en-GB"/>
        </w:rPr>
        <w:t xml:space="preserve"> over a control horizon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c</m:t>
            </m:r>
          </m:sub>
        </m:sSub>
      </m:oMath>
      <w:r w:rsidR="00F36CE1" w:rsidRPr="00FB3910">
        <w:rPr>
          <w:lang w:val="en-GB"/>
        </w:rPr>
        <w:t xml:space="preserve"> typically chosen as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h</m:t>
            </m:r>
          </m:sub>
        </m:sSub>
      </m:oMath>
      <w:r w:rsidR="00F36CE1" w:rsidRPr="00FB3910">
        <w:rPr>
          <w:lang w:val="en-GB"/>
        </w:rPr>
        <w:t>.</w:t>
      </w:r>
      <w:r w:rsidR="00B43E8E" w:rsidRPr="00FB3910">
        <w:rPr>
          <w:lang w:val="en-GB"/>
        </w:rPr>
        <w:t xml:space="preserve"> </w:t>
      </w:r>
      <w:r w:rsidR="00FB1E0F" w:rsidRPr="00FB3910">
        <w:rPr>
          <w:lang w:val="en-GB"/>
        </w:rPr>
        <w:t xml:space="preserve">With the MPC it is possible to treat linear dynamic systems </w:t>
      </w:r>
      <w:r w:rsidR="005A3614" w:rsidRPr="00FB3910">
        <w:rPr>
          <w:lang w:val="en-GB"/>
        </w:rPr>
        <w:t>and linear constraints with quadratic objective functions</w:t>
      </w:r>
      <w:r w:rsidR="006328CE">
        <w:rPr>
          <w:lang w:val="en-GB"/>
        </w:rPr>
        <w:t>.</w:t>
      </w:r>
      <w:r w:rsidR="00687CD2">
        <w:rPr>
          <w:lang w:val="en-GB"/>
        </w:rPr>
        <w:t xml:space="preserve"> In this case, </w:t>
      </w:r>
      <w:r w:rsidR="00F45817">
        <w:rPr>
          <w:lang w:val="en-GB"/>
        </w:rPr>
        <w:t xml:space="preserve">the dynamic model </w:t>
      </w:r>
      <w:r w:rsidR="00FA106A">
        <w:rPr>
          <w:lang w:val="en-GB"/>
        </w:rPr>
        <w:t xml:space="preserve">is </w:t>
      </w:r>
      <w:r>
        <w:rPr>
          <w:lang w:val="en-GB"/>
        </w:rPr>
        <w:t>a simple</w:t>
      </w:r>
      <w:r w:rsidR="00FA106A">
        <w:rPr>
          <w:lang w:val="en-GB"/>
        </w:rPr>
        <w:t xml:space="preserve"> 2</w:t>
      </w:r>
      <w:r w:rsidR="009429E9">
        <w:rPr>
          <w:lang w:val="en-GB"/>
        </w:rPr>
        <w:t xml:space="preserve">-dimensional </w:t>
      </w:r>
      <w:r w:rsidR="00C50BC6">
        <w:rPr>
          <w:lang w:val="en-GB"/>
        </w:rPr>
        <w:t>linear model</w:t>
      </w:r>
      <w:r w:rsidR="00FC3AC9">
        <w:rPr>
          <w:lang w:val="en-GB"/>
        </w:rPr>
        <w:t xml:space="preserve"> </w:t>
      </w:r>
      <w:r w:rsidR="005D1EEA">
        <w:rPr>
          <w:lang w:val="en-GB"/>
        </w:rPr>
        <w:t>[12]</w:t>
      </w:r>
      <w:r w:rsidR="00C50BC6">
        <w:rPr>
          <w:lang w:val="en-GB"/>
        </w:rPr>
        <w:t xml:space="preserve"> </w:t>
      </w:r>
      <w:r w:rsidR="009429E9">
        <w:rPr>
          <w:lang w:val="en-GB"/>
        </w:rPr>
        <w:t xml:space="preserve">shown in </w:t>
      </w:r>
      <w:r w:rsidR="00CF7327" w:rsidRPr="00C50BC6">
        <w:rPr>
          <w:lang w:val="en-GB"/>
        </w:rPr>
        <w:fldChar w:fldCharType="begin"/>
      </w:r>
      <w:r w:rsidR="00CF7327" w:rsidRPr="00C50BC6">
        <w:rPr>
          <w:lang w:val="en-GB"/>
        </w:rPr>
        <w:instrText xml:space="preserve"> REF _Ref100196327 \h </w:instrText>
      </w:r>
      <w:r w:rsidR="00C50BC6" w:rsidRPr="00C50BC6">
        <w:rPr>
          <w:lang w:val="en-GB"/>
        </w:rPr>
        <w:instrText xml:space="preserve"> \* MERGEFORMAT </w:instrText>
      </w:r>
      <w:r w:rsidR="00CF7327" w:rsidRPr="00C50BC6">
        <w:rPr>
          <w:lang w:val="en-GB"/>
        </w:rPr>
      </w:r>
      <w:r w:rsidR="00CF7327" w:rsidRPr="00C50BC6">
        <w:rPr>
          <w:lang w:val="en-GB"/>
        </w:rPr>
        <w:fldChar w:fldCharType="separate"/>
      </w:r>
      <w:r w:rsidR="009F7AC0" w:rsidRPr="009F7AC0">
        <w:rPr>
          <w:lang w:val="en-GB"/>
        </w:rPr>
        <w:t xml:space="preserve">Figure </w:t>
      </w:r>
      <w:r w:rsidR="009F7AC0" w:rsidRPr="009F7AC0">
        <w:rPr>
          <w:noProof/>
          <w:lang w:val="en-GB"/>
        </w:rPr>
        <w:t>3</w:t>
      </w:r>
      <w:r w:rsidR="00CF7327" w:rsidRPr="00C50BC6">
        <w:rPr>
          <w:lang w:val="en-GB"/>
        </w:rPr>
        <w:fldChar w:fldCharType="end"/>
      </w:r>
      <w:r w:rsidR="006000A2">
        <w:rPr>
          <w:lang w:val="en-GB"/>
        </w:rPr>
        <w:t xml:space="preserve">. </w:t>
      </w:r>
      <w:r w:rsidR="00736F51">
        <w:rPr>
          <w:bCs/>
          <w:lang w:val="en-GB"/>
        </w:rPr>
        <w:t xml:space="preserve">The </w:t>
      </w:r>
      <w:r w:rsidR="00736F51" w:rsidRPr="00CA7A85">
        <w:rPr>
          <w:bCs/>
          <w:lang w:val="en-GB"/>
        </w:rPr>
        <w:t>control action</w:t>
      </w:r>
      <w:r w:rsidR="00736F51">
        <w:rPr>
          <w:bCs/>
          <w:lang w:val="en-GB"/>
        </w:rPr>
        <w:t xml:space="preserve"> </w:t>
      </w:r>
      <w:r w:rsidR="00736F51" w:rsidRPr="00123B64">
        <w:rPr>
          <w:bCs/>
          <w:lang w:val="en-GB"/>
        </w:rPr>
        <w:t>is de</w:t>
      </w:r>
      <w:r w:rsidR="00736F51">
        <w:rPr>
          <w:bCs/>
          <w:lang w:val="en-GB"/>
        </w:rPr>
        <w:t>t</w:t>
      </w:r>
      <w:r w:rsidR="00736F51" w:rsidRPr="00123B64">
        <w:rPr>
          <w:bCs/>
          <w:lang w:val="en-GB"/>
        </w:rPr>
        <w:t>ermined only by one thruster</w:t>
      </w:r>
      <w:r w:rsidR="00736F51">
        <w:rPr>
          <w:bCs/>
          <w:lang w:val="en-GB"/>
        </w:rPr>
        <w:t>, with its magnitude</w:t>
      </w:r>
      <w:r w:rsidR="00D47595" w:rsidRPr="00FB3910">
        <w:rPr>
          <w:lang w:val="en-GB"/>
        </w:rPr>
        <w:t xml:space="preserve"> </w:t>
      </w:r>
      <w:r w:rsidR="00D47595">
        <w:rPr>
          <w:lang w:val="en-GB"/>
        </w:rPr>
        <w:t>and</w:t>
      </w:r>
      <w:r w:rsidR="00736F51">
        <w:rPr>
          <w:bCs/>
          <w:lang w:val="en-GB"/>
        </w:rPr>
        <w:t xml:space="preserve"> orientation</w:t>
      </w:r>
      <w:r w:rsidR="00D47595">
        <w:rPr>
          <w:lang w:val="en-GB"/>
        </w:rPr>
        <w:t>.</w:t>
      </w:r>
    </w:p>
    <w:p w14:paraId="23C42CF7" w14:textId="2BCAFEC3" w:rsidR="00441EE2" w:rsidRPr="00FB3910" w:rsidRDefault="00FF2335" w:rsidP="00441EE2">
      <w:pPr>
        <w:rPr>
          <w:bCs/>
          <w:lang w:val="en-GB"/>
        </w:rPr>
      </w:pPr>
      <w:r>
        <w:rPr>
          <w:lang w:val="en-GB"/>
        </w:rPr>
        <w:t xml:space="preserve">Since </w:t>
      </w:r>
      <w:r w:rsidR="0060092A">
        <w:rPr>
          <w:lang w:val="en-GB"/>
        </w:rPr>
        <w:t>MPC</w:t>
      </w:r>
      <w:r w:rsidR="001B36DF">
        <w:rPr>
          <w:lang w:val="en-GB"/>
        </w:rPr>
        <w:t xml:space="preserve"> </w:t>
      </w:r>
      <w:r w:rsidR="007621A3">
        <w:rPr>
          <w:lang w:val="en-GB"/>
        </w:rPr>
        <w:t xml:space="preserve">is </w:t>
      </w:r>
      <w:r w:rsidR="00C6724B">
        <w:rPr>
          <w:lang w:val="en-GB"/>
        </w:rPr>
        <w:t>based on a</w:t>
      </w:r>
      <w:r w:rsidR="00812D80">
        <w:rPr>
          <w:lang w:val="en-GB"/>
        </w:rPr>
        <w:t xml:space="preserve"> linear model</w:t>
      </w:r>
      <w:r w:rsidR="00854702">
        <w:rPr>
          <w:lang w:val="en-GB"/>
        </w:rPr>
        <w:t xml:space="preserve">, it is not suitable when </w:t>
      </w:r>
      <w:r w:rsidR="00291045">
        <w:rPr>
          <w:lang w:val="en-GB"/>
        </w:rPr>
        <w:t xml:space="preserve">a certain level of reactiveness is required. </w:t>
      </w:r>
      <w:r w:rsidR="003B0BE4">
        <w:rPr>
          <w:lang w:val="en-GB"/>
        </w:rPr>
        <w:t xml:space="preserve">Thus, </w:t>
      </w:r>
      <w:r w:rsidR="002A6658">
        <w:rPr>
          <w:lang w:val="en-GB"/>
        </w:rPr>
        <w:t xml:space="preserve">in any circumstance in which a quick </w:t>
      </w:r>
      <w:r w:rsidR="00291045">
        <w:rPr>
          <w:lang w:val="en-GB"/>
        </w:rPr>
        <w:t xml:space="preserve">and a precise </w:t>
      </w:r>
      <w:r w:rsidR="002A6658">
        <w:rPr>
          <w:lang w:val="en-GB"/>
        </w:rPr>
        <w:t xml:space="preserve">response is needed, such as </w:t>
      </w:r>
      <w:r w:rsidR="00253BE0">
        <w:rPr>
          <w:lang w:val="en-GB"/>
        </w:rPr>
        <w:t xml:space="preserve">when the USV is sensibly close to the mother ship, a feedback control algorithm, such as </w:t>
      </w:r>
      <w:r w:rsidR="00253BE0" w:rsidRPr="00030ADF">
        <w:rPr>
          <w:lang w:val="en-GB"/>
        </w:rPr>
        <w:t>FLOP</w:t>
      </w:r>
      <w:r w:rsidR="00F1316D" w:rsidRPr="00030ADF">
        <w:rPr>
          <w:lang w:val="en-GB"/>
        </w:rPr>
        <w:t>-Fee</w:t>
      </w:r>
      <w:r w:rsidR="00361F1D" w:rsidRPr="00030ADF">
        <w:rPr>
          <w:lang w:val="en-GB"/>
        </w:rPr>
        <w:t>dba</w:t>
      </w:r>
      <w:r w:rsidR="00F2530F" w:rsidRPr="00030ADF">
        <w:rPr>
          <w:lang w:val="en-GB"/>
        </w:rPr>
        <w:t xml:space="preserve">ck </w:t>
      </w:r>
      <w:r w:rsidR="00030ADF" w:rsidRPr="00030ADF">
        <w:rPr>
          <w:lang w:val="en-GB"/>
        </w:rPr>
        <w:t>L</w:t>
      </w:r>
      <w:r w:rsidR="00F2530F" w:rsidRPr="00030ADF">
        <w:rPr>
          <w:lang w:val="en-GB"/>
        </w:rPr>
        <w:t xml:space="preserve">ocal </w:t>
      </w:r>
      <w:r w:rsidR="00030ADF" w:rsidRPr="00030ADF">
        <w:rPr>
          <w:lang w:val="en-GB"/>
        </w:rPr>
        <w:t>Optimality</w:t>
      </w:r>
      <w:r w:rsidR="00030ADF">
        <w:rPr>
          <w:lang w:val="en-GB"/>
        </w:rPr>
        <w:t xml:space="preserve"> Control</w:t>
      </w:r>
      <w:r w:rsidR="005D1EEA">
        <w:rPr>
          <w:lang w:val="en-GB"/>
        </w:rPr>
        <w:t xml:space="preserve"> [13]</w:t>
      </w:r>
      <w:r w:rsidR="00291045">
        <w:rPr>
          <w:lang w:val="en-GB"/>
        </w:rPr>
        <w:t>, is a more appro</w:t>
      </w:r>
      <w:r w:rsidR="000D1475">
        <w:rPr>
          <w:lang w:val="en-GB"/>
        </w:rPr>
        <w:t>priate choice. Indeed, it</w:t>
      </w:r>
      <w:r w:rsidR="00775D4B">
        <w:rPr>
          <w:lang w:val="en-GB"/>
        </w:rPr>
        <w:t xml:space="preserve"> intervenes </w:t>
      </w:r>
      <w:r w:rsidR="00B14700">
        <w:rPr>
          <w:lang w:val="en-GB"/>
        </w:rPr>
        <w:t>w</w:t>
      </w:r>
      <w:r w:rsidR="00441EE2" w:rsidRPr="00FB3910">
        <w:rPr>
          <w:lang w:val="en-GB"/>
        </w:rPr>
        <w:t xml:space="preserve">hen the USV approaches the target point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oMath>
      <w:r w:rsidR="00016986">
        <w:rPr>
          <w:lang w:val="en-GB"/>
        </w:rPr>
        <w:t xml:space="preserve"> and is</w:t>
      </w:r>
      <w:r w:rsidR="00441EE2" w:rsidRPr="00FB3910">
        <w:rPr>
          <w:lang w:val="en-GB"/>
        </w:rPr>
        <w:t xml:space="preserve"> capable of minimizing a generic non-quadratic objective function </w:t>
      </w:r>
      <m:oMath>
        <m:r>
          <w:rPr>
            <w:rFonts w:ascii="Cambria Math" w:hAnsi="Cambria Math"/>
            <w:lang w:val="en-GB"/>
          </w:rPr>
          <m:t>J</m:t>
        </m:r>
      </m:oMath>
      <w:r w:rsidR="00441EE2" w:rsidRPr="00FB3910">
        <w:rPr>
          <w:lang w:val="en-GB"/>
        </w:rPr>
        <w:t xml:space="preserve"> in the state </w:t>
      </w:r>
      <m:oMath>
        <m:r>
          <m:rPr>
            <m:sty m:val="bi"/>
          </m:rPr>
          <w:rPr>
            <w:rFonts w:ascii="Cambria Math" w:hAnsi="Cambria Math"/>
            <w:lang w:val="en-GB"/>
          </w:rPr>
          <m:t>x</m:t>
        </m:r>
      </m:oMath>
      <w:r w:rsidR="00441EE2" w:rsidRPr="00FB3910">
        <w:rPr>
          <w:lang w:val="en-GB"/>
        </w:rPr>
        <w:t xml:space="preserve"> and quadratic in the control </w:t>
      </w:r>
      <m:oMath>
        <m:r>
          <m:rPr>
            <m:sty m:val="bi"/>
          </m:rPr>
          <w:rPr>
            <w:rFonts w:ascii="Cambria Math" w:hAnsi="Cambria Math"/>
            <w:lang w:val="en-GB"/>
          </w:rPr>
          <m:t>u</m:t>
        </m:r>
      </m:oMath>
      <w:r w:rsidR="00441EE2" w:rsidRPr="00FB3910">
        <w:rPr>
          <w:lang w:val="en-GB"/>
        </w:rPr>
        <w:t xml:space="preserve"> with affine dynamic constraints </w:t>
      </w:r>
      <m:oMath>
        <m:acc>
          <m:accPr>
            <m:chr m:val="̇"/>
            <m:ctrlPr>
              <w:rPr>
                <w:rFonts w:ascii="Cambria Math" w:hAnsi="Cambria Math"/>
                <w:b/>
                <w:bCs/>
                <w:i/>
                <w:lang w:val="en-GB"/>
              </w:rPr>
            </m:ctrlPr>
          </m:accPr>
          <m:e>
            <m:r>
              <m:rPr>
                <m:sty m:val="bi"/>
              </m:rPr>
              <w:rPr>
                <w:rFonts w:ascii="Cambria Math" w:hAnsi="Cambria Math"/>
                <w:lang w:val="en-GB"/>
              </w:rPr>
              <m:t>x</m:t>
            </m:r>
          </m:e>
        </m:acc>
        <m:r>
          <w:rPr>
            <w:rFonts w:ascii="Cambria Math" w:hAnsi="Cambria Math"/>
            <w:lang w:val="en-GB"/>
          </w:rPr>
          <m:t>=</m:t>
        </m:r>
        <m:r>
          <m:rPr>
            <m:sty m:val="bi"/>
          </m:rPr>
          <w:rPr>
            <w:rFonts w:ascii="Cambria Math" w:hAnsi="Cambria Math"/>
            <w:lang w:val="en-GB"/>
          </w:rPr>
          <m:t>ϕ</m:t>
        </m:r>
        <m:d>
          <m:dPr>
            <m:ctrlPr>
              <w:rPr>
                <w:rFonts w:ascii="Cambria Math" w:hAnsi="Cambria Math"/>
                <w:b/>
                <w:bCs/>
                <w:lang w:val="en-GB"/>
              </w:rPr>
            </m:ctrlPr>
          </m:dPr>
          <m:e>
            <m:r>
              <m:rPr>
                <m:sty m:val="bi"/>
              </m:rPr>
              <w:rPr>
                <w:rFonts w:ascii="Cambria Math" w:hAnsi="Cambria Math"/>
                <w:lang w:val="en-GB"/>
              </w:rPr>
              <m:t>x</m:t>
            </m:r>
          </m:e>
        </m:d>
        <m:r>
          <w:rPr>
            <w:rFonts w:ascii="Cambria Math" w:hAnsi="Cambria Math"/>
            <w:lang w:val="en-GB"/>
          </w:rPr>
          <m:t>+</m:t>
        </m:r>
        <m:r>
          <m:rPr>
            <m:sty m:val="bi"/>
          </m:rPr>
          <w:rPr>
            <w:rFonts w:ascii="Cambria Math" w:hAnsi="Cambria Math"/>
            <w:lang w:val="en-GB"/>
          </w:rPr>
          <m:t>Bu</m:t>
        </m:r>
      </m:oMath>
      <w:r w:rsidR="00441EE2" w:rsidRPr="00FB3910">
        <w:rPr>
          <w:bCs/>
          <w:lang w:val="en-GB"/>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7"/>
        <w:gridCol w:w="984"/>
      </w:tblGrid>
      <w:tr w:rsidR="00441EE2" w:rsidRPr="00FB3910" w14:paraId="7FA9E393" w14:textId="77777777" w:rsidTr="00A21C6D">
        <w:tc>
          <w:tcPr>
            <w:tcW w:w="4300" w:type="pct"/>
            <w:vAlign w:val="center"/>
          </w:tcPr>
          <w:p w14:paraId="37FDC9C3" w14:textId="77777777" w:rsidR="00441EE2" w:rsidRPr="00FB3910" w:rsidRDefault="0001195A" w:rsidP="00A21C6D">
            <w:pPr>
              <w:spacing w:before="240" w:after="240"/>
              <w:ind w:firstLine="0"/>
              <w:jc w:val="center"/>
              <w:rPr>
                <w:lang w:val="en-GB"/>
              </w:rPr>
            </w:pPr>
            <m:oMath>
              <m:r>
                <w:rPr>
                  <w:rFonts w:ascii="Cambria Math" w:hAnsi="Cambria Math"/>
                  <w:lang w:val="en-GB"/>
                </w:rPr>
                <m:t>J=</m:t>
              </m:r>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m:rPr>
                      <m:sty m:val="bi"/>
                    </m:rPr>
                    <w:rPr>
                      <w:rFonts w:ascii="Cambria Math" w:hAnsi="Cambria Math"/>
                      <w:lang w:val="en-GB"/>
                    </w:rPr>
                    <m:t xml:space="preserve"> </m:t>
                  </m:r>
                  <m:sSup>
                    <m:sSupPr>
                      <m:ctrlPr>
                        <w:rPr>
                          <w:rFonts w:ascii="Cambria Math" w:hAnsi="Cambria Math"/>
                          <w:b/>
                          <w:bCs/>
                          <w:i/>
                          <w:lang w:val="en-GB"/>
                        </w:rPr>
                      </m:ctrlPr>
                    </m:sSupPr>
                    <m:e>
                      <m:r>
                        <m:rPr>
                          <m:sty m:val="bi"/>
                        </m:rPr>
                        <w:rPr>
                          <w:rFonts w:ascii="Cambria Math" w:hAnsi="Cambria Math"/>
                          <w:lang w:val="en-GB"/>
                        </w:rPr>
                        <m:t>u</m:t>
                      </m:r>
                    </m:e>
                    <m:sup>
                      <m:r>
                        <m:rPr>
                          <m:sty m:val="bi"/>
                        </m:rPr>
                        <w:rPr>
                          <w:rFonts w:ascii="Cambria Math" w:hAnsi="Cambria Math"/>
                          <w:lang w:val="en-GB"/>
                        </w:rPr>
                        <m:t>T</m:t>
                      </m:r>
                    </m:sup>
                  </m:sSup>
                  <m:r>
                    <m:rPr>
                      <m:sty m:val="bi"/>
                    </m:rPr>
                    <w:rPr>
                      <w:rFonts w:ascii="Cambria Math" w:hAnsi="Cambria Math"/>
                      <w:lang w:val="en-GB"/>
                    </w:rPr>
                    <m:t>Ru+g</m:t>
                  </m:r>
                  <m:d>
                    <m:dPr>
                      <m:ctrlPr>
                        <w:rPr>
                          <w:rFonts w:ascii="Cambria Math" w:hAnsi="Cambria Math"/>
                          <w:b/>
                          <w:i/>
                          <w:lang w:val="en-GB"/>
                        </w:rPr>
                      </m:ctrlPr>
                    </m:dPr>
                    <m:e>
                      <m:r>
                        <m:rPr>
                          <m:sty m:val="bi"/>
                        </m:rPr>
                        <w:rPr>
                          <w:rFonts w:ascii="Cambria Math" w:hAnsi="Cambria Math"/>
                          <w:lang w:val="en-GB"/>
                        </w:rPr>
                        <m:t>x</m:t>
                      </m:r>
                    </m:e>
                  </m:d>
                  <m:r>
                    <w:rPr>
                      <w:rFonts w:ascii="Cambria Math" w:hAnsi="Cambria Math"/>
                      <w:lang w:val="en-GB"/>
                    </w:rPr>
                    <m:t>dt</m:t>
                  </m:r>
                </m:e>
              </m:nary>
            </m:oMath>
            <w:r w:rsidR="00441EE2">
              <w:rPr>
                <w:lang w:val="en-GB"/>
              </w:rPr>
              <w:t xml:space="preserve">     </w:t>
            </w:r>
            <w:proofErr w:type="spellStart"/>
            <w:r w:rsidR="00441EE2" w:rsidRPr="00FB3910">
              <w:rPr>
                <w:lang w:val="en-GB"/>
              </w:rPr>
              <w:t>s.t.</w:t>
            </w:r>
            <w:proofErr w:type="spellEnd"/>
            <w:r w:rsidR="00441EE2" w:rsidRPr="00FB3910">
              <w:rPr>
                <w:lang w:val="en-GB"/>
              </w:rPr>
              <w:t xml:space="preserve">      </w:t>
            </w:r>
            <m:oMath>
              <m:acc>
                <m:accPr>
                  <m:chr m:val="̇"/>
                  <m:ctrlPr>
                    <w:rPr>
                      <w:rFonts w:ascii="Cambria Math" w:hAnsi="Cambria Math"/>
                      <w:b/>
                      <w:bCs/>
                      <w:i/>
                      <w:lang w:val="en-GB"/>
                    </w:rPr>
                  </m:ctrlPr>
                </m:accPr>
                <m:e>
                  <m:r>
                    <m:rPr>
                      <m:sty m:val="bi"/>
                    </m:rPr>
                    <w:rPr>
                      <w:rFonts w:ascii="Cambria Math" w:hAnsi="Cambria Math"/>
                      <w:lang w:val="en-GB"/>
                    </w:rPr>
                    <m:t>x</m:t>
                  </m:r>
                </m:e>
              </m:acc>
              <m:r>
                <w:rPr>
                  <w:rFonts w:ascii="Cambria Math" w:hAnsi="Cambria Math"/>
                  <w:lang w:val="en-GB"/>
                </w:rPr>
                <m:t>=</m:t>
              </m:r>
              <m:r>
                <m:rPr>
                  <m:sty m:val="bi"/>
                </m:rPr>
                <w:rPr>
                  <w:rFonts w:ascii="Cambria Math" w:hAnsi="Cambria Math"/>
                  <w:lang w:val="en-GB"/>
                </w:rPr>
                <m:t>ϕ</m:t>
              </m:r>
              <m:d>
                <m:dPr>
                  <m:ctrlPr>
                    <w:rPr>
                      <w:rFonts w:ascii="Cambria Math" w:hAnsi="Cambria Math"/>
                      <w:b/>
                      <w:bCs/>
                      <w:lang w:val="en-GB"/>
                    </w:rPr>
                  </m:ctrlPr>
                </m:dPr>
                <m:e>
                  <m:r>
                    <m:rPr>
                      <m:sty m:val="bi"/>
                    </m:rPr>
                    <w:rPr>
                      <w:rFonts w:ascii="Cambria Math" w:hAnsi="Cambria Math"/>
                      <w:lang w:val="en-GB"/>
                    </w:rPr>
                    <m:t>x</m:t>
                  </m:r>
                </m:e>
              </m:d>
              <m:r>
                <w:rPr>
                  <w:rFonts w:ascii="Cambria Math" w:hAnsi="Cambria Math"/>
                  <w:lang w:val="en-GB"/>
                </w:rPr>
                <m:t>+</m:t>
              </m:r>
              <m:r>
                <m:rPr>
                  <m:sty m:val="bi"/>
                </m:rPr>
                <w:rPr>
                  <w:rFonts w:ascii="Cambria Math" w:hAnsi="Cambria Math"/>
                  <w:lang w:val="en-GB"/>
                </w:rPr>
                <m:t>Bu</m:t>
              </m:r>
            </m:oMath>
          </w:p>
        </w:tc>
        <w:tc>
          <w:tcPr>
            <w:tcW w:w="700" w:type="pct"/>
            <w:vAlign w:val="center"/>
          </w:tcPr>
          <w:p w14:paraId="1E320300" w14:textId="42AD754E" w:rsidR="00441EE2" w:rsidRPr="00FB3910" w:rsidRDefault="00441EE2" w:rsidP="00A21C6D">
            <w:pPr>
              <w:pStyle w:val="Didascalia"/>
              <w:spacing w:before="240" w:after="240"/>
              <w:jc w:val="center"/>
              <w:rPr>
                <w:sz w:val="20"/>
                <w:szCs w:val="20"/>
                <w:lang w:val="en-GB"/>
              </w:rPr>
            </w:pPr>
            <w:bookmarkStart w:id="6" w:name="_Ref100352151"/>
            <w:r w:rsidRPr="00FB3910">
              <w:rPr>
                <w:sz w:val="20"/>
                <w:szCs w:val="20"/>
                <w:lang w:val="en-GB"/>
              </w:rPr>
              <w:t>(</w:t>
            </w:r>
            <w:r w:rsidRPr="00FB3910">
              <w:rPr>
                <w:sz w:val="20"/>
                <w:szCs w:val="20"/>
                <w:lang w:val="en-GB"/>
              </w:rPr>
              <w:fldChar w:fldCharType="begin"/>
            </w:r>
            <w:r w:rsidRPr="00FB3910">
              <w:rPr>
                <w:sz w:val="20"/>
                <w:szCs w:val="20"/>
                <w:lang w:val="en-GB"/>
              </w:rPr>
              <w:instrText xml:space="preserve"> SEQ ( \* ARABIC </w:instrText>
            </w:r>
            <w:r w:rsidRPr="00FB3910">
              <w:rPr>
                <w:sz w:val="20"/>
                <w:szCs w:val="20"/>
                <w:lang w:val="en-GB"/>
              </w:rPr>
              <w:fldChar w:fldCharType="separate"/>
            </w:r>
            <w:r w:rsidR="009F7AC0">
              <w:rPr>
                <w:noProof/>
                <w:sz w:val="20"/>
                <w:szCs w:val="20"/>
                <w:lang w:val="en-GB"/>
              </w:rPr>
              <w:t>3</w:t>
            </w:r>
            <w:r w:rsidRPr="00FB3910">
              <w:rPr>
                <w:sz w:val="20"/>
                <w:szCs w:val="20"/>
                <w:lang w:val="en-GB"/>
              </w:rPr>
              <w:fldChar w:fldCharType="end"/>
            </w:r>
            <w:r w:rsidRPr="00FB3910">
              <w:rPr>
                <w:sz w:val="20"/>
                <w:szCs w:val="20"/>
                <w:lang w:val="en-GB"/>
              </w:rPr>
              <w:t>)</w:t>
            </w:r>
            <w:bookmarkEnd w:id="6"/>
          </w:p>
        </w:tc>
      </w:tr>
    </w:tbl>
    <w:p w14:paraId="2DCB2A1D" w14:textId="6106F9EB" w:rsidR="00FA0FA2" w:rsidRPr="00FB3910" w:rsidRDefault="009F666D" w:rsidP="00702B36">
      <w:pPr>
        <w:rPr>
          <w:bCs/>
          <w:lang w:val="en-GB"/>
        </w:rPr>
      </w:pPr>
      <w:r w:rsidRPr="00FB3910">
        <w:rPr>
          <w:lang w:val="en-GB"/>
        </w:rPr>
        <w:t xml:space="preserve">The function </w:t>
      </w:r>
      <m:oMath>
        <m:r>
          <w:rPr>
            <w:rFonts w:ascii="Cambria Math" w:hAnsi="Cambria Math"/>
            <w:lang w:val="en-GB"/>
          </w:rPr>
          <m:t>g(</m:t>
        </m:r>
        <m:r>
          <m:rPr>
            <m:sty m:val="bi"/>
          </m:rPr>
          <w:rPr>
            <w:rFonts w:ascii="Cambria Math" w:hAnsi="Cambria Math"/>
            <w:lang w:val="en-GB"/>
          </w:rPr>
          <m:t>x</m:t>
        </m:r>
        <m:r>
          <w:rPr>
            <w:rFonts w:ascii="Cambria Math" w:hAnsi="Cambria Math"/>
            <w:lang w:val="en-GB"/>
          </w:rPr>
          <m:t>)</m:t>
        </m:r>
      </m:oMath>
      <w:r w:rsidRPr="00FB3910">
        <w:rPr>
          <w:lang w:val="en-GB"/>
        </w:rPr>
        <w:t xml:space="preserve"> plays a key role in the process of tuning the control logic and can be used to </w:t>
      </w:r>
      <w:r w:rsidR="005C52E6" w:rsidRPr="00FB3910">
        <w:rPr>
          <w:lang w:val="en-GB"/>
        </w:rPr>
        <w:t>include</w:t>
      </w:r>
      <w:r w:rsidRPr="00FB3910">
        <w:rPr>
          <w:lang w:val="en-GB"/>
        </w:rPr>
        <w:t xml:space="preserve"> specific potential functions</w:t>
      </w:r>
      <w:r w:rsidR="00441EE2" w:rsidRPr="004E6ABD">
        <w:rPr>
          <w:lang w:val="en-GB"/>
        </w:rPr>
        <w:t>.</w:t>
      </w:r>
      <w:r w:rsidRPr="00FB3910">
        <w:rPr>
          <w:lang w:val="en-GB"/>
        </w:rPr>
        <w:t xml:space="preserve"> For example, </w:t>
      </w:r>
      <w:r w:rsidR="009E113B">
        <w:rPr>
          <w:lang w:val="en-GB"/>
        </w:rPr>
        <w:t xml:space="preserve">to ensure </w:t>
      </w:r>
      <w:r w:rsidR="00504019">
        <w:rPr>
          <w:lang w:val="en-GB"/>
        </w:rPr>
        <w:t xml:space="preserve">the USV </w:t>
      </w:r>
      <w:r w:rsidR="00F046B5">
        <w:rPr>
          <w:lang w:val="en-GB"/>
        </w:rPr>
        <w:t xml:space="preserve">does not collide with the mother ship, </w:t>
      </w:r>
      <w:r w:rsidRPr="00FB3910">
        <w:rPr>
          <w:lang w:val="en-GB"/>
        </w:rPr>
        <w:t xml:space="preserve">it is possible to </w:t>
      </w:r>
      <w:r w:rsidR="00B678B6" w:rsidRPr="00FB3910">
        <w:rPr>
          <w:lang w:val="en-GB"/>
        </w:rPr>
        <w:t>use</w:t>
      </w:r>
      <w:r w:rsidRPr="00FB3910">
        <w:rPr>
          <w:lang w:val="en-GB"/>
        </w:rPr>
        <w:t xml:space="preserve"> a </w:t>
      </w:r>
      <w:r w:rsidR="0065254E" w:rsidRPr="00030EFF">
        <w:rPr>
          <w:lang w:val="en-GB"/>
        </w:rPr>
        <w:t>confined</w:t>
      </w:r>
      <w:r w:rsidR="00F35623" w:rsidRPr="00030EFF">
        <w:rPr>
          <w:lang w:val="en-GB"/>
        </w:rPr>
        <w:t xml:space="preserve"> </w:t>
      </w:r>
      <w:r w:rsidRPr="00030EFF">
        <w:rPr>
          <w:lang w:val="en-GB"/>
        </w:rPr>
        <w:t>repulsive potential function</w:t>
      </w:r>
      <w:r w:rsidRPr="00FB3910">
        <w:rPr>
          <w:lang w:val="en-GB"/>
        </w:rPr>
        <w:t xml:space="preserve"> </w:t>
      </w:r>
      <w:r w:rsidR="00754DBD">
        <w:rPr>
          <w:lang w:val="en-GB"/>
        </w:rPr>
        <w:t>centred</w:t>
      </w:r>
      <w:r w:rsidRPr="00FB3910">
        <w:rPr>
          <w:lang w:val="en-GB"/>
        </w:rPr>
        <w:t xml:space="preserve"> on the coordinates of the </w:t>
      </w:r>
      <w:r w:rsidR="00471B1F">
        <w:rPr>
          <w:lang w:val="en-GB"/>
        </w:rPr>
        <w:t>obstacle</w:t>
      </w:r>
      <w:r w:rsidR="00581F1C">
        <w:rPr>
          <w:lang w:val="en-GB"/>
        </w:rPr>
        <w:t>, i.e.</w:t>
      </w:r>
      <w:r w:rsidR="00F046B5">
        <w:rPr>
          <w:lang w:val="en-GB"/>
        </w:rPr>
        <w:t>,</w:t>
      </w:r>
      <w:r w:rsidR="00581F1C">
        <w:rPr>
          <w:lang w:val="en-GB"/>
        </w:rPr>
        <w:t xml:space="preserve"> </w:t>
      </w:r>
      <w:r w:rsidR="00F939CB">
        <w:rPr>
          <w:lang w:val="en-GB"/>
        </w:rPr>
        <w:t>the mother ship</w:t>
      </w:r>
      <w:r w:rsidRPr="00FB3910">
        <w:rPr>
          <w:lang w:val="en-GB"/>
        </w:rPr>
        <w:t>.</w:t>
      </w:r>
      <w:r w:rsidR="0095736E" w:rsidRPr="00FB3910">
        <w:rPr>
          <w:lang w:val="en-GB"/>
        </w:rPr>
        <w:t xml:space="preserve"> Defining the state of the USV as </w:t>
      </w:r>
      <m:oMath>
        <m:r>
          <m:rPr>
            <m:sty m:val="bi"/>
          </m:rPr>
          <w:rPr>
            <w:rFonts w:ascii="Cambria Math" w:hAnsi="Cambria Math"/>
            <w:lang w:val="en-GB"/>
          </w:rPr>
          <m:t>x=</m:t>
        </m:r>
        <m:d>
          <m:dPr>
            <m:begChr m:val="["/>
            <m:endChr m:val="]"/>
            <m:ctrlPr>
              <w:rPr>
                <w:rFonts w:ascii="Cambria Math" w:hAnsi="Cambria Math"/>
                <w:b/>
                <w:i/>
                <w:lang w:val="en-GB"/>
              </w:rPr>
            </m:ctrlPr>
          </m:dPr>
          <m:e>
            <m:r>
              <w:rPr>
                <w:rFonts w:ascii="Cambria Math" w:hAnsi="Cambria Math"/>
                <w:lang w:val="en-GB"/>
              </w:rPr>
              <m:t>u,v,r,</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USV</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USV</m:t>
                </m:r>
              </m:sub>
            </m:sSub>
            <m:r>
              <w:rPr>
                <w:rFonts w:ascii="Cambria Math" w:hAnsi="Cambria Math"/>
                <w:lang w:val="en-GB"/>
              </w:rPr>
              <m:t>, ψ</m:t>
            </m:r>
          </m:e>
        </m:d>
      </m:oMath>
      <w:r w:rsidR="006A741A" w:rsidRPr="00FB3910">
        <w:rPr>
          <w:bCs/>
          <w:lang w:val="en-GB"/>
        </w:rPr>
        <w:t xml:space="preserve">, where </w:t>
      </w:r>
      <m:oMath>
        <m:r>
          <w:rPr>
            <w:rFonts w:ascii="Cambria Math" w:hAnsi="Cambria Math"/>
            <w:lang w:val="en-GB"/>
          </w:rPr>
          <m:t>u,v</m:t>
        </m:r>
      </m:oMath>
      <w:r w:rsidR="00E62305" w:rsidRPr="00FB3910">
        <w:rPr>
          <w:bCs/>
          <w:lang w:val="en-GB"/>
        </w:rPr>
        <w:t xml:space="preserve"> are longitudinal and lateral velocities, </w:t>
      </w:r>
      <m:oMath>
        <m:r>
          <w:rPr>
            <w:rFonts w:ascii="Cambria Math" w:hAnsi="Cambria Math"/>
            <w:lang w:val="en-GB"/>
          </w:rPr>
          <m:t>r</m:t>
        </m:r>
      </m:oMath>
      <w:r w:rsidR="00E62305" w:rsidRPr="00FB3910">
        <w:rPr>
          <w:bCs/>
          <w:lang w:val="en-GB"/>
        </w:rPr>
        <w:t xml:space="preserve"> is the </w:t>
      </w:r>
      <w:r w:rsidR="00BE7CA6" w:rsidRPr="00FB3910">
        <w:rPr>
          <w:bCs/>
          <w:lang w:val="en-GB"/>
        </w:rPr>
        <w:t xml:space="preserve">angular velocity along the z axis, </w:t>
      </w:r>
      <w:r w:rsidR="00D12FD8" w:rsidRPr="00FB3910">
        <w:rPr>
          <w:bCs/>
          <w:lang w:val="en-GB"/>
        </w:rPr>
        <w:t xml:space="preserve">and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USV</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USV</m:t>
            </m:r>
          </m:sub>
        </m:sSub>
        <m:r>
          <w:rPr>
            <w:rFonts w:ascii="Cambria Math" w:hAnsi="Cambria Math"/>
            <w:lang w:val="en-GB"/>
          </w:rPr>
          <m:t>, ψ</m:t>
        </m:r>
      </m:oMath>
      <w:r w:rsidR="00BE7CA6" w:rsidRPr="00FB3910">
        <w:rPr>
          <w:lang w:val="en-GB"/>
        </w:rPr>
        <w:t xml:space="preserve"> </w:t>
      </w:r>
      <w:r w:rsidR="00D12FD8" w:rsidRPr="00FB3910">
        <w:rPr>
          <w:lang w:val="en-GB"/>
        </w:rPr>
        <w:t xml:space="preserve">are the position and orientation of the USV, the function </w:t>
      </w:r>
      <m:oMath>
        <m:r>
          <w:rPr>
            <w:rFonts w:ascii="Cambria Math" w:hAnsi="Cambria Math"/>
            <w:lang w:val="en-GB"/>
          </w:rPr>
          <m:t>g</m:t>
        </m:r>
        <m:d>
          <m:dPr>
            <m:ctrlPr>
              <w:rPr>
                <w:rFonts w:ascii="Cambria Math" w:hAnsi="Cambria Math"/>
                <w:i/>
                <w:lang w:val="en-GB"/>
              </w:rPr>
            </m:ctrlPr>
          </m:dPr>
          <m:e>
            <m:r>
              <m:rPr>
                <m:sty m:val="bi"/>
              </m:rPr>
              <w:rPr>
                <w:rFonts w:ascii="Cambria Math" w:hAnsi="Cambria Math"/>
                <w:lang w:val="en-GB"/>
              </w:rPr>
              <m:t>x</m:t>
            </m:r>
          </m:e>
        </m:d>
      </m:oMath>
      <w:r w:rsidR="008735AF" w:rsidRPr="00FB3910">
        <w:rPr>
          <w:lang w:val="en-GB"/>
        </w:rPr>
        <w:t xml:space="preserve"> is </w:t>
      </w:r>
      <w:r w:rsidR="00702B36" w:rsidRPr="00FB3910">
        <w:rPr>
          <w:lang w:val="en-GB"/>
        </w:rPr>
        <w:t>expressed</w:t>
      </w:r>
      <w:r w:rsidR="00AC484B" w:rsidRPr="00FB3910">
        <w:rPr>
          <w:lang w:val="en-GB"/>
        </w:rPr>
        <w:t xml:space="preserve"> as: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7"/>
        <w:gridCol w:w="984"/>
      </w:tblGrid>
      <w:tr w:rsidR="00441EE2" w:rsidRPr="00FB3910" w14:paraId="1847DDD0" w14:textId="77777777" w:rsidTr="00A21C6D">
        <w:tc>
          <w:tcPr>
            <w:tcW w:w="4300" w:type="pct"/>
            <w:vAlign w:val="center"/>
          </w:tcPr>
          <w:p w14:paraId="661B53C7" w14:textId="78A539F5" w:rsidR="00441EE2" w:rsidRPr="00FB3910" w:rsidRDefault="00006CF4" w:rsidP="00A21C6D">
            <w:pPr>
              <w:spacing w:before="240" w:after="240"/>
              <w:ind w:firstLine="0"/>
              <w:jc w:val="center"/>
              <w:rPr>
                <w:lang w:val="en-GB"/>
              </w:rPr>
            </w:pPr>
            <m:oMathPara>
              <m:oMath>
                <m:r>
                  <w:rPr>
                    <w:rFonts w:ascii="Cambria Math" w:hAnsi="Cambria Math"/>
                    <w:lang w:val="en-GB"/>
                  </w:rPr>
                  <m:t>g</m:t>
                </m:r>
                <m:d>
                  <m:dPr>
                    <m:ctrlPr>
                      <w:rPr>
                        <w:rFonts w:ascii="Cambria Math" w:hAnsi="Cambria Math"/>
                        <w:i/>
                        <w:lang w:val="en-GB"/>
                      </w:rPr>
                    </m:ctrlPr>
                  </m:dPr>
                  <m:e>
                    <m:r>
                      <m:rPr>
                        <m:sty m:val="bi"/>
                      </m:rPr>
                      <w:rPr>
                        <w:rFonts w:ascii="Cambria Math" w:hAnsi="Cambria Math"/>
                        <w:lang w:val="en-GB"/>
                      </w:rPr>
                      <m:t>x</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v</m:t>
                    </m:r>
                  </m:sub>
                </m:sSub>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m:t>
                            </m:r>
                          </m:sub>
                        </m:sSub>
                        <m:r>
                          <w:rPr>
                            <w:rFonts w:ascii="Cambria Math" w:hAnsi="Cambria Math"/>
                            <w:lang w:val="en-GB"/>
                          </w:rPr>
                          <m:t>-u</m:t>
                        </m:r>
                      </m:e>
                    </m:d>
                  </m:e>
                  <m:sup>
                    <m:r>
                      <w:rPr>
                        <w:rFonts w:ascii="Cambria Math" w:hAnsi="Cambria Math"/>
                        <w:lang w:val="en-GB"/>
                      </w:rPr>
                      <m:t>2</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o</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MS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MS</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e</m:t>
                    </m:r>
                  </m:sub>
                </m:sSub>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sup>
                </m:sSup>
                <m:d>
                  <m:dPr>
                    <m:ctrlPr>
                      <w:rPr>
                        <w:rFonts w:ascii="Cambria Math" w:hAnsi="Cambria Math"/>
                        <w:i/>
                        <w:lang w:val="en-GB"/>
                      </w:rPr>
                    </m:ctrlPr>
                  </m:dPr>
                  <m:e>
                    <m:r>
                      <m:rPr>
                        <m:sty m:val="bi"/>
                      </m:rPr>
                      <w:rPr>
                        <w:rFonts w:ascii="Cambria Math" w:hAnsi="Cambria Math"/>
                        <w:lang w:val="en-GB"/>
                      </w:rPr>
                      <m:t>x</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ψ</m:t>
                    </m:r>
                  </m:sub>
                </m:sSub>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t</m:t>
                            </m:r>
                          </m:sub>
                        </m:sSub>
                        <m:d>
                          <m:dPr>
                            <m:ctrlPr>
                              <w:rPr>
                                <w:rFonts w:ascii="Cambria Math" w:hAnsi="Cambria Math"/>
                                <w:i/>
                                <w:lang w:val="en-GB"/>
                              </w:rPr>
                            </m:ctrlPr>
                          </m:dPr>
                          <m:e>
                            <m:r>
                              <m:rPr>
                                <m:sty m:val="bi"/>
                              </m:rPr>
                              <w:rPr>
                                <w:rFonts w:ascii="Cambria Math" w:hAnsi="Cambria Math"/>
                                <w:lang w:val="en-GB"/>
                              </w:rPr>
                              <m:t>x</m:t>
                            </m:r>
                          </m:e>
                        </m:d>
                        <m:r>
                          <w:rPr>
                            <w:rFonts w:ascii="Cambria Math" w:hAnsi="Cambria Math"/>
                            <w:lang w:val="en-GB"/>
                          </w:rPr>
                          <m:t>-ψ</m:t>
                        </m:r>
                      </m:e>
                    </m:d>
                  </m:e>
                  <m:sup>
                    <m:r>
                      <w:rPr>
                        <w:rFonts w:ascii="Cambria Math" w:hAnsi="Cambria Math"/>
                        <w:lang w:val="en-GB"/>
                      </w:rPr>
                      <m:t>2</m:t>
                    </m:r>
                  </m:sup>
                </m:sSup>
              </m:oMath>
            </m:oMathPara>
          </w:p>
        </w:tc>
        <w:tc>
          <w:tcPr>
            <w:tcW w:w="700" w:type="pct"/>
            <w:vAlign w:val="center"/>
          </w:tcPr>
          <w:p w14:paraId="4169F0CE" w14:textId="7C547548" w:rsidR="00441EE2" w:rsidRPr="00FB3910" w:rsidRDefault="00441EE2" w:rsidP="00A21C6D">
            <w:pPr>
              <w:pStyle w:val="Didascalia"/>
              <w:spacing w:before="240" w:after="240"/>
              <w:jc w:val="center"/>
              <w:rPr>
                <w:sz w:val="20"/>
                <w:szCs w:val="20"/>
                <w:lang w:val="en-GB"/>
              </w:rPr>
            </w:pPr>
            <w:bookmarkStart w:id="7" w:name="_Ref100352300"/>
            <w:r w:rsidRPr="00FB3910">
              <w:rPr>
                <w:sz w:val="20"/>
                <w:szCs w:val="20"/>
                <w:lang w:val="en-GB"/>
              </w:rPr>
              <w:t>(</w:t>
            </w:r>
            <w:r w:rsidRPr="00FB3910">
              <w:rPr>
                <w:sz w:val="20"/>
                <w:szCs w:val="20"/>
                <w:lang w:val="en-GB"/>
              </w:rPr>
              <w:fldChar w:fldCharType="begin"/>
            </w:r>
            <w:r w:rsidRPr="00FB3910">
              <w:rPr>
                <w:sz w:val="20"/>
                <w:szCs w:val="20"/>
                <w:lang w:val="en-GB"/>
              </w:rPr>
              <w:instrText xml:space="preserve"> SEQ ( \* ARABIC </w:instrText>
            </w:r>
            <w:r w:rsidRPr="00FB3910">
              <w:rPr>
                <w:sz w:val="20"/>
                <w:szCs w:val="20"/>
                <w:lang w:val="en-GB"/>
              </w:rPr>
              <w:fldChar w:fldCharType="separate"/>
            </w:r>
            <w:r w:rsidR="009F7AC0">
              <w:rPr>
                <w:noProof/>
                <w:sz w:val="20"/>
                <w:szCs w:val="20"/>
                <w:lang w:val="en-GB"/>
              </w:rPr>
              <w:t>4</w:t>
            </w:r>
            <w:r w:rsidRPr="00FB3910">
              <w:rPr>
                <w:sz w:val="20"/>
                <w:szCs w:val="20"/>
                <w:lang w:val="en-GB"/>
              </w:rPr>
              <w:fldChar w:fldCharType="end"/>
            </w:r>
            <w:r w:rsidRPr="00FB3910">
              <w:rPr>
                <w:sz w:val="20"/>
                <w:szCs w:val="20"/>
                <w:lang w:val="en-GB"/>
              </w:rPr>
              <w:t>)</w:t>
            </w:r>
            <w:bookmarkEnd w:id="7"/>
          </w:p>
        </w:tc>
      </w:tr>
    </w:tbl>
    <w:p w14:paraId="18153946" w14:textId="4F82B1B0" w:rsidR="00310849" w:rsidRPr="00FB3910" w:rsidRDefault="00441EE2" w:rsidP="00D85D27">
      <w:pPr>
        <w:ind w:firstLine="0"/>
        <w:rPr>
          <w:lang w:val="en-GB"/>
        </w:rPr>
      </w:pPr>
      <w:r w:rsidRPr="00FB3910">
        <w:rPr>
          <w:lang w:val="en-GB"/>
        </w:rPr>
        <w:t xml:space="preserve">where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e</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ψ</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v</m:t>
            </m:r>
          </m:sub>
        </m:sSub>
      </m:oMath>
      <w:r w:rsidRPr="00FB3910">
        <w:rPr>
          <w:lang w:val="en-GB"/>
        </w:rPr>
        <w:t xml:space="preserve"> are tuning parameters.</w:t>
      </w:r>
      <w:r>
        <w:rPr>
          <w:lang w:val="en-GB"/>
        </w:rPr>
        <w:t xml:space="preserve"> </w:t>
      </w:r>
      <w:r w:rsidR="00F0287F" w:rsidRPr="00FB3910">
        <w:rPr>
          <w:lang w:val="en-GB"/>
        </w:rPr>
        <w:t xml:space="preserve">The </w:t>
      </w:r>
      <w:r w:rsidR="00131F57">
        <w:rPr>
          <w:lang w:val="en-GB"/>
        </w:rPr>
        <w:t>first</w:t>
      </w:r>
      <w:r w:rsidR="00F0287F" w:rsidRPr="00FB3910">
        <w:rPr>
          <w:lang w:val="en-GB"/>
        </w:rPr>
        <w:t xml:space="preserve"> term </w:t>
      </w:r>
      <w:r w:rsidR="00F0287F">
        <w:rPr>
          <w:lang w:val="en-GB"/>
        </w:rPr>
        <w:t xml:space="preserve">in equation </w:t>
      </w:r>
      <w:r w:rsidR="00CB350B">
        <w:rPr>
          <w:highlight w:val="yellow"/>
          <w:lang w:val="en-GB"/>
        </w:rPr>
        <w:fldChar w:fldCharType="begin"/>
      </w:r>
      <w:r w:rsidR="00CB350B">
        <w:rPr>
          <w:lang w:val="en-GB"/>
        </w:rPr>
        <w:instrText xml:space="preserve"> REF _Ref100352300 \h </w:instrText>
      </w:r>
      <w:r w:rsidR="00CB350B">
        <w:rPr>
          <w:highlight w:val="yellow"/>
          <w:lang w:val="en-GB"/>
        </w:rPr>
      </w:r>
      <w:r w:rsidR="00CB350B">
        <w:rPr>
          <w:highlight w:val="yellow"/>
          <w:lang w:val="en-GB"/>
        </w:rPr>
        <w:fldChar w:fldCharType="separate"/>
      </w:r>
      <w:r w:rsidR="009F7AC0" w:rsidRPr="00FB3910">
        <w:rPr>
          <w:szCs w:val="20"/>
          <w:lang w:val="en-GB"/>
        </w:rPr>
        <w:t>(</w:t>
      </w:r>
      <w:r w:rsidR="009F7AC0">
        <w:rPr>
          <w:noProof/>
          <w:szCs w:val="20"/>
          <w:lang w:val="en-GB"/>
        </w:rPr>
        <w:t>4</w:t>
      </w:r>
      <w:r w:rsidR="009F7AC0" w:rsidRPr="00FB3910">
        <w:rPr>
          <w:szCs w:val="20"/>
          <w:lang w:val="en-GB"/>
        </w:rPr>
        <w:t>)</w:t>
      </w:r>
      <w:r w:rsidR="00CB350B">
        <w:rPr>
          <w:highlight w:val="yellow"/>
          <w:lang w:val="en-GB"/>
        </w:rPr>
        <w:fldChar w:fldCharType="end"/>
      </w:r>
      <w:r w:rsidR="00F0287F">
        <w:rPr>
          <w:lang w:val="en-GB"/>
        </w:rPr>
        <w:t xml:space="preserve"> </w:t>
      </w:r>
      <w:r w:rsidR="00F0287F" w:rsidRPr="00FB3910">
        <w:rPr>
          <w:lang w:val="en-GB"/>
        </w:rPr>
        <w:t>lead</w:t>
      </w:r>
      <w:r w:rsidR="00F0287F">
        <w:rPr>
          <w:lang w:val="en-GB"/>
        </w:rPr>
        <w:t>s</w:t>
      </w:r>
      <w:r w:rsidR="00F0287F" w:rsidRPr="00FB3910">
        <w:rPr>
          <w:lang w:val="en-GB"/>
        </w:rPr>
        <w:t xml:space="preserve"> the USV to keep a target longitudinal velocity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m:t>
            </m:r>
          </m:sub>
        </m:sSub>
      </m:oMath>
      <w:r w:rsidR="00497DCF">
        <w:rPr>
          <w:lang w:val="en-GB"/>
        </w:rPr>
        <w:t>;</w:t>
      </w:r>
      <w:r w:rsidR="00F0287F" w:rsidRPr="00FB3910">
        <w:rPr>
          <w:lang w:val="en-GB"/>
        </w:rPr>
        <w:t xml:space="preserve"> the </w:t>
      </w:r>
      <w:r w:rsidR="00CE6395">
        <w:rPr>
          <w:lang w:val="en-GB"/>
        </w:rPr>
        <w:t>second</w:t>
      </w:r>
      <w:r w:rsidR="00F0287F" w:rsidRPr="00FB3910">
        <w:rPr>
          <w:lang w:val="en-GB"/>
        </w:rPr>
        <w:t xml:space="preserve"> is a repulsive bivariate distribution function, centred at the position of the mother ship to avoid collisions between the two vehicles.</w:t>
      </w:r>
      <w:r w:rsidR="00F0287F">
        <w:rPr>
          <w:lang w:val="en-GB"/>
        </w:rPr>
        <w:t xml:space="preserve"> </w:t>
      </w:r>
      <w:r w:rsidRPr="00FB3910">
        <w:rPr>
          <w:lang w:val="en-GB"/>
        </w:rPr>
        <w:t xml:space="preserve">The </w:t>
      </w:r>
      <w:r w:rsidR="006A74F4">
        <w:rPr>
          <w:lang w:val="en-GB"/>
        </w:rPr>
        <w:t>last</w:t>
      </w:r>
      <w:r w:rsidRPr="00FB3910">
        <w:rPr>
          <w:lang w:val="en-GB"/>
        </w:rPr>
        <w:t xml:space="preserve"> two terms</w:t>
      </w:r>
      <w:r>
        <w:rPr>
          <w:lang w:val="en-GB"/>
        </w:rPr>
        <w:t xml:space="preserve"> </w:t>
      </w:r>
      <w:r w:rsidRPr="00FB3910">
        <w:rPr>
          <w:lang w:val="en-GB"/>
        </w:rPr>
        <w:t xml:space="preserve">are </w:t>
      </w:r>
      <w:r w:rsidR="00497DCF">
        <w:rPr>
          <w:lang w:val="en-GB"/>
        </w:rPr>
        <w:t xml:space="preserve">both </w:t>
      </w:r>
      <w:r w:rsidRPr="00FB3910">
        <w:rPr>
          <w:lang w:val="en-GB"/>
        </w:rPr>
        <w:t>related to the guidance law</w:t>
      </w:r>
      <w:r w:rsidR="00DC7E17">
        <w:rPr>
          <w:lang w:val="en-GB"/>
        </w:rPr>
        <w:t>,</w:t>
      </w:r>
      <w:r w:rsidR="00B95135" w:rsidRPr="00B95135">
        <w:rPr>
          <w:lang w:val="en-GB"/>
        </w:rPr>
        <w:t xml:space="preserve"> </w:t>
      </w:r>
      <w:r w:rsidR="00B95135" w:rsidRPr="00FB3910">
        <w:rPr>
          <w:lang w:val="en-GB"/>
        </w:rPr>
        <w:t xml:space="preserve">called </w:t>
      </w:r>
      <w:r w:rsidR="00B95135" w:rsidRPr="104BDF49">
        <w:rPr>
          <w:i/>
          <w:lang w:val="en-GB"/>
        </w:rPr>
        <w:t>Line-of-Sight</w:t>
      </w:r>
      <w:r w:rsidR="00B95135">
        <w:rPr>
          <w:lang w:val="en-GB"/>
        </w:rPr>
        <w:t xml:space="preserve"> </w:t>
      </w:r>
      <w:r w:rsidR="004D2C91">
        <w:rPr>
          <w:lang w:val="en-GB"/>
        </w:rPr>
        <w:t>[14]</w:t>
      </w:r>
      <w:r w:rsidR="009E1966">
        <w:rPr>
          <w:lang w:val="en-GB"/>
        </w:rPr>
        <w:t>,</w:t>
      </w:r>
      <w:r w:rsidRPr="00FB3910">
        <w:rPr>
          <w:lang w:val="en-GB"/>
        </w:rPr>
        <w:t xml:space="preserve"> to drive the USV to the target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oMath>
      <w:r>
        <w:rPr>
          <w:lang w:val="en-GB"/>
        </w:rPr>
        <w:t xml:space="preserve">. </w:t>
      </w:r>
      <w:r w:rsidRPr="104BDF49">
        <w:rPr>
          <w:lang w:val="en-GB"/>
        </w:rPr>
        <w:t xml:space="preserve">It consists of making the vehicle converge to the desired point by adjusting the heading direction of the vehicle. </w:t>
      </w:r>
      <w:r>
        <w:rPr>
          <w:lang w:val="en-GB"/>
        </w:rPr>
        <w:t xml:space="preserve">Defining </w:t>
      </w:r>
      <w:r w:rsidRPr="00AC344F">
        <w:rPr>
          <w:lang w:val="en-GB"/>
        </w:rPr>
        <w:t xml:space="preserve">the </w:t>
      </w:r>
      <w:r>
        <w:rPr>
          <w:lang w:val="en-GB"/>
        </w:rPr>
        <w:t xml:space="preserve">alignment </w:t>
      </w:r>
      <w:r w:rsidRPr="00AC344F">
        <w:rPr>
          <w:lang w:val="en-GB"/>
        </w:rPr>
        <w:t>trajectory</w:t>
      </w:r>
      <w:r>
        <w:rPr>
          <w:lang w:val="en-GB"/>
        </w:rPr>
        <w:t xml:space="preserve"> as the line which </w:t>
      </w:r>
      <w:r w:rsidRPr="00FB3910">
        <w:rPr>
          <w:lang w:val="en-GB"/>
        </w:rPr>
        <w:t>join</w:t>
      </w:r>
      <w:r>
        <w:rPr>
          <w:lang w:val="en-GB"/>
        </w:rPr>
        <w:t>s</w:t>
      </w:r>
      <w:r w:rsidRPr="00AC344F">
        <w:rPr>
          <w:lang w:val="en-GB"/>
        </w:rPr>
        <w:t xml:space="preserve"> the mother ship</w:t>
      </w:r>
      <w:r>
        <w:rPr>
          <w:lang w:val="en-GB"/>
        </w:rPr>
        <w:t xml:space="preserve"> point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MS</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MS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MS</m:t>
                </m:r>
              </m:sub>
            </m:sSub>
          </m:e>
        </m:d>
      </m:oMath>
      <w:r w:rsidRPr="00AC344F">
        <w:rPr>
          <w:lang w:val="en-GB"/>
        </w:rPr>
        <w:t xml:space="preserve"> and </w:t>
      </w:r>
      <w:r w:rsidRPr="00FB3910">
        <w:rPr>
          <w:lang w:val="en-GB"/>
        </w:rPr>
        <w:t xml:space="preserve">the target </w:t>
      </w:r>
      <w:r w:rsidRPr="00FB3910">
        <w:rPr>
          <w:lang w:val="en-GB"/>
        </w:rPr>
        <w:lastRenderedPageBreak/>
        <w:t>point</w:t>
      </w:r>
      <w:r>
        <w:rPr>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e>
        </m:d>
      </m:oMath>
      <w:r w:rsidR="00E1601D">
        <w:rPr>
          <w:lang w:val="en-GB"/>
        </w:rPr>
        <w:t xml:space="preserve">, see </w:t>
      </w:r>
      <w:r w:rsidR="00D85D27" w:rsidRPr="00D85D27">
        <w:rPr>
          <w:lang w:val="en-GB"/>
        </w:rPr>
        <w:fldChar w:fldCharType="begin"/>
      </w:r>
      <w:r w:rsidR="00D85D27" w:rsidRPr="00D85D27">
        <w:rPr>
          <w:lang w:val="en-GB"/>
        </w:rPr>
        <w:instrText xml:space="preserve"> REF _Ref100196327 \h  \* MERGEFORMAT </w:instrText>
      </w:r>
      <w:r w:rsidR="00D85D27" w:rsidRPr="00D85D27">
        <w:rPr>
          <w:lang w:val="en-GB"/>
        </w:rPr>
      </w:r>
      <w:r w:rsidR="00D85D27" w:rsidRPr="00D85D27">
        <w:rPr>
          <w:lang w:val="en-GB"/>
        </w:rPr>
        <w:fldChar w:fldCharType="separate"/>
      </w:r>
      <w:r w:rsidR="009F7AC0" w:rsidRPr="009F7AC0">
        <w:rPr>
          <w:lang w:val="en-GB"/>
        </w:rPr>
        <w:t xml:space="preserve">Figure </w:t>
      </w:r>
      <w:r w:rsidR="009F7AC0" w:rsidRPr="009F7AC0">
        <w:rPr>
          <w:noProof/>
          <w:lang w:val="en-GB"/>
        </w:rPr>
        <w:t>3</w:t>
      </w:r>
      <w:r w:rsidR="00D85D27" w:rsidRPr="00D85D27">
        <w:rPr>
          <w:lang w:val="en-GB"/>
        </w:rPr>
        <w:fldChar w:fldCharType="end"/>
      </w:r>
      <w:r w:rsidRPr="00D85D27">
        <w:rPr>
          <w:lang w:val="en-GB"/>
        </w:rPr>
        <w:t>,</w:t>
      </w:r>
      <w:r>
        <w:rPr>
          <w:lang w:val="en-GB"/>
        </w:rPr>
        <w:t xml:space="preserve"> </w:t>
      </w:r>
      <w:r w:rsidRPr="00AC344F">
        <w:rPr>
          <w:lang w:val="en-GB"/>
        </w:rPr>
        <w:t xml:space="preserve">it is easy to </w:t>
      </w:r>
      <w:r>
        <w:rPr>
          <w:lang w:val="en-GB"/>
        </w:rPr>
        <w:t>determine</w:t>
      </w:r>
      <w:r w:rsidRPr="00AC344F">
        <w:rPr>
          <w:lang w:val="en-GB"/>
        </w:rPr>
        <w:t xml:space="preserve"> the target orientation</w:t>
      </w:r>
      <w:r>
        <w:rPr>
          <w:lang w:val="en-GB"/>
        </w:rPr>
        <w:t xml:space="preserve"> </w:t>
      </w:r>
      <m:oMath>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t</m:t>
            </m:r>
          </m:sub>
        </m:sSub>
      </m:oMath>
      <w:r w:rsidRPr="00AC344F">
        <w:rPr>
          <w:lang w:val="en-GB"/>
        </w:rPr>
        <w:t xml:space="preserve"> and </w:t>
      </w:r>
      <w:r>
        <w:rPr>
          <w:lang w:val="en-GB"/>
        </w:rPr>
        <w:t>cross-tracking</w:t>
      </w:r>
      <w:r w:rsidRPr="00AC344F">
        <w:rPr>
          <w:lang w:val="en-GB"/>
        </w:rPr>
        <w:t xml:space="preserve"> error</w:t>
      </w:r>
      <w:r>
        <w:rPr>
          <w:lang w:val="en-GB"/>
        </w:rPr>
        <w:t xml:space="preserve"> </w:t>
      </w:r>
      <m:oMath>
        <m:r>
          <w:rPr>
            <w:rFonts w:ascii="Cambria Math" w:hAnsi="Cambria Math"/>
            <w:lang w:val="en-GB"/>
          </w:rPr>
          <m:t>e</m:t>
        </m:r>
      </m:oMath>
      <w:r w:rsidRPr="00AC344F">
        <w:rPr>
          <w:lang w:val="en-GB"/>
        </w:rPr>
        <w:t xml:space="preserve"> as</w:t>
      </w:r>
      <w:r>
        <w:rPr>
          <w:lang w:val="en-GB"/>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3"/>
        <w:gridCol w:w="758"/>
      </w:tblGrid>
      <w:tr w:rsidR="00441EE2" w:rsidRPr="00FB3910" w14:paraId="44ACE26F" w14:textId="77777777" w:rsidTr="00A21C6D">
        <w:tc>
          <w:tcPr>
            <w:tcW w:w="4300" w:type="pct"/>
            <w:vAlign w:val="center"/>
          </w:tcPr>
          <w:p w14:paraId="0142FB90" w14:textId="77777777" w:rsidR="00441EE2" w:rsidRPr="00FB3910" w:rsidRDefault="003A5A77" w:rsidP="00A21C6D">
            <w:pPr>
              <w:spacing w:before="240" w:after="240"/>
              <w:ind w:firstLine="0"/>
              <w:jc w:val="center"/>
              <w:rPr>
                <w:lang w:val="en-GB"/>
              </w:rPr>
            </w:pPr>
            <m:oMath>
              <m:d>
                <m:dPr>
                  <m:begChr m:val="{"/>
                  <m:endChr m:val=""/>
                  <m:ctrlPr>
                    <w:rPr>
                      <w:rFonts w:ascii="Cambria Math" w:hAnsi="Cambria Math"/>
                      <w:i/>
                      <w:lang w:val="en-GB"/>
                    </w:rPr>
                  </m:ctrlPr>
                </m:dPr>
                <m:e>
                  <m:eqArr>
                    <m:eqArrPr>
                      <m:ctrlPr>
                        <w:rPr>
                          <w:rFonts w:ascii="Cambria Math" w:hAnsi="Cambria Math"/>
                          <w:i/>
                          <w:lang w:val="en-GB"/>
                        </w:rPr>
                      </m:ctrlPr>
                    </m:eqArrPr>
                    <m:e>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t</m:t>
                          </m:r>
                        </m:sub>
                      </m:sSub>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atan</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USV</m:t>
                                      </m:r>
                                    </m:sub>
                                  </m:sSub>
                                </m:num>
                                <m:den>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USV</m:t>
                                      </m:r>
                                    </m:sub>
                                  </m:sSub>
                                </m:den>
                              </m:f>
                            </m:e>
                          </m:d>
                        </m:e>
                      </m:func>
                    </m:e>
                    <m:e>
                      <m:r>
                        <w:rPr>
                          <w:rFonts w:ascii="Cambria Math" w:hAnsi="Cambria Math"/>
                          <w:lang w:val="en-GB"/>
                        </w:rPr>
                        <m:t>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USV</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e>
                      </m:d>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atan</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MS</m:t>
                                              </m:r>
                                            </m:sub>
                                          </m:sSub>
                                          <m:r>
                                            <w:rPr>
                                              <w:rFonts w:ascii="Cambria Math" w:hAnsi="Cambria Math"/>
                                              <w:lang w:val="en-GB"/>
                                            </w:rPr>
                                            <m:t xml:space="preserve"> </m:t>
                                          </m:r>
                                        </m:num>
                                        <m:den>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MS</m:t>
                                              </m:r>
                                            </m:sub>
                                          </m:sSub>
                                          <m:r>
                                            <w:rPr>
                                              <w:rFonts w:ascii="Cambria Math" w:hAnsi="Cambria Math"/>
                                              <w:lang w:val="en-GB"/>
                                            </w:rPr>
                                            <m:t xml:space="preserve"> </m:t>
                                          </m:r>
                                        </m:den>
                                      </m:f>
                                    </m:e>
                                  </m:d>
                                </m:e>
                              </m:func>
                            </m:e>
                          </m:d>
                        </m:e>
                      </m:func>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USV</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e>
                      </m:d>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atan</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MS</m:t>
                                              </m:r>
                                            </m:sub>
                                          </m:sSub>
                                          <m:r>
                                            <w:rPr>
                                              <w:rFonts w:ascii="Cambria Math" w:hAnsi="Cambria Math"/>
                                              <w:lang w:val="en-GB"/>
                                            </w:rPr>
                                            <m:t xml:space="preserve"> </m:t>
                                          </m:r>
                                        </m:num>
                                        <m:den>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MS</m:t>
                                              </m:r>
                                            </m:sub>
                                          </m:sSub>
                                          <m:r>
                                            <w:rPr>
                                              <w:rFonts w:ascii="Cambria Math" w:hAnsi="Cambria Math"/>
                                              <w:lang w:val="en-GB"/>
                                            </w:rPr>
                                            <m:t xml:space="preserve"> </m:t>
                                          </m:r>
                                        </m:den>
                                      </m:f>
                                    </m:e>
                                  </m:d>
                                </m:e>
                              </m:func>
                            </m:e>
                          </m:d>
                        </m:e>
                      </m:func>
                    </m:e>
                  </m:eqArr>
                </m:e>
              </m:d>
            </m:oMath>
            <w:r w:rsidR="00441EE2" w:rsidRPr="00FB3910">
              <w:rPr>
                <w:lang w:val="en-GB"/>
              </w:rPr>
              <w:t xml:space="preserve">  </w:t>
            </w:r>
          </w:p>
        </w:tc>
        <w:tc>
          <w:tcPr>
            <w:tcW w:w="700" w:type="pct"/>
            <w:vAlign w:val="center"/>
          </w:tcPr>
          <w:p w14:paraId="01B98195" w14:textId="066FB067" w:rsidR="00441EE2" w:rsidRPr="00FB3910" w:rsidRDefault="00441EE2" w:rsidP="00A21C6D">
            <w:pPr>
              <w:pStyle w:val="Didascalia"/>
              <w:spacing w:before="240" w:after="240"/>
              <w:jc w:val="center"/>
              <w:rPr>
                <w:sz w:val="20"/>
                <w:szCs w:val="20"/>
                <w:lang w:val="en-GB"/>
              </w:rPr>
            </w:pPr>
            <w:bookmarkStart w:id="8" w:name="_Ref100315252"/>
            <w:r w:rsidRPr="00FB3910">
              <w:rPr>
                <w:sz w:val="20"/>
                <w:szCs w:val="20"/>
                <w:lang w:val="en-GB"/>
              </w:rPr>
              <w:t>(</w:t>
            </w:r>
            <w:r w:rsidRPr="00FB3910">
              <w:rPr>
                <w:sz w:val="20"/>
                <w:szCs w:val="20"/>
                <w:lang w:val="en-GB"/>
              </w:rPr>
              <w:fldChar w:fldCharType="begin"/>
            </w:r>
            <w:r w:rsidRPr="00FB3910">
              <w:rPr>
                <w:sz w:val="20"/>
                <w:szCs w:val="20"/>
                <w:lang w:val="en-GB"/>
              </w:rPr>
              <w:instrText xml:space="preserve"> SEQ ( \* ARABIC </w:instrText>
            </w:r>
            <w:r w:rsidRPr="00FB3910">
              <w:rPr>
                <w:sz w:val="20"/>
                <w:szCs w:val="20"/>
                <w:lang w:val="en-GB"/>
              </w:rPr>
              <w:fldChar w:fldCharType="separate"/>
            </w:r>
            <w:r w:rsidR="009F7AC0">
              <w:rPr>
                <w:noProof/>
                <w:sz w:val="20"/>
                <w:szCs w:val="20"/>
                <w:lang w:val="en-GB"/>
              </w:rPr>
              <w:t>5</w:t>
            </w:r>
            <w:r w:rsidRPr="00FB3910">
              <w:rPr>
                <w:sz w:val="20"/>
                <w:szCs w:val="20"/>
                <w:lang w:val="en-GB"/>
              </w:rPr>
              <w:fldChar w:fldCharType="end"/>
            </w:r>
            <w:r w:rsidRPr="00FB3910">
              <w:rPr>
                <w:sz w:val="20"/>
                <w:szCs w:val="20"/>
                <w:lang w:val="en-GB"/>
              </w:rPr>
              <w:t>)</w:t>
            </w:r>
            <w:bookmarkEnd w:id="8"/>
          </w:p>
        </w:tc>
      </w:tr>
    </w:tbl>
    <w:p w14:paraId="5171DB56" w14:textId="60DA8F6F" w:rsidR="001E6633" w:rsidRPr="008B3AB5" w:rsidRDefault="00441EE2" w:rsidP="008B3AB5">
      <w:pPr>
        <w:pStyle w:val="NoindentNormal"/>
        <w:rPr>
          <w:bCs/>
          <w:lang w:val="en-GB"/>
        </w:rPr>
      </w:pPr>
      <w:r w:rsidRPr="00FB3910">
        <w:rPr>
          <w:lang w:val="en-GB"/>
        </w:rPr>
        <w:t>Converging to the desired path means that the cross-tracking error must tend to zero, and the heading must converge to the heading target.</w:t>
      </w:r>
      <w:r w:rsidR="00A50112">
        <w:rPr>
          <w:lang w:val="en-GB"/>
        </w:rPr>
        <w:t xml:space="preserve"> </w:t>
      </w:r>
      <w:r w:rsidRPr="00FB3910">
        <w:rPr>
          <w:lang w:val="en-GB"/>
        </w:rPr>
        <w:t xml:space="preserve">By an appropriate regulation of the function </w:t>
      </w:r>
      <m:oMath>
        <m:r>
          <w:rPr>
            <w:rFonts w:ascii="Cambria Math" w:hAnsi="Cambria Math"/>
            <w:lang w:val="en-GB"/>
          </w:rPr>
          <m:t>g(</m:t>
        </m:r>
        <m:r>
          <m:rPr>
            <m:sty m:val="bi"/>
          </m:rPr>
          <w:rPr>
            <w:rFonts w:ascii="Cambria Math" w:hAnsi="Cambria Math"/>
            <w:lang w:val="en-GB"/>
          </w:rPr>
          <m:t>x</m:t>
        </m:r>
        <m:r>
          <w:rPr>
            <w:rFonts w:ascii="Cambria Math" w:hAnsi="Cambria Math"/>
            <w:lang w:val="en-GB"/>
          </w:rPr>
          <m:t>)</m:t>
        </m:r>
      </m:oMath>
      <w:r w:rsidRPr="00FB3910">
        <w:rPr>
          <w:lang w:val="en-GB"/>
        </w:rPr>
        <w:t xml:space="preserve"> and of the tuning matrix </w:t>
      </w:r>
      <m:oMath>
        <m:r>
          <m:rPr>
            <m:sty m:val="bi"/>
          </m:rPr>
          <w:rPr>
            <w:rFonts w:ascii="Cambria Math" w:hAnsi="Cambria Math"/>
            <w:lang w:val="en-GB"/>
          </w:rPr>
          <m:t>R</m:t>
        </m:r>
      </m:oMath>
      <w:r w:rsidRPr="00FB3910">
        <w:rPr>
          <w:lang w:val="en-GB"/>
        </w:rPr>
        <w:t xml:space="preserve">, together with the planar </w:t>
      </w:r>
      <w:r>
        <w:rPr>
          <w:lang w:val="en-GB"/>
        </w:rPr>
        <w:t xml:space="preserve">nonlinear </w:t>
      </w:r>
      <w:r w:rsidRPr="00FB3910">
        <w:rPr>
          <w:lang w:val="en-GB"/>
        </w:rPr>
        <w:t xml:space="preserve">dynamic model of the USV vessel, the explicit control law </w:t>
      </w:r>
      <w:r w:rsidR="00F26573">
        <w:rPr>
          <w:lang w:val="en-GB"/>
        </w:rPr>
        <w:t xml:space="preserve">which guarantees local minimization </w:t>
      </w:r>
      <w:r w:rsidRPr="00FB3910">
        <w:rPr>
          <w:lang w:val="en-GB"/>
        </w:rPr>
        <w:t xml:space="preserve">can be obtained via the variational </w:t>
      </w:r>
      <w:r w:rsidRPr="005B4FDD">
        <w:rPr>
          <w:lang w:val="en-GB"/>
        </w:rPr>
        <w:t xml:space="preserve">solution </w:t>
      </w:r>
      <w:r w:rsidR="004D2C91">
        <w:rPr>
          <w:lang w:val="en-GB"/>
        </w:rPr>
        <w:t>[13, 15]</w:t>
      </w:r>
      <w:r w:rsidR="00F24768" w:rsidRPr="005B4FDD">
        <w:rPr>
          <w:lang w:val="en-GB"/>
        </w:rPr>
        <w:t>.</w:t>
      </w:r>
      <w:r w:rsidR="00102E63" w:rsidRPr="005B4FDD">
        <w:rPr>
          <w:lang w:val="en-GB"/>
        </w:rPr>
        <w:t xml:space="preserve"> </w:t>
      </w:r>
      <w:r w:rsidRPr="005B4FDD">
        <w:rPr>
          <w:lang w:val="en-GB"/>
        </w:rPr>
        <w:t>In</w:t>
      </w:r>
      <w:r w:rsidRPr="00FB3910">
        <w:rPr>
          <w:lang w:val="en-GB"/>
        </w:rPr>
        <w:t xml:space="preserve"> this configuration, a high accuracy and precision system with positioning antennas, based on UWB technology</w:t>
      </w:r>
      <w:r>
        <w:rPr>
          <w:lang w:val="en-GB"/>
        </w:rPr>
        <w:t xml:space="preserve"> </w:t>
      </w:r>
      <w:r w:rsidR="004D2C91">
        <w:rPr>
          <w:lang w:val="en-GB"/>
        </w:rPr>
        <w:t>[16]</w:t>
      </w:r>
      <w:r w:rsidRPr="00FB3910">
        <w:rPr>
          <w:lang w:val="en-GB"/>
        </w:rPr>
        <w:t>, is used to track the fin. UWB is a radio communication technology that uses frequencies form 3.6 GHz up to 10 GHz; it provides fast communication in a range of almost 500m, but one of the main applications of this technology is in positioning systems. Indeed, it is possible to measure the relative distances between two antennas through the Time-of-Flight of the signal. This kind of equipment can reach up to centimetre level precision</w:t>
      </w:r>
      <w:r>
        <w:rPr>
          <w:lang w:val="en-GB"/>
        </w:rPr>
        <w:t xml:space="preserve"> </w:t>
      </w:r>
      <w:r w:rsidR="004D2C91">
        <w:rPr>
          <w:lang w:val="en-GB"/>
        </w:rPr>
        <w:t>[17]</w:t>
      </w:r>
      <w:r w:rsidRPr="00FB3910">
        <w:rPr>
          <w:lang w:val="en-GB"/>
        </w:rPr>
        <w:t>.</w:t>
      </w:r>
      <w:r w:rsidR="00577514">
        <w:rPr>
          <w:lang w:val="en-GB"/>
        </w:rPr>
        <w:t xml:space="preserve"> </w:t>
      </w:r>
      <w:r w:rsidR="007B7559" w:rsidRPr="00FB3910">
        <w:rPr>
          <w:lang w:val="en-GB"/>
        </w:rPr>
        <w:t xml:space="preserve">The positioning measure allows to determine the relative </w:t>
      </w:r>
      <w:r w:rsidR="00214021" w:rsidRPr="00FB3910">
        <w:rPr>
          <w:lang w:val="en-GB"/>
        </w:rPr>
        <w:t>height</w:t>
      </w:r>
      <w:r w:rsidR="007B7559" w:rsidRPr="00FB3910">
        <w:rPr>
          <w:lang w:val="en-GB"/>
        </w:rPr>
        <w:t xml:space="preserve"> of the fin</w:t>
      </w:r>
      <w:r w:rsidR="00030720" w:rsidRPr="00FB3910">
        <w:rPr>
          <w:lang w:val="en-GB"/>
        </w:rPr>
        <w:t xml:space="preserve"> </w:t>
      </w:r>
      <w:r w:rsidR="00214021" w:rsidRPr="00FB3910">
        <w:rPr>
          <w:lang w:val="en-GB"/>
        </w:rPr>
        <w:t>with respect to the fork</w:t>
      </w:r>
      <w:r w:rsidR="00030720" w:rsidRPr="00FB3910">
        <w:rPr>
          <w:lang w:val="en-GB"/>
        </w:rPr>
        <w:t xml:space="preserve"> </w:t>
      </w:r>
      <w:r w:rsidRPr="00FB3910">
        <w:rPr>
          <w:lang w:val="en-GB"/>
        </w:rPr>
        <w:t>(</w:t>
      </w:r>
      <w:r w:rsidR="004C4851">
        <w:rPr>
          <w:lang w:val="en-GB"/>
        </w:rPr>
        <w:fldChar w:fldCharType="begin"/>
      </w:r>
      <w:r w:rsidR="004C4851">
        <w:rPr>
          <w:lang w:val="en-GB"/>
        </w:rPr>
        <w:instrText xml:space="preserve"> REF _Ref100315303 \h  \* MERGEFORMAT </w:instrText>
      </w:r>
      <w:r w:rsidR="004C4851">
        <w:rPr>
          <w:lang w:val="en-GB"/>
        </w:rPr>
      </w:r>
      <w:r w:rsidR="004C4851">
        <w:rPr>
          <w:lang w:val="en-GB"/>
        </w:rPr>
        <w:fldChar w:fldCharType="separate"/>
      </w:r>
      <w:r w:rsidR="009F7AC0" w:rsidRPr="009F7AC0">
        <w:rPr>
          <w:lang w:val="en-GB"/>
        </w:rPr>
        <w:t>Figure 2</w:t>
      </w:r>
      <w:r w:rsidR="004C4851">
        <w:rPr>
          <w:lang w:val="en-GB"/>
        </w:rPr>
        <w:fldChar w:fldCharType="end"/>
      </w:r>
      <w:r w:rsidR="003B0251">
        <w:rPr>
          <w:lang w:val="en-GB"/>
        </w:rPr>
        <w:t>)</w:t>
      </w:r>
      <w:r>
        <w:rPr>
          <w:lang w:val="en-GB"/>
        </w:rPr>
        <w:t>.</w:t>
      </w:r>
      <w:r w:rsidR="00214021" w:rsidRPr="00FB3910">
        <w:rPr>
          <w:lang w:val="en-GB"/>
        </w:rPr>
        <w:t xml:space="preserve"> </w:t>
      </w:r>
      <w:r w:rsidR="00D31458" w:rsidRPr="00F11016">
        <w:rPr>
          <w:lang w:val="en-GB"/>
        </w:rPr>
        <w:t>C</w:t>
      </w:r>
      <w:r w:rsidR="00E82C71" w:rsidRPr="00F11016">
        <w:rPr>
          <w:lang w:val="en-GB"/>
        </w:rPr>
        <w:t>oncerning</w:t>
      </w:r>
      <w:r w:rsidR="00310849" w:rsidRPr="00F11016">
        <w:rPr>
          <w:lang w:val="en-GB"/>
        </w:rPr>
        <w:t xml:space="preserve"> the retrieval and extraction</w:t>
      </w:r>
      <w:r w:rsidR="00D31458" w:rsidRPr="00F11016">
        <w:rPr>
          <w:lang w:val="en-GB"/>
        </w:rPr>
        <w:t xml:space="preserve"> of the USV</w:t>
      </w:r>
      <w:r w:rsidR="00310849" w:rsidRPr="00F11016">
        <w:rPr>
          <w:lang w:val="en-GB"/>
        </w:rPr>
        <w:t xml:space="preserve">, the scissor mechanism is controlled by a classical PID algorithm, whose target is the vertical distance between the fork and the midpoint of the fin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fin</m:t>
            </m:r>
          </m:sub>
        </m:sSub>
      </m:oMath>
      <w:r w:rsidR="008B3AB5">
        <w:rPr>
          <w:lang w:val="en-GB"/>
        </w:rPr>
        <w:t xml:space="preserve"> (</w:t>
      </w:r>
      <w:r w:rsidR="008B3AB5" w:rsidRPr="009D0D22">
        <w:rPr>
          <w:lang w:val="en-GB"/>
        </w:rPr>
        <w:t xml:space="preserve">see </w:t>
      </w:r>
      <w:r w:rsidR="00E206B1">
        <w:rPr>
          <w:lang w:val="en-GB"/>
        </w:rPr>
        <w:fldChar w:fldCharType="begin"/>
      </w:r>
      <w:r w:rsidR="00E206B1">
        <w:rPr>
          <w:lang w:val="en-GB"/>
        </w:rPr>
        <w:instrText xml:space="preserve"> REF _Ref100315303 \h  \* MERGEFORMAT </w:instrText>
      </w:r>
      <w:r w:rsidR="00E206B1">
        <w:rPr>
          <w:lang w:val="en-GB"/>
        </w:rPr>
      </w:r>
      <w:r w:rsidR="00E206B1">
        <w:rPr>
          <w:lang w:val="en-GB"/>
        </w:rPr>
        <w:fldChar w:fldCharType="separate"/>
      </w:r>
      <w:r w:rsidR="00E206B1" w:rsidRPr="009F7AC0">
        <w:rPr>
          <w:lang w:val="en-GB"/>
        </w:rPr>
        <w:t>Figure 2</w:t>
      </w:r>
      <w:r w:rsidR="00E206B1">
        <w:rPr>
          <w:lang w:val="en-GB"/>
        </w:rPr>
        <w:fldChar w:fldCharType="end"/>
      </w:r>
      <w:r w:rsidR="008B3AB5">
        <w:rPr>
          <w:lang w:val="en-GB"/>
        </w:rPr>
        <w:t>)</w:t>
      </w:r>
      <w:r w:rsidR="00310849" w:rsidRPr="00F11016">
        <w:rPr>
          <w:lang w:val="en-GB"/>
        </w:rPr>
        <w:t>.</w:t>
      </w:r>
      <w:r w:rsidR="00714470">
        <w:rPr>
          <w:lang w:val="en-GB"/>
        </w:rPr>
        <w:t xml:space="preserve"> </w:t>
      </w:r>
      <w:r w:rsidR="001E6633" w:rsidRPr="009D0D22">
        <w:rPr>
          <w:lang w:val="en-GB"/>
        </w:rPr>
        <w:t>This choice is driven by the need of accounting for external disturbances, since the midpoint allows a certain safety range while the USV changes its altitude.</w:t>
      </w:r>
    </w:p>
    <w:p w14:paraId="52E267AD" w14:textId="7112E65A" w:rsidR="009B594A" w:rsidRPr="00FB3910" w:rsidRDefault="00A854BC" w:rsidP="006E325A">
      <w:pPr>
        <w:pStyle w:val="Titolo1"/>
        <w:rPr>
          <w:lang w:val="en-GB"/>
        </w:rPr>
      </w:pPr>
      <w:r>
        <w:rPr>
          <w:lang w:val="en-GB"/>
        </w:rPr>
        <w:t>Numerical results and conclusions</w:t>
      </w:r>
    </w:p>
    <w:p w14:paraId="1D8191C1" w14:textId="6409986E" w:rsidR="00394E90" w:rsidRDefault="00266EB0" w:rsidP="00F54947">
      <w:pPr>
        <w:ind w:firstLine="426"/>
        <w:rPr>
          <w:lang w:val="en-GB"/>
        </w:rPr>
      </w:pPr>
      <w:r w:rsidRPr="00A04F22">
        <w:rPr>
          <w:lang w:val="en-GB"/>
        </w:rPr>
        <w:t xml:space="preserve">This section discusses the </w:t>
      </w:r>
      <w:r w:rsidR="00CE4671" w:rsidRPr="00A04F22">
        <w:rPr>
          <w:lang w:val="en-GB"/>
        </w:rPr>
        <w:t xml:space="preserve">results of the numerical simulation performed to analyse </w:t>
      </w:r>
      <w:r w:rsidR="00536B78" w:rsidRPr="00A04F22">
        <w:rPr>
          <w:lang w:val="en-GB"/>
        </w:rPr>
        <w:t xml:space="preserve">the </w:t>
      </w:r>
      <w:r w:rsidR="003E15C1" w:rsidRPr="00A04F22">
        <w:rPr>
          <w:lang w:val="en-GB"/>
        </w:rPr>
        <w:t xml:space="preserve">reliability of the control algorithm through the successful alignment </w:t>
      </w:r>
      <w:r w:rsidR="00D6406E" w:rsidRPr="00A04F22">
        <w:rPr>
          <w:lang w:val="en-GB"/>
        </w:rPr>
        <w:t>of the vehicle</w:t>
      </w:r>
      <w:r w:rsidR="000E211D" w:rsidRPr="00A04F22">
        <w:rPr>
          <w:lang w:val="en-GB"/>
        </w:rPr>
        <w:t>s</w:t>
      </w:r>
      <w:r w:rsidR="00D6406E" w:rsidRPr="00A04F22">
        <w:rPr>
          <w:lang w:val="en-GB"/>
        </w:rPr>
        <w:t xml:space="preserve"> first</w:t>
      </w:r>
      <w:r w:rsidR="000E211D" w:rsidRPr="00A04F22">
        <w:rPr>
          <w:lang w:val="en-GB"/>
        </w:rPr>
        <w:t xml:space="preserve"> and the probability of successful </w:t>
      </w:r>
      <w:r w:rsidR="00312F21" w:rsidRPr="00A04F22">
        <w:rPr>
          <w:lang w:val="en-GB"/>
        </w:rPr>
        <w:t xml:space="preserve">recovery of the USV </w:t>
      </w:r>
      <w:r w:rsidR="00CA3F8F" w:rsidRPr="00A04F22">
        <w:rPr>
          <w:lang w:val="en-GB"/>
        </w:rPr>
        <w:t>soon after.</w:t>
      </w:r>
      <w:r w:rsidR="00F54947">
        <w:rPr>
          <w:lang w:val="en-GB"/>
        </w:rPr>
        <w:t xml:space="preserve"> </w:t>
      </w:r>
      <w:r w:rsidR="00B10260" w:rsidRPr="00A04F22">
        <w:rPr>
          <w:lang w:val="en-GB"/>
        </w:rPr>
        <w:t xml:space="preserve">The </w:t>
      </w:r>
      <w:r w:rsidR="00CA3F8F" w:rsidRPr="00A04F22">
        <w:rPr>
          <w:lang w:val="en-GB"/>
        </w:rPr>
        <w:t>simulated situation considers</w:t>
      </w:r>
      <w:r w:rsidR="005474AD" w:rsidRPr="00A04F22">
        <w:rPr>
          <w:lang w:val="en-GB"/>
        </w:rPr>
        <w:t xml:space="preserve"> </w:t>
      </w:r>
      <w:r w:rsidR="00486CF2" w:rsidRPr="00A04F22">
        <w:rPr>
          <w:lang w:val="en-GB"/>
        </w:rPr>
        <w:t>the mother ship follow</w:t>
      </w:r>
      <w:r w:rsidR="005474AD" w:rsidRPr="00A04F22">
        <w:rPr>
          <w:lang w:val="en-GB"/>
        </w:rPr>
        <w:t>ing</w:t>
      </w:r>
      <w:r w:rsidR="00486CF2" w:rsidRPr="00A04F22">
        <w:rPr>
          <w:lang w:val="en-GB"/>
        </w:rPr>
        <w:t xml:space="preserve"> a </w:t>
      </w:r>
      <w:r w:rsidR="00624572" w:rsidRPr="00A04F22">
        <w:rPr>
          <w:lang w:val="en-GB"/>
        </w:rPr>
        <w:t>straight trajectory</w:t>
      </w:r>
      <w:r w:rsidR="005474AD" w:rsidRPr="00A04F22">
        <w:rPr>
          <w:lang w:val="en-GB"/>
        </w:rPr>
        <w:t>,</w:t>
      </w:r>
      <w:r w:rsidR="00624572" w:rsidRPr="00A04F22">
        <w:rPr>
          <w:lang w:val="en-GB"/>
        </w:rPr>
        <w:t xml:space="preserve"> </w:t>
      </w:r>
      <w:r w:rsidR="00B10260" w:rsidRPr="00A04F22">
        <w:rPr>
          <w:lang w:val="en-GB"/>
        </w:rPr>
        <w:t xml:space="preserve">whose direction is defined by </w:t>
      </w:r>
      <m:oMath>
        <m:sSub>
          <m:sSubPr>
            <m:ctrlPr>
              <w:rPr>
                <w:rFonts w:ascii="Cambria Math" w:hAnsi="Cambria Math"/>
                <w:i/>
                <w:lang w:val="it-IT"/>
              </w:rPr>
            </m:ctrlPr>
          </m:sSubPr>
          <m:e>
            <m:r>
              <w:rPr>
                <w:rFonts w:ascii="Cambria Math" w:hAnsi="Cambria Math"/>
                <w:lang w:val="it-IT"/>
              </w:rPr>
              <m:t>ψ</m:t>
            </m:r>
          </m:e>
          <m:sub>
            <m:r>
              <w:rPr>
                <w:rFonts w:ascii="Cambria Math" w:hAnsi="Cambria Math"/>
                <w:lang w:val="it-IT"/>
              </w:rPr>
              <m:t>MS</m:t>
            </m:r>
          </m:sub>
        </m:sSub>
        <m:r>
          <w:rPr>
            <w:rFonts w:ascii="Cambria Math" w:hAnsi="Cambria Math"/>
            <w:lang w:val="en-GB"/>
          </w:rPr>
          <m:t>=180°</m:t>
        </m:r>
      </m:oMath>
      <w:r w:rsidR="005474AD" w:rsidRPr="00714470">
        <w:t>,</w:t>
      </w:r>
      <w:r w:rsidR="00381F26" w:rsidRPr="00714470">
        <w:t xml:space="preserve"> </w:t>
      </w:r>
      <w:r w:rsidR="005474AD" w:rsidRPr="00714470">
        <w:t>at</w:t>
      </w:r>
      <w:r w:rsidR="00B10260" w:rsidRPr="00714470">
        <w:t xml:space="preserve"> constant speed of </w:t>
      </w:r>
      <w:r w:rsidR="00DB7A3E" w:rsidRPr="006F130E">
        <w:t>0.5 knots</w:t>
      </w:r>
      <w:r w:rsidR="00DB7A3E" w:rsidRPr="00714470">
        <w:t xml:space="preserve">. </w:t>
      </w:r>
      <w:r w:rsidR="00B10260" w:rsidRPr="00A04F22">
        <w:rPr>
          <w:lang w:val="en-GB"/>
        </w:rPr>
        <w:t xml:space="preserve">At the initial instant, the USV is located at a distance larger than </w:t>
      </w:r>
      <w:r w:rsidR="006F7292">
        <w:rPr>
          <w:lang w:val="en-GB"/>
        </w:rPr>
        <w:t>4</w:t>
      </w:r>
      <w:r w:rsidR="00B10260" w:rsidRPr="00A04F22">
        <w:rPr>
          <w:lang w:val="en-GB"/>
        </w:rPr>
        <w:t>0 m from the mother ship</w:t>
      </w:r>
      <w:r w:rsidR="00BE43D9" w:rsidRPr="00A04F22">
        <w:rPr>
          <w:lang w:val="en-GB"/>
        </w:rPr>
        <w:t xml:space="preserve"> with </w:t>
      </w:r>
      <w:r w:rsidR="00515C9F" w:rsidRPr="00A04F22">
        <w:rPr>
          <w:lang w:val="en-GB"/>
        </w:rPr>
        <w:t xml:space="preserve">direction </w:t>
      </w:r>
      <m:oMath>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USV</m:t>
            </m:r>
          </m:sub>
        </m:sSub>
        <m:r>
          <w:rPr>
            <w:rFonts w:ascii="Cambria Math" w:hAnsi="Cambria Math"/>
            <w:lang w:val="en-GB"/>
          </w:rPr>
          <m:t>=0</m:t>
        </m:r>
      </m:oMath>
      <w:r w:rsidR="00C01CFD" w:rsidRPr="00A04F22">
        <w:rPr>
          <w:lang w:val="en-GB"/>
        </w:rPr>
        <w:t>.</w:t>
      </w:r>
      <w:r w:rsidR="000566F9" w:rsidRPr="00A04F22">
        <w:rPr>
          <w:lang w:val="en-GB"/>
        </w:rPr>
        <w:t xml:space="preserve"> </w:t>
      </w:r>
      <w:r w:rsidR="008870D0">
        <w:rPr>
          <w:lang w:val="en-GB"/>
        </w:rPr>
        <w:fldChar w:fldCharType="begin"/>
      </w:r>
      <w:r w:rsidR="008870D0">
        <w:rPr>
          <w:lang w:val="en-GB"/>
        </w:rPr>
        <w:instrText xml:space="preserve"> REF _Ref100315320 \h  \* MERGEFORMAT </w:instrText>
      </w:r>
      <w:r w:rsidR="008870D0">
        <w:rPr>
          <w:lang w:val="en-GB"/>
        </w:rPr>
      </w:r>
      <w:r w:rsidR="008870D0">
        <w:rPr>
          <w:lang w:val="en-GB"/>
        </w:rPr>
        <w:fldChar w:fldCharType="separate"/>
      </w:r>
      <w:r w:rsidR="009F7AC0" w:rsidRPr="009F7AC0">
        <w:rPr>
          <w:lang w:val="en-GB"/>
        </w:rPr>
        <w:t>Figure 4</w:t>
      </w:r>
      <w:r w:rsidR="008870D0">
        <w:rPr>
          <w:lang w:val="en-GB"/>
        </w:rPr>
        <w:fldChar w:fldCharType="end"/>
      </w:r>
      <w:r w:rsidR="00672DEC" w:rsidRPr="00A04F22">
        <w:rPr>
          <w:lang w:val="en-GB"/>
        </w:rPr>
        <w:t xml:space="preserve"> </w:t>
      </w:r>
      <w:r w:rsidR="00BF497A" w:rsidRPr="00A04F22">
        <w:rPr>
          <w:lang w:val="en-GB"/>
        </w:rPr>
        <w:t xml:space="preserve">shows the results of the </w:t>
      </w:r>
      <w:r w:rsidR="00AF094B" w:rsidRPr="00A04F22">
        <w:rPr>
          <w:lang w:val="en-GB"/>
        </w:rPr>
        <w:t>alignment</w:t>
      </w:r>
      <w:r w:rsidR="00BF497A" w:rsidRPr="00A04F22">
        <w:rPr>
          <w:lang w:val="en-GB"/>
        </w:rPr>
        <w:t xml:space="preserve"> phase</w:t>
      </w:r>
      <w:r w:rsidR="00EE4DF1">
        <w:rPr>
          <w:lang w:val="en-GB"/>
        </w:rPr>
        <w:t xml:space="preserve"> on the </w:t>
      </w:r>
      <w:r w:rsidR="0060092A">
        <w:rPr>
          <w:lang w:val="en-GB"/>
        </w:rPr>
        <w:t>left-hand</w:t>
      </w:r>
      <w:r w:rsidR="00EE4DF1">
        <w:rPr>
          <w:lang w:val="en-GB"/>
        </w:rPr>
        <w:t xml:space="preserve"> side</w:t>
      </w:r>
      <w:r w:rsidR="0060092A">
        <w:rPr>
          <w:lang w:val="en-GB"/>
        </w:rPr>
        <w:t>.</w:t>
      </w:r>
      <w:r w:rsidR="00DD789C" w:rsidRPr="00A04F22">
        <w:rPr>
          <w:lang w:val="en-GB"/>
        </w:rPr>
        <w:t xml:space="preserve"> </w:t>
      </w:r>
      <w:r w:rsidR="0060092A">
        <w:rPr>
          <w:lang w:val="en-GB"/>
        </w:rPr>
        <w:t>I</w:t>
      </w:r>
      <w:r w:rsidR="00DD789C" w:rsidRPr="00A04F22">
        <w:rPr>
          <w:lang w:val="en-GB"/>
        </w:rPr>
        <w:t xml:space="preserve">t is possible to distinguish </w:t>
      </w:r>
      <w:r w:rsidR="008E6B9C" w:rsidRPr="00A04F22">
        <w:rPr>
          <w:lang w:val="en-GB"/>
        </w:rPr>
        <w:t xml:space="preserve">the </w:t>
      </w:r>
      <w:r w:rsidR="00A94809">
        <w:rPr>
          <w:lang w:val="en-GB"/>
        </w:rPr>
        <w:t>trajectory of the mother ship in red, the</w:t>
      </w:r>
      <w:r w:rsidR="008E6B9C" w:rsidRPr="00A04F22">
        <w:rPr>
          <w:lang w:val="en-GB"/>
        </w:rPr>
        <w:t xml:space="preserve"> optimal trajectory</w:t>
      </w:r>
      <w:r w:rsidR="00240103" w:rsidRPr="00A04F22">
        <w:rPr>
          <w:lang w:val="en-GB"/>
        </w:rPr>
        <w:t xml:space="preserve"> </w:t>
      </w:r>
      <w:r w:rsidR="008F15BE">
        <w:rPr>
          <w:lang w:val="en-GB"/>
        </w:rPr>
        <w:t xml:space="preserve">followed by the USV </w:t>
      </w:r>
      <w:r w:rsidR="00B20EFB" w:rsidRPr="00A04F22">
        <w:rPr>
          <w:lang w:val="en-GB"/>
        </w:rPr>
        <w:t>generated</w:t>
      </w:r>
      <w:r w:rsidR="009812DD" w:rsidRPr="00A04F22">
        <w:rPr>
          <w:lang w:val="en-GB"/>
        </w:rPr>
        <w:t xml:space="preserve"> by the </w:t>
      </w:r>
      <w:r w:rsidR="00C308C6">
        <w:rPr>
          <w:lang w:val="en-GB"/>
        </w:rPr>
        <w:t xml:space="preserve">MPC </w:t>
      </w:r>
      <w:r w:rsidR="009812DD" w:rsidRPr="00A04F22">
        <w:rPr>
          <w:lang w:val="en-GB"/>
        </w:rPr>
        <w:t>control logic</w:t>
      </w:r>
      <w:r w:rsidR="00C308C6">
        <w:rPr>
          <w:lang w:val="en-GB"/>
        </w:rPr>
        <w:t xml:space="preserve"> </w:t>
      </w:r>
      <w:r w:rsidR="00E50359" w:rsidRPr="00A04F22">
        <w:rPr>
          <w:lang w:val="en-GB"/>
        </w:rPr>
        <w:t xml:space="preserve">first </w:t>
      </w:r>
      <w:r w:rsidR="001D609A" w:rsidRPr="00A04F22">
        <w:rPr>
          <w:lang w:val="en-GB"/>
        </w:rPr>
        <w:t xml:space="preserve">and </w:t>
      </w:r>
      <w:r w:rsidR="00C308C6">
        <w:rPr>
          <w:lang w:val="en-GB"/>
        </w:rPr>
        <w:t xml:space="preserve">FLOP when closer </w:t>
      </w:r>
      <w:r w:rsidR="002F0766">
        <w:rPr>
          <w:lang w:val="en-GB"/>
        </w:rPr>
        <w:t xml:space="preserve">in </w:t>
      </w:r>
      <w:r w:rsidR="00A94809">
        <w:rPr>
          <w:lang w:val="en-GB"/>
        </w:rPr>
        <w:t>dashed black</w:t>
      </w:r>
      <w:r w:rsidR="00196A54">
        <w:rPr>
          <w:lang w:val="en-GB"/>
        </w:rPr>
        <w:t xml:space="preserve"> and the </w:t>
      </w:r>
      <w:r w:rsidR="001D609A" w:rsidRPr="00A04F22">
        <w:rPr>
          <w:lang w:val="en-GB"/>
        </w:rPr>
        <w:t xml:space="preserve">trajectory </w:t>
      </w:r>
      <w:r w:rsidR="002F722F">
        <w:rPr>
          <w:lang w:val="en-GB"/>
        </w:rPr>
        <w:t>estimated</w:t>
      </w:r>
      <w:r w:rsidR="00452FCF">
        <w:rPr>
          <w:lang w:val="en-GB"/>
        </w:rPr>
        <w:t xml:space="preserve"> by the Kalman filter </w:t>
      </w:r>
      <w:r w:rsidR="002F722F">
        <w:rPr>
          <w:lang w:val="en-GB"/>
        </w:rPr>
        <w:t>based on sensors data</w:t>
      </w:r>
      <w:r w:rsidR="00A04F22" w:rsidRPr="00A04F22">
        <w:rPr>
          <w:lang w:val="en-GB"/>
        </w:rPr>
        <w:t>.</w:t>
      </w:r>
    </w:p>
    <w:p w14:paraId="3E37E561" w14:textId="1CC5BB87" w:rsidR="00605FF9" w:rsidRDefault="00605FF9" w:rsidP="00394E90">
      <w:pPr>
        <w:ind w:firstLine="0"/>
        <w:rPr>
          <w:lang w:val="en-GB"/>
        </w:rPr>
      </w:pPr>
      <w:bookmarkStart w:id="9" w:name="_Ref100269402"/>
      <w:r w:rsidRPr="001D54E0">
        <w:rPr>
          <w:noProof/>
          <w:lang w:val="it-IT" w:eastAsia="it-IT"/>
        </w:rPr>
        <w:lastRenderedPageBreak/>
        <mc:AlternateContent>
          <mc:Choice Requires="wpc">
            <w:drawing>
              <wp:inline distT="0" distB="0" distL="0" distR="0" wp14:anchorId="184665E0" wp14:editId="6388AA2A">
                <wp:extent cx="4464685" cy="3657600"/>
                <wp:effectExtent l="0" t="0" r="0" b="0"/>
                <wp:docPr id="35284" name="Tela 35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9" name="Immagine 649"/>
                          <pic:cNvPicPr>
                            <a:picLocks noChangeAspect="1"/>
                          </pic:cNvPicPr>
                        </pic:nvPicPr>
                        <pic:blipFill rotWithShape="1">
                          <a:blip r:embed="rId25" cstate="print">
                            <a:extLst>
                              <a:ext uri="{28A0092B-C50C-407E-A947-70E740481C1C}">
                                <a14:useLocalDpi xmlns:a14="http://schemas.microsoft.com/office/drawing/2010/main" val="0"/>
                              </a:ext>
                            </a:extLst>
                          </a:blip>
                          <a:srcRect l="-438" r="6168"/>
                          <a:stretch/>
                        </pic:blipFill>
                        <pic:spPr bwMode="auto">
                          <a:xfrm>
                            <a:off x="2324141" y="1225550"/>
                            <a:ext cx="2140544" cy="1927277"/>
                          </a:xfrm>
                          <a:prstGeom prst="rect">
                            <a:avLst/>
                          </a:prstGeom>
                          <a:noFill/>
                          <a:ln>
                            <a:noFill/>
                          </a:ln>
                        </pic:spPr>
                      </pic:pic>
                      <pic:pic xmlns:pic="http://schemas.openxmlformats.org/drawingml/2006/picture">
                        <pic:nvPicPr>
                          <pic:cNvPr id="35277" name="Immagine 35277"/>
                          <pic:cNvPicPr>
                            <a:picLocks noChangeAspect="1"/>
                          </pic:cNvPicPr>
                        </pic:nvPicPr>
                        <pic:blipFill rotWithShape="1">
                          <a:blip r:embed="rId26" cstate="print">
                            <a:extLst>
                              <a:ext uri="{28A0092B-C50C-407E-A947-70E740481C1C}">
                                <a14:useLocalDpi xmlns:a14="http://schemas.microsoft.com/office/drawing/2010/main" val="0"/>
                              </a:ext>
                            </a:extLst>
                          </a:blip>
                          <a:srcRect r="4487" b="8"/>
                          <a:stretch/>
                        </pic:blipFill>
                        <pic:spPr bwMode="auto">
                          <a:xfrm>
                            <a:off x="0" y="9"/>
                            <a:ext cx="2326537" cy="1205235"/>
                          </a:xfrm>
                          <a:prstGeom prst="rect">
                            <a:avLst/>
                          </a:prstGeom>
                          <a:noFill/>
                          <a:ln>
                            <a:noFill/>
                          </a:ln>
                        </pic:spPr>
                      </pic:pic>
                      <pic:pic xmlns:pic="http://schemas.openxmlformats.org/drawingml/2006/picture">
                        <pic:nvPicPr>
                          <pic:cNvPr id="35278" name="Immagine 35278"/>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bwMode="auto">
                          <a:xfrm>
                            <a:off x="0" y="1279115"/>
                            <a:ext cx="2484038" cy="1045742"/>
                          </a:xfrm>
                          <a:prstGeom prst="rect">
                            <a:avLst/>
                          </a:prstGeom>
                          <a:noFill/>
                          <a:ln>
                            <a:noFill/>
                          </a:ln>
                        </pic:spPr>
                      </pic:pic>
                      <pic:pic xmlns:pic="http://schemas.openxmlformats.org/drawingml/2006/picture">
                        <pic:nvPicPr>
                          <pic:cNvPr id="35279" name="Immagine 35279"/>
                          <pic:cNvPicPr>
                            <a:picLocks noChangeAspect="1"/>
                          </pic:cNvPicPr>
                        </pic:nvPicPr>
                        <pic:blipFill rotWithShape="1">
                          <a:blip r:embed="rId28" cstate="print">
                            <a:extLst>
                              <a:ext uri="{28A0092B-C50C-407E-A947-70E740481C1C}">
                                <a14:useLocalDpi xmlns:a14="http://schemas.microsoft.com/office/drawing/2010/main" val="0"/>
                              </a:ext>
                            </a:extLst>
                          </a:blip>
                          <a:srcRect t="-40" r="4988" b="58"/>
                          <a:stretch/>
                        </pic:blipFill>
                        <pic:spPr bwMode="auto">
                          <a:xfrm>
                            <a:off x="0" y="2446338"/>
                            <a:ext cx="2311684" cy="1023937"/>
                          </a:xfrm>
                          <a:prstGeom prst="rect">
                            <a:avLst/>
                          </a:prstGeom>
                          <a:noFill/>
                          <a:ln>
                            <a:noFill/>
                          </a:ln>
                        </pic:spPr>
                      </pic:pic>
                      <wps:wsp>
                        <wps:cNvPr id="35280" name="Casella di testo 78"/>
                        <wps:cNvSpPr txBox="1"/>
                        <wps:spPr>
                          <a:xfrm>
                            <a:off x="1036015" y="1150014"/>
                            <a:ext cx="433395" cy="240377"/>
                          </a:xfrm>
                          <a:prstGeom prst="rect">
                            <a:avLst/>
                          </a:prstGeom>
                          <a:noFill/>
                          <a:ln w="6350">
                            <a:noFill/>
                          </a:ln>
                        </wps:spPr>
                        <wps:txbx>
                          <w:txbxContent>
                            <w:p w14:paraId="1420B651" w14:textId="77777777" w:rsidR="00605FF9" w:rsidRPr="00EA590C" w:rsidRDefault="00605FF9" w:rsidP="00605FF9">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282" name="Casella di testo 78"/>
                        <wps:cNvSpPr txBox="1"/>
                        <wps:spPr>
                          <a:xfrm>
                            <a:off x="1078429" y="2288654"/>
                            <a:ext cx="433395" cy="202825"/>
                          </a:xfrm>
                          <a:prstGeom prst="rect">
                            <a:avLst/>
                          </a:prstGeom>
                          <a:noFill/>
                          <a:ln w="6350">
                            <a:noFill/>
                          </a:ln>
                        </wps:spPr>
                        <wps:txbx>
                          <w:txbxContent>
                            <w:p w14:paraId="45FF0370" w14:textId="77777777" w:rsidR="00605FF9" w:rsidRPr="00EA590C" w:rsidRDefault="00605FF9" w:rsidP="00605FF9">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283" name="Casella di testo 78"/>
                        <wps:cNvSpPr txBox="1"/>
                        <wps:spPr>
                          <a:xfrm>
                            <a:off x="1058967" y="3416524"/>
                            <a:ext cx="433395" cy="241076"/>
                          </a:xfrm>
                          <a:prstGeom prst="rect">
                            <a:avLst/>
                          </a:prstGeom>
                          <a:noFill/>
                          <a:ln w="6350">
                            <a:noFill/>
                          </a:ln>
                        </wps:spPr>
                        <wps:txbx>
                          <w:txbxContent>
                            <w:p w14:paraId="6333BA80" w14:textId="77777777" w:rsidR="00605FF9" w:rsidRPr="00EA590C" w:rsidRDefault="00605FF9" w:rsidP="00605FF9">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0" name="Casella di testo 78"/>
                        <wps:cNvSpPr txBox="1"/>
                        <wps:spPr>
                          <a:xfrm>
                            <a:off x="3264614" y="3416524"/>
                            <a:ext cx="433395" cy="207624"/>
                          </a:xfrm>
                          <a:prstGeom prst="rect">
                            <a:avLst/>
                          </a:prstGeom>
                          <a:noFill/>
                          <a:ln w="6350">
                            <a:noFill/>
                          </a:ln>
                        </wps:spPr>
                        <wps:txbx>
                          <w:txbxContent>
                            <w:p w14:paraId="5286A008" w14:textId="77777777" w:rsidR="00605FF9" w:rsidRPr="00EA590C" w:rsidRDefault="00605FF9" w:rsidP="00605FF9">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37" name="Gruppo 637"/>
                        <wpg:cNvGrpSpPr/>
                        <wpg:grpSpPr>
                          <a:xfrm>
                            <a:off x="2599266" y="346136"/>
                            <a:ext cx="1666067" cy="686027"/>
                            <a:chOff x="2493819" y="96982"/>
                            <a:chExt cx="1884218" cy="775854"/>
                          </a:xfrm>
                        </wpg:grpSpPr>
                        <wps:wsp>
                          <wps:cNvPr id="634" name="Casella di testo 634"/>
                          <wps:cNvSpPr txBox="1"/>
                          <wps:spPr>
                            <a:xfrm>
                              <a:off x="2812473" y="96982"/>
                              <a:ext cx="1565564" cy="775854"/>
                            </a:xfrm>
                            <a:prstGeom prst="rect">
                              <a:avLst/>
                            </a:prstGeom>
                            <a:solidFill>
                              <a:schemeClr val="lt1"/>
                            </a:solidFill>
                            <a:ln w="6350">
                              <a:noFill/>
                            </a:ln>
                          </wps:spPr>
                          <wps:txbx>
                            <w:txbxContent>
                              <w:p w14:paraId="21C9C5CC" w14:textId="516E1C7B" w:rsidR="00AE797A" w:rsidRPr="00EA590C" w:rsidRDefault="005D7B08" w:rsidP="005D7B08">
                                <w:pPr>
                                  <w:ind w:firstLine="0"/>
                                  <w:rPr>
                                    <w:sz w:val="16"/>
                                    <w:szCs w:val="16"/>
                                  </w:rPr>
                                </w:pPr>
                                <w:r w:rsidRPr="00EA590C">
                                  <w:rPr>
                                    <w:sz w:val="16"/>
                                    <w:szCs w:val="16"/>
                                  </w:rPr>
                                  <w:t>Mother ship trajectory</w:t>
                                </w:r>
                              </w:p>
                              <w:p w14:paraId="373A16C5" w14:textId="3800DDB8" w:rsidR="005D7B08" w:rsidRPr="00EA590C" w:rsidRDefault="005D7B08" w:rsidP="005D7B08">
                                <w:pPr>
                                  <w:ind w:firstLine="0"/>
                                  <w:rPr>
                                    <w:sz w:val="16"/>
                                    <w:szCs w:val="16"/>
                                  </w:rPr>
                                </w:pPr>
                                <w:r w:rsidRPr="00EA590C">
                                  <w:rPr>
                                    <w:sz w:val="16"/>
                                    <w:szCs w:val="16"/>
                                  </w:rPr>
                                  <w:t>USV target trajectory</w:t>
                                </w:r>
                              </w:p>
                              <w:p w14:paraId="77FF88E1" w14:textId="2365D01A" w:rsidR="005D7B08" w:rsidRPr="00EA590C" w:rsidRDefault="005D7B08" w:rsidP="005D7B08">
                                <w:pPr>
                                  <w:ind w:firstLine="0"/>
                                  <w:rPr>
                                    <w:sz w:val="16"/>
                                    <w:szCs w:val="16"/>
                                  </w:rPr>
                                </w:pPr>
                                <w:r w:rsidRPr="00EA590C">
                                  <w:rPr>
                                    <w:sz w:val="16"/>
                                    <w:szCs w:val="16"/>
                                  </w:rPr>
                                  <w:t>USV trajectory</w:t>
                                </w:r>
                              </w:p>
                              <w:p w14:paraId="0E36212A" w14:textId="60AE3C8C" w:rsidR="005D7B08" w:rsidRPr="00EA590C" w:rsidRDefault="005D7B08" w:rsidP="005D7B08">
                                <w:pPr>
                                  <w:ind w:firstLine="0"/>
                                  <w:rPr>
                                    <w:sz w:val="16"/>
                                    <w:szCs w:val="16"/>
                                  </w:rPr>
                                </w:pPr>
                                <w:r w:rsidRPr="00EA590C">
                                  <w:rPr>
                                    <w:sz w:val="16"/>
                                    <w:szCs w:val="16"/>
                                  </w:rPr>
                                  <w:t>Estimated USV trajectory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5" name="Connettore diritto 635"/>
                          <wps:cNvCnPr/>
                          <wps:spPr>
                            <a:xfrm>
                              <a:off x="2549236" y="214745"/>
                              <a:ext cx="2840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1" name="Connettore diritto 301"/>
                          <wps:cNvCnPr/>
                          <wps:spPr>
                            <a:xfrm>
                              <a:off x="2542309" y="360219"/>
                              <a:ext cx="31172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2" name="Connettore diritto 302"/>
                          <wps:cNvCnPr/>
                          <wps:spPr>
                            <a:xfrm>
                              <a:off x="2535382" y="512616"/>
                              <a:ext cx="29787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03" name="Connettore diritto 303"/>
                          <wps:cNvCnPr/>
                          <wps:spPr>
                            <a:xfrm>
                              <a:off x="2528455" y="651165"/>
                              <a:ext cx="311728" cy="0"/>
                            </a:xfrm>
                            <a:prstGeom prst="line">
                              <a:avLst/>
                            </a:prstGeom>
                            <a:ln>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wps:wsp>
                          <wps:cNvPr id="636" name="Rettangolo 636"/>
                          <wps:cNvSpPr/>
                          <wps:spPr>
                            <a:xfrm>
                              <a:off x="2493819" y="110836"/>
                              <a:ext cx="1801091" cy="6719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681" name="Casella di testo 681"/>
                        <wps:cNvSpPr txBox="1"/>
                        <wps:spPr>
                          <a:xfrm>
                            <a:off x="2658533" y="143933"/>
                            <a:ext cx="1557866" cy="372533"/>
                          </a:xfrm>
                          <a:prstGeom prst="rect">
                            <a:avLst/>
                          </a:prstGeom>
                          <a:noFill/>
                          <a:ln w="6350">
                            <a:noFill/>
                          </a:ln>
                        </wps:spPr>
                        <wps:txbx>
                          <w:txbxContent>
                            <w:p w14:paraId="1F48A403" w14:textId="3669E2CA" w:rsidR="004A1886" w:rsidRPr="00E23B0D" w:rsidRDefault="004A1886" w:rsidP="004A1886">
                              <w:pPr>
                                <w:ind w:firstLine="0"/>
                                <w:rPr>
                                  <w:b/>
                                  <w:bCs/>
                                  <w:sz w:val="14"/>
                                  <w:szCs w:val="18"/>
                                </w:rPr>
                              </w:pPr>
                              <w:r w:rsidRPr="00E23B0D">
                                <w:rPr>
                                  <w:b/>
                                  <w:bCs/>
                                  <w:sz w:val="14"/>
                                  <w:szCs w:val="18"/>
                                </w:rPr>
                                <w:t>Legend for Figure</w:t>
                              </w:r>
                              <w:r w:rsidR="00AE1926">
                                <w:rPr>
                                  <w:b/>
                                  <w:bCs/>
                                  <w:sz w:val="14"/>
                                  <w:szCs w:val="18"/>
                                </w:rPr>
                                <w:t>s</w:t>
                              </w:r>
                              <w:r w:rsidRPr="00E23B0D">
                                <w:rPr>
                                  <w:b/>
                                  <w:bCs/>
                                  <w:sz w:val="14"/>
                                  <w:szCs w:val="18"/>
                                </w:rPr>
                                <w:t xml:space="preserve"> a), b),</w:t>
                              </w:r>
                              <w:r w:rsidR="00AE1926">
                                <w:rPr>
                                  <w:b/>
                                  <w:bCs/>
                                  <w:sz w:val="14"/>
                                  <w:szCs w:val="18"/>
                                </w:rPr>
                                <w:t xml:space="preserve"> and </w:t>
                              </w:r>
                              <w:r w:rsidRPr="00E23B0D">
                                <w:rPr>
                                  <w:b/>
                                  <w:bCs/>
                                  <w:sz w:val="14"/>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84665E0" id="Tela 35284" o:spid="_x0000_s1180" editas="canvas" style="width:351.55pt;height:4in;mso-position-horizontal-relative:char;mso-position-vertical-relative:line" coordsize="44646,365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">
                <v:shape id="_x0000_s1181" type="#_x0000_t75" style="position:absolute;width:44646;height:36576;visibility:visible;mso-wrap-style:square" filled="t">
                  <v:fill o:detectmouseclick="t"/>
                  <v:path o:connecttype="none"/>
                </v:shape>
                <v:shape id="Immagine 649" o:spid="_x0000_s1182" type="#_x0000_t75" style="position:absolute;left:23241;top:12255;width:21405;height:19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">
                  <v:imagedata r:id="rId29" o:title="" cropleft="-287f" cropright="4042f"/>
                </v:shape>
                <v:shape id="Immagine 35277" o:spid="_x0000_s1183" type="#_x0000_t75" style="position:absolute;width:23265;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">
                  <v:imagedata r:id="rId30" o:title="" cropbottom="5f" cropright="2941f"/>
                </v:shape>
                <v:shape id="Immagine 35278" o:spid="_x0000_s1184" type="#_x0000_t75" style="position:absolute;top:12791;width:24840;height:10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">
                  <v:imagedata r:id="rId31" o:title=""/>
                </v:shape>
                <v:shape id="Immagine 35279" o:spid="_x0000_s1185" type="#_x0000_t75" style="position:absolute;top:24463;width:23116;height:1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">
                  <v:imagedata r:id="rId32" o:title="" croptop="-26f" cropbottom="38f" cropright="3269f"/>
                </v:shape>
                <v:shape id="Casella di testo 78" o:spid="_x0000_s1186" type="#_x0000_t202" style="position:absolute;left:10360;top:11500;width:4334;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" filled="f" stroked="f" strokeweight=".5pt">
                  <v:textbox>
                    <w:txbxContent>
                      <w:p w14:paraId="1420B651" w14:textId="77777777" w:rsidR="00605FF9" w:rsidRPr="00EA590C" w:rsidRDefault="00605FF9" w:rsidP="00605FF9">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a)</m:t>
                            </m:r>
                          </m:oMath>
                        </m:oMathPara>
                      </w:p>
                    </w:txbxContent>
                  </v:textbox>
                </v:shape>
                <v:shape id="Casella di testo 78" o:spid="_x0000_s1187" type="#_x0000_t202" style="position:absolute;left:10784;top:22886;width:4334;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" filled="f" stroked="f" strokeweight=".5pt">
                  <v:textbox>
                    <w:txbxContent>
                      <w:p w14:paraId="45FF0370" w14:textId="77777777" w:rsidR="00605FF9" w:rsidRPr="00EA590C" w:rsidRDefault="00605FF9" w:rsidP="00605FF9">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b)</m:t>
                            </m:r>
                          </m:oMath>
                        </m:oMathPara>
                      </w:p>
                    </w:txbxContent>
                  </v:textbox>
                </v:shape>
                <v:shape id="Casella di testo 78" o:spid="_x0000_s1188" type="#_x0000_t202" style="position:absolute;left:10589;top:34165;width:433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" filled="f" stroked="f" strokeweight=".5pt">
                  <v:textbox>
                    <w:txbxContent>
                      <w:p w14:paraId="6333BA80" w14:textId="77777777" w:rsidR="00605FF9" w:rsidRPr="00EA590C" w:rsidRDefault="00605FF9" w:rsidP="00605FF9">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c)</m:t>
                            </m:r>
                          </m:oMath>
                        </m:oMathPara>
                      </w:p>
                    </w:txbxContent>
                  </v:textbox>
                </v:shape>
                <v:shape id="Casella di testo 78" o:spid="_x0000_s1189" type="#_x0000_t202" style="position:absolute;left:32646;top:34165;width:43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14:paraId="5286A008" w14:textId="77777777" w:rsidR="00605FF9" w:rsidRPr="00EA590C" w:rsidRDefault="00605FF9" w:rsidP="00605FF9">
                        <w:pPr>
                          <w:ind w:firstLine="360"/>
                          <w:rPr>
                            <w:rFonts w:ascii="Cambria Math" w:hAnsi="Cambria Math"/>
                            <w:b/>
                            <w:bCs/>
                            <w:i/>
                            <w:iCs/>
                            <w:sz w:val="16"/>
                            <w:szCs w:val="16"/>
                          </w:rPr>
                        </w:pPr>
                        <m:oMathPara>
                          <m:oMathParaPr>
                            <m:jc m:val="centerGroup"/>
                          </m:oMathParaPr>
                          <m:oMath>
                            <m:r>
                              <m:rPr>
                                <m:sty m:val="bi"/>
                              </m:rPr>
                              <w:rPr>
                                <w:rFonts w:ascii="Cambria Math" w:hAnsi="Cambria Math"/>
                                <w:sz w:val="16"/>
                                <w:szCs w:val="16"/>
                              </w:rPr>
                              <m:t>d)</m:t>
                            </m:r>
                          </m:oMath>
                        </m:oMathPara>
                      </w:p>
                    </w:txbxContent>
                  </v:textbox>
                </v:shape>
                <v:group id="Gruppo 637" o:spid="_x0000_s1190" style="position:absolute;left:25992;top:3461;width:16661;height:6860" coordorigin="24938,969" coordsize="1884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Casella di testo 634" o:spid="_x0000_s1191" type="#_x0000_t202" style="position:absolute;left:28124;top:969;width:15656;height: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" fillcolor="white [3201]" stroked="f" strokeweight=".5pt">
                    <v:textbox>
                      <w:txbxContent>
                        <w:p w14:paraId="21C9C5CC" w14:textId="516E1C7B" w:rsidR="00AE797A" w:rsidRPr="00EA590C" w:rsidRDefault="005D7B08" w:rsidP="005D7B08">
                          <w:pPr>
                            <w:ind w:firstLine="0"/>
                            <w:rPr>
                              <w:sz w:val="16"/>
                              <w:szCs w:val="16"/>
                            </w:rPr>
                          </w:pPr>
                          <w:r w:rsidRPr="00EA590C">
                            <w:rPr>
                              <w:sz w:val="16"/>
                              <w:szCs w:val="16"/>
                            </w:rPr>
                            <w:t>Mother ship trajectory</w:t>
                          </w:r>
                        </w:p>
                        <w:p w14:paraId="373A16C5" w14:textId="3800DDB8" w:rsidR="005D7B08" w:rsidRPr="00EA590C" w:rsidRDefault="005D7B08" w:rsidP="005D7B08">
                          <w:pPr>
                            <w:ind w:firstLine="0"/>
                            <w:rPr>
                              <w:sz w:val="16"/>
                              <w:szCs w:val="16"/>
                            </w:rPr>
                          </w:pPr>
                          <w:r w:rsidRPr="00EA590C">
                            <w:rPr>
                              <w:sz w:val="16"/>
                              <w:szCs w:val="16"/>
                            </w:rPr>
                            <w:t>USV target trajectory</w:t>
                          </w:r>
                        </w:p>
                        <w:p w14:paraId="77FF88E1" w14:textId="2365D01A" w:rsidR="005D7B08" w:rsidRPr="00EA590C" w:rsidRDefault="005D7B08" w:rsidP="005D7B08">
                          <w:pPr>
                            <w:ind w:firstLine="0"/>
                            <w:rPr>
                              <w:sz w:val="16"/>
                              <w:szCs w:val="16"/>
                            </w:rPr>
                          </w:pPr>
                          <w:r w:rsidRPr="00EA590C">
                            <w:rPr>
                              <w:sz w:val="16"/>
                              <w:szCs w:val="16"/>
                            </w:rPr>
                            <w:t>USV trajectory</w:t>
                          </w:r>
                        </w:p>
                        <w:p w14:paraId="0E36212A" w14:textId="60AE3C8C" w:rsidR="005D7B08" w:rsidRPr="00EA590C" w:rsidRDefault="005D7B08" w:rsidP="005D7B08">
                          <w:pPr>
                            <w:ind w:firstLine="0"/>
                            <w:rPr>
                              <w:sz w:val="16"/>
                              <w:szCs w:val="16"/>
                            </w:rPr>
                          </w:pPr>
                          <w:r w:rsidRPr="00EA590C">
                            <w:rPr>
                              <w:sz w:val="16"/>
                              <w:szCs w:val="16"/>
                            </w:rPr>
                            <w:t>Estimated USV trajectory</w:t>
                          </w:r>
                        </w:p>
                      </w:txbxContent>
                    </v:textbox>
                  </v:shape>
                  <v:line id="Connettore diritto 635" o:spid="_x0000_s1192" style="position:absolute;visibility:visible;mso-wrap-style:square" from="25492,2147" to="28332,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" strokecolor="red" strokeweight=".5pt">
                    <v:stroke joinstyle="miter"/>
                  </v:line>
                  <v:line id="Connettore diritto 301" o:spid="_x0000_s1193" style="position:absolute;visibility:visible;mso-wrap-style:square" from="25423,3602" to="28540,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" strokecolor="black [3213]" strokeweight=".5pt">
                    <v:stroke dashstyle="dash" joinstyle="miter"/>
                  </v:line>
                  <v:line id="Connettore diritto 302" o:spid="_x0000_s1194" style="position:absolute;visibility:visible;mso-wrap-style:square" from="25353,5126" to="28332,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" strokecolor="black [3213]" strokeweight=".5pt">
                    <v:stroke joinstyle="miter"/>
                  </v:line>
                  <v:line id="Connettore diritto 303" o:spid="_x0000_s1195" style="position:absolute;visibility:visible;mso-wrap-style:square" from="25284,6511" to="28401,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" strokecolor="#4472c4 [3204]" strokeweight=".5pt">
                    <v:stroke joinstyle="miter"/>
                  </v:line>
                  <v:rect id="Rettangolo 636" o:spid="_x0000_s1196" style="position:absolute;left:24938;top:1108;width:18011;height: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" filled="f" strokecolor="black [3213]" strokeweight="1pt"/>
                </v:group>
                <v:shape id="Casella di testo 681" o:spid="_x0000_s1197" type="#_x0000_t202" style="position:absolute;left:26585;top:1439;width:1557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" filled="f" stroked="f" strokeweight=".5pt">
                  <v:textbox>
                    <w:txbxContent>
                      <w:p w14:paraId="1F48A403" w14:textId="3669E2CA" w:rsidR="004A1886" w:rsidRPr="00E23B0D" w:rsidRDefault="004A1886" w:rsidP="004A1886">
                        <w:pPr>
                          <w:ind w:firstLine="0"/>
                          <w:rPr>
                            <w:b/>
                            <w:bCs/>
                            <w:sz w:val="14"/>
                            <w:szCs w:val="18"/>
                          </w:rPr>
                        </w:pPr>
                        <w:r w:rsidRPr="00E23B0D">
                          <w:rPr>
                            <w:b/>
                            <w:bCs/>
                            <w:sz w:val="14"/>
                            <w:szCs w:val="18"/>
                          </w:rPr>
                          <w:t>Legend for Figure</w:t>
                        </w:r>
                        <w:r w:rsidR="00AE1926">
                          <w:rPr>
                            <w:b/>
                            <w:bCs/>
                            <w:sz w:val="14"/>
                            <w:szCs w:val="18"/>
                          </w:rPr>
                          <w:t>s</w:t>
                        </w:r>
                        <w:r w:rsidRPr="00E23B0D">
                          <w:rPr>
                            <w:b/>
                            <w:bCs/>
                            <w:sz w:val="14"/>
                            <w:szCs w:val="18"/>
                          </w:rPr>
                          <w:t xml:space="preserve"> a), b),</w:t>
                        </w:r>
                        <w:r w:rsidR="00AE1926">
                          <w:rPr>
                            <w:b/>
                            <w:bCs/>
                            <w:sz w:val="14"/>
                            <w:szCs w:val="18"/>
                          </w:rPr>
                          <w:t xml:space="preserve"> and </w:t>
                        </w:r>
                        <w:r w:rsidRPr="00E23B0D">
                          <w:rPr>
                            <w:b/>
                            <w:bCs/>
                            <w:sz w:val="14"/>
                            <w:szCs w:val="18"/>
                          </w:rPr>
                          <w:t>c)</w:t>
                        </w:r>
                      </w:p>
                    </w:txbxContent>
                  </v:textbox>
                </v:shape>
                <w10:anchorlock/>
              </v:group>
            </w:pict>
          </mc:Fallback>
        </mc:AlternateContent>
      </w:r>
    </w:p>
    <w:p w14:paraId="0EC16C83" w14:textId="2666A0AC" w:rsidR="00394E90" w:rsidRDefault="00394E90" w:rsidP="00394E90">
      <w:pPr>
        <w:pStyle w:val="Didascalia"/>
        <w:jc w:val="center"/>
        <w:rPr>
          <w:lang w:val="en-GB"/>
        </w:rPr>
      </w:pPr>
      <w:bookmarkStart w:id="10" w:name="_Ref100315320"/>
      <w:r w:rsidRPr="104BDF49">
        <w:rPr>
          <w:b/>
          <w:lang w:val="en-GB"/>
        </w:rPr>
        <w:t xml:space="preserve">Figure </w:t>
      </w:r>
      <w:r w:rsidRPr="001D54E0">
        <w:rPr>
          <w:b/>
          <w:lang w:val="en-GB"/>
        </w:rPr>
        <w:fldChar w:fldCharType="begin"/>
      </w:r>
      <w:r w:rsidRPr="001D54E0">
        <w:rPr>
          <w:b/>
          <w:lang w:val="en-GB"/>
        </w:rPr>
        <w:instrText xml:space="preserve"> SEQ Figure \* ARABIC </w:instrText>
      </w:r>
      <w:r w:rsidRPr="001D54E0">
        <w:rPr>
          <w:b/>
          <w:lang w:val="en-GB"/>
        </w:rPr>
        <w:fldChar w:fldCharType="separate"/>
      </w:r>
      <w:r w:rsidR="009F7AC0">
        <w:rPr>
          <w:b/>
          <w:noProof/>
          <w:lang w:val="en-GB"/>
        </w:rPr>
        <w:t>4</w:t>
      </w:r>
      <w:r w:rsidRPr="001D54E0">
        <w:rPr>
          <w:b/>
          <w:lang w:val="en-GB"/>
        </w:rPr>
        <w:fldChar w:fldCharType="end"/>
      </w:r>
      <w:bookmarkEnd w:id="9"/>
      <w:bookmarkEnd w:id="10"/>
      <w:r w:rsidRPr="104BDF49">
        <w:rPr>
          <w:b/>
          <w:lang w:val="en-GB"/>
        </w:rPr>
        <w:t xml:space="preserve">. </w:t>
      </w:r>
      <w:r w:rsidR="00F02165">
        <w:rPr>
          <w:lang w:val="en-GB"/>
        </w:rPr>
        <w:t xml:space="preserve">Trajectories </w:t>
      </w:r>
      <w:r w:rsidR="00030353">
        <w:rPr>
          <w:lang w:val="en-GB"/>
        </w:rPr>
        <w:t xml:space="preserve">performed by the USV and mother ship </w:t>
      </w:r>
      <w:r w:rsidR="00A1352E">
        <w:rPr>
          <w:lang w:val="en-GB"/>
        </w:rPr>
        <w:t xml:space="preserve">during the </w:t>
      </w:r>
      <w:r w:rsidR="00437281">
        <w:rPr>
          <w:lang w:val="en-GB"/>
        </w:rPr>
        <w:t xml:space="preserve">alignment </w:t>
      </w:r>
      <w:r w:rsidR="00554B7E">
        <w:rPr>
          <w:lang w:val="en-GB"/>
        </w:rPr>
        <w:t>phase</w:t>
      </w:r>
      <w:r w:rsidR="00DE4E93">
        <w:rPr>
          <w:lang w:val="en-GB"/>
        </w:rPr>
        <w:t>:</w:t>
      </w:r>
      <w:r w:rsidR="00F867CB">
        <w:rPr>
          <w:lang w:val="en-GB"/>
        </w:rPr>
        <w:t xml:space="preserve"> </w:t>
      </w:r>
      <w:r w:rsidR="00F867CB" w:rsidRPr="0042481F">
        <w:rPr>
          <w:b/>
          <w:bCs/>
          <w:lang w:val="en-GB"/>
        </w:rPr>
        <w:t>a</w:t>
      </w:r>
      <w:r w:rsidR="00F867CB">
        <w:rPr>
          <w:lang w:val="en-GB"/>
        </w:rPr>
        <w:t>)</w:t>
      </w:r>
      <w:r w:rsidR="00C678A1">
        <w:rPr>
          <w:lang w:val="en-GB"/>
        </w:rPr>
        <w:t xml:space="preserve"> along x axis, </w:t>
      </w:r>
      <w:r w:rsidR="00F867CB" w:rsidRPr="0042481F">
        <w:rPr>
          <w:b/>
          <w:bCs/>
          <w:lang w:val="en-GB"/>
        </w:rPr>
        <w:t>b</w:t>
      </w:r>
      <w:r w:rsidR="00F867CB">
        <w:rPr>
          <w:lang w:val="en-GB"/>
        </w:rPr>
        <w:t xml:space="preserve">) </w:t>
      </w:r>
      <w:r w:rsidR="00C678A1">
        <w:rPr>
          <w:lang w:val="en-GB"/>
        </w:rPr>
        <w:t xml:space="preserve">y axis and </w:t>
      </w:r>
      <w:r w:rsidR="00F867CB" w:rsidRPr="0042481F">
        <w:rPr>
          <w:b/>
          <w:bCs/>
          <w:lang w:val="en-GB"/>
        </w:rPr>
        <w:t>c</w:t>
      </w:r>
      <w:r w:rsidR="00F867CB">
        <w:rPr>
          <w:lang w:val="en-GB"/>
        </w:rPr>
        <w:t xml:space="preserve">) yaw </w:t>
      </w:r>
      <w:r w:rsidR="0042481F">
        <w:rPr>
          <w:lang w:val="en-GB"/>
        </w:rPr>
        <w:t xml:space="preserve">angle </w:t>
      </w:r>
      <m:oMath>
        <m:r>
          <w:rPr>
            <w:rFonts w:ascii="Cambria Math" w:hAnsi="Cambria Math"/>
            <w:lang w:val="en-GB"/>
          </w:rPr>
          <m:t>ψ</m:t>
        </m:r>
      </m:oMath>
      <w:r w:rsidR="00DF49BF">
        <w:rPr>
          <w:lang w:val="en-GB"/>
        </w:rPr>
        <w:t xml:space="preserve">; </w:t>
      </w:r>
      <w:r w:rsidR="00605FF9" w:rsidRPr="00605FF9">
        <w:rPr>
          <w:b/>
          <w:bCs/>
          <w:lang w:val="en-GB"/>
        </w:rPr>
        <w:t>d</w:t>
      </w:r>
      <w:r w:rsidR="00605FF9">
        <w:rPr>
          <w:lang w:val="en-GB"/>
        </w:rPr>
        <w:t xml:space="preserve">) </w:t>
      </w:r>
      <w:r w:rsidR="00605FF9" w:rsidRPr="00FB3910">
        <w:rPr>
          <w:lang w:val="en-GB"/>
        </w:rPr>
        <w:t>Success probability of the recovery phase of the USV</w:t>
      </w:r>
      <w:r w:rsidR="00576D3D" w:rsidRPr="00C43122">
        <w:rPr>
          <w:lang w:val="en-GB"/>
        </w:rPr>
        <w:t>.</w:t>
      </w:r>
    </w:p>
    <w:p w14:paraId="4854ED09" w14:textId="049FAF58" w:rsidR="00926BD9" w:rsidRDefault="001A22E9" w:rsidP="00441EE2">
      <w:pPr>
        <w:rPr>
          <w:lang w:val="en-GB"/>
        </w:rPr>
      </w:pPr>
      <w:r>
        <w:rPr>
          <w:lang w:val="en-GB"/>
        </w:rPr>
        <w:t xml:space="preserve">On the right-hand side of </w:t>
      </w:r>
      <w:r>
        <w:rPr>
          <w:color w:val="000000" w:themeColor="text1"/>
          <w:lang w:val="en-GB"/>
        </w:rPr>
        <w:fldChar w:fldCharType="begin"/>
      </w:r>
      <w:r>
        <w:rPr>
          <w:color w:val="000000" w:themeColor="text1"/>
          <w:lang w:val="en-GB"/>
        </w:rPr>
        <w:instrText xml:space="preserve"> REF _Ref100315320 \h  \* MERGEFORMAT </w:instrText>
      </w:r>
      <w:r>
        <w:rPr>
          <w:color w:val="000000" w:themeColor="text1"/>
          <w:lang w:val="en-GB"/>
        </w:rPr>
      </w:r>
      <w:r>
        <w:rPr>
          <w:color w:val="000000" w:themeColor="text1"/>
          <w:lang w:val="en-GB"/>
        </w:rPr>
        <w:fldChar w:fldCharType="separate"/>
      </w:r>
      <w:r w:rsidR="009F7AC0" w:rsidRPr="009F7AC0">
        <w:rPr>
          <w:color w:val="000000" w:themeColor="text1"/>
          <w:lang w:val="en-GB"/>
        </w:rPr>
        <w:t>Figure 4</w:t>
      </w:r>
      <w:r>
        <w:rPr>
          <w:color w:val="000000" w:themeColor="text1"/>
          <w:lang w:val="en-GB"/>
        </w:rPr>
        <w:fldChar w:fldCharType="end"/>
      </w:r>
      <w:r>
        <w:rPr>
          <w:color w:val="000000" w:themeColor="text1"/>
          <w:lang w:val="en-GB"/>
        </w:rPr>
        <w:t>, the probability of recovery success is shown</w:t>
      </w:r>
      <w:r w:rsidR="00A232B6">
        <w:rPr>
          <w:color w:val="000000" w:themeColor="text1"/>
          <w:lang w:val="en-GB"/>
        </w:rPr>
        <w:t xml:space="preserve">. </w:t>
      </w:r>
      <w:r w:rsidR="00E57049" w:rsidRPr="00C43122">
        <w:t>A</w:t>
      </w:r>
      <w:r w:rsidR="00F91E0F" w:rsidRPr="00C43122">
        <w:rPr>
          <w:lang w:val="en-GB"/>
        </w:rPr>
        <w:t xml:space="preserve"> statistical investigation of the recovery </w:t>
      </w:r>
      <w:r w:rsidR="00E57049" w:rsidRPr="00C43122">
        <w:rPr>
          <w:lang w:val="en-GB"/>
        </w:rPr>
        <w:t>manoeuvre</w:t>
      </w:r>
      <w:r w:rsidR="00F91E0F" w:rsidRPr="00C43122">
        <w:rPr>
          <w:lang w:val="en-GB"/>
        </w:rPr>
        <w:t xml:space="preserve">, in multibody environment, has been carried out </w:t>
      </w:r>
      <w:r w:rsidR="008B19D0">
        <w:rPr>
          <w:lang w:val="en-GB"/>
        </w:rPr>
        <w:t>for</w:t>
      </w:r>
      <w:r w:rsidR="00F91E0F" w:rsidRPr="00C43122">
        <w:rPr>
          <w:lang w:val="en-GB"/>
        </w:rPr>
        <w:t xml:space="preserve"> different sea</w:t>
      </w:r>
      <w:r w:rsidR="002B496C">
        <w:rPr>
          <w:lang w:val="en-GB"/>
        </w:rPr>
        <w:t xml:space="preserve"> and </w:t>
      </w:r>
      <w:r w:rsidR="00A232B6">
        <w:rPr>
          <w:lang w:val="en-GB"/>
        </w:rPr>
        <w:t xml:space="preserve">wind </w:t>
      </w:r>
      <w:r w:rsidR="002B496C">
        <w:rPr>
          <w:lang w:val="en-GB"/>
        </w:rPr>
        <w:t>conditions</w:t>
      </w:r>
      <w:r w:rsidR="00F91E0F" w:rsidRPr="00C43122">
        <w:rPr>
          <w:lang w:val="en-GB"/>
        </w:rPr>
        <w:t xml:space="preserve">, </w:t>
      </w:r>
      <w:r w:rsidR="002B496C">
        <w:rPr>
          <w:lang w:val="en-GB"/>
        </w:rPr>
        <w:t>together with the</w:t>
      </w:r>
      <w:r w:rsidR="00D869E6" w:rsidRPr="00C43122">
        <w:rPr>
          <w:lang w:val="en-GB"/>
        </w:rPr>
        <w:t xml:space="preserve"> </w:t>
      </w:r>
      <w:r w:rsidR="00D16995">
        <w:rPr>
          <w:lang w:val="en-GB"/>
        </w:rPr>
        <w:t>scissor mechanism</w:t>
      </w:r>
      <w:r w:rsidR="00F91E0F" w:rsidRPr="00C43122">
        <w:rPr>
          <w:lang w:val="en-GB"/>
        </w:rPr>
        <w:t>.</w:t>
      </w:r>
      <w:r w:rsidR="000E6C46">
        <w:rPr>
          <w:lang w:val="en-GB"/>
        </w:rPr>
        <w:t xml:space="preserve"> </w:t>
      </w:r>
      <w:r w:rsidR="00DB0C03" w:rsidRPr="00DB0C03">
        <w:rPr>
          <w:lang w:val="en-GB"/>
        </w:rPr>
        <w:t>The probability is calculated by setting different maximum speeds of the</w:t>
      </w:r>
      <w:r w:rsidR="00DB0C03">
        <w:rPr>
          <w:lang w:val="en-GB"/>
        </w:rPr>
        <w:t xml:space="preserve"> scissor’s</w:t>
      </w:r>
      <w:r w:rsidR="00DB0C03" w:rsidRPr="00DB0C03">
        <w:rPr>
          <w:lang w:val="en-GB"/>
        </w:rPr>
        <w:t xml:space="preserve"> actuator.</w:t>
      </w:r>
      <w:r w:rsidR="00D869E6" w:rsidRPr="00926BD9">
        <w:rPr>
          <w:color w:val="000000" w:themeColor="text1"/>
          <w:lang w:val="en-GB"/>
        </w:rPr>
        <w:t xml:space="preserve"> </w:t>
      </w:r>
      <w:r w:rsidR="005502E0" w:rsidRPr="005502E0">
        <w:rPr>
          <w:color w:val="000000" w:themeColor="text1"/>
          <w:lang w:val="en-GB"/>
        </w:rPr>
        <w:t xml:space="preserve">The success of the </w:t>
      </w:r>
      <w:r w:rsidR="002748DA" w:rsidRPr="005502E0">
        <w:rPr>
          <w:color w:val="000000" w:themeColor="text1"/>
          <w:lang w:val="en-GB"/>
        </w:rPr>
        <w:t>manoeuvre</w:t>
      </w:r>
      <w:r w:rsidR="005502E0" w:rsidRPr="005502E0">
        <w:rPr>
          <w:color w:val="000000" w:themeColor="text1"/>
          <w:lang w:val="en-GB"/>
        </w:rPr>
        <w:t xml:space="preserve"> depends on </w:t>
      </w:r>
      <w:r w:rsidR="00370103">
        <w:rPr>
          <w:color w:val="000000" w:themeColor="text1"/>
          <w:lang w:val="en-GB"/>
        </w:rPr>
        <w:t xml:space="preserve">several </w:t>
      </w:r>
      <w:r w:rsidR="005502E0" w:rsidRPr="005502E0">
        <w:rPr>
          <w:color w:val="000000" w:themeColor="text1"/>
          <w:lang w:val="en-GB"/>
        </w:rPr>
        <w:t>factors such as the characteristics of propulsive actuation of vehicles</w:t>
      </w:r>
      <w:r w:rsidR="002748DA" w:rsidRPr="005502E0">
        <w:rPr>
          <w:color w:val="000000" w:themeColor="text1"/>
          <w:lang w:val="en-GB"/>
        </w:rPr>
        <w:t>, the rudders</w:t>
      </w:r>
      <w:r w:rsidR="005502E0" w:rsidRPr="005502E0">
        <w:rPr>
          <w:color w:val="000000" w:themeColor="text1"/>
          <w:lang w:val="en-GB"/>
        </w:rPr>
        <w:t>, the seaworthiness and the control logic set.</w:t>
      </w:r>
      <w:r w:rsidR="002748DA">
        <w:rPr>
          <w:color w:val="000000" w:themeColor="text1"/>
          <w:lang w:val="en-GB"/>
        </w:rPr>
        <w:t xml:space="preserve"> </w:t>
      </w:r>
      <w:r w:rsidR="00470702" w:rsidRPr="00470702">
        <w:rPr>
          <w:color w:val="000000" w:themeColor="text1"/>
          <w:lang w:val="en-GB"/>
        </w:rPr>
        <w:t xml:space="preserve">Once all the dynamic characteristics have been established, it is possible to study the probability of </w:t>
      </w:r>
      <w:r w:rsidR="001952CF">
        <w:rPr>
          <w:color w:val="000000" w:themeColor="text1"/>
          <w:lang w:val="en-GB"/>
        </w:rPr>
        <w:t>hooking</w:t>
      </w:r>
      <w:r w:rsidR="00470702" w:rsidRPr="00470702">
        <w:rPr>
          <w:color w:val="000000" w:themeColor="text1"/>
          <w:lang w:val="en-GB"/>
        </w:rPr>
        <w:t xml:space="preserve"> as a function of environmental disturbances.</w:t>
      </w:r>
      <w:r w:rsidR="00470702">
        <w:rPr>
          <w:color w:val="000000" w:themeColor="text1"/>
          <w:lang w:val="en-GB"/>
        </w:rPr>
        <w:t xml:space="preserve"> </w:t>
      </w:r>
      <w:r w:rsidR="00EF5DF5" w:rsidRPr="00EF5DF5">
        <w:rPr>
          <w:color w:val="000000" w:themeColor="text1"/>
          <w:lang w:val="en-GB"/>
        </w:rPr>
        <w:t xml:space="preserve">In the carried out prototypical simulation a guaranteed ability to success has been found </w:t>
      </w:r>
      <w:r w:rsidR="007A4189" w:rsidRPr="00EF5DF5">
        <w:rPr>
          <w:color w:val="000000" w:themeColor="text1"/>
          <w:lang w:val="en-GB"/>
        </w:rPr>
        <w:t>un</w:t>
      </w:r>
      <w:r w:rsidR="00926BD9" w:rsidRPr="00EF5DF5">
        <w:rPr>
          <w:color w:val="000000" w:themeColor="text1"/>
          <w:lang w:val="en-GB"/>
        </w:rPr>
        <w:t xml:space="preserve">til a </w:t>
      </w:r>
      <w:r w:rsidR="00A73D76" w:rsidRPr="00EF5DF5">
        <w:rPr>
          <w:color w:val="000000" w:themeColor="text1"/>
          <w:lang w:val="en-GB"/>
        </w:rPr>
        <w:t xml:space="preserve">wind </w:t>
      </w:r>
      <w:r w:rsidR="00926BD9" w:rsidRPr="00EF5DF5">
        <w:rPr>
          <w:color w:val="000000" w:themeColor="text1"/>
          <w:lang w:val="en-GB"/>
        </w:rPr>
        <w:t xml:space="preserve">speed of 5 m/s, which corresponds to a sea </w:t>
      </w:r>
      <w:r w:rsidR="006B65A6" w:rsidRPr="00EF5DF5">
        <w:rPr>
          <w:color w:val="000000" w:themeColor="text1"/>
          <w:lang w:val="en-GB"/>
        </w:rPr>
        <w:t>level</w:t>
      </w:r>
      <w:r w:rsidR="00926BD9" w:rsidRPr="00EF5DF5">
        <w:rPr>
          <w:color w:val="000000" w:themeColor="text1"/>
          <w:lang w:val="en-GB"/>
        </w:rPr>
        <w:t xml:space="preserve"> 3 of Beaufort scale. </w:t>
      </w:r>
      <w:r w:rsidR="00926BD9" w:rsidRPr="00CD311B">
        <w:rPr>
          <w:color w:val="000000" w:themeColor="text1"/>
          <w:lang w:val="en-GB"/>
        </w:rPr>
        <w:t xml:space="preserve">After this threshold, the rate of success </w:t>
      </w:r>
      <w:r w:rsidR="00926BD9">
        <w:rPr>
          <w:lang w:val="en-GB"/>
        </w:rPr>
        <w:t>lower</w:t>
      </w:r>
      <w:r w:rsidR="006B65A6">
        <w:rPr>
          <w:lang w:val="en-GB"/>
        </w:rPr>
        <w:t xml:space="preserve">s down to </w:t>
      </w:r>
      <w:r w:rsidR="00926BD9">
        <w:rPr>
          <w:lang w:val="en-GB"/>
        </w:rPr>
        <w:t xml:space="preserve">zero for sea </w:t>
      </w:r>
      <w:r w:rsidR="006B65A6">
        <w:rPr>
          <w:lang w:val="en-GB"/>
        </w:rPr>
        <w:t xml:space="preserve">level </w:t>
      </w:r>
      <w:r w:rsidR="00926BD9">
        <w:rPr>
          <w:lang w:val="en-GB"/>
        </w:rPr>
        <w:t>5.</w:t>
      </w:r>
    </w:p>
    <w:p w14:paraId="0A0508C7" w14:textId="7D17027A" w:rsidR="00A17D4E" w:rsidRPr="0062573D" w:rsidRDefault="006311B3" w:rsidP="001B6F2D">
      <w:r w:rsidRPr="006311B3">
        <w:rPr>
          <w:lang w:val="en-GB"/>
        </w:rPr>
        <w:t>These results confirm the reli</w:t>
      </w:r>
      <w:r>
        <w:rPr>
          <w:lang w:val="en-GB"/>
        </w:rPr>
        <w:t xml:space="preserve">ability and the robustness of the </w:t>
      </w:r>
      <w:r w:rsidR="00744B5A">
        <w:rPr>
          <w:lang w:val="en-GB"/>
        </w:rPr>
        <w:t>LARS</w:t>
      </w:r>
      <w:r w:rsidR="00FF288C">
        <w:rPr>
          <w:lang w:val="en-GB"/>
        </w:rPr>
        <w:t xml:space="preserve"> </w:t>
      </w:r>
      <w:r w:rsidR="00744B5A">
        <w:rPr>
          <w:lang w:val="en-GB"/>
        </w:rPr>
        <w:t xml:space="preserve">thanks to the </w:t>
      </w:r>
      <w:r w:rsidR="00F159F5">
        <w:rPr>
          <w:lang w:val="en-GB"/>
        </w:rPr>
        <w:t>on-purposely designed control architecture</w:t>
      </w:r>
      <w:r w:rsidR="00C6233D">
        <w:rPr>
          <w:lang w:val="en-GB"/>
        </w:rPr>
        <w:t xml:space="preserve"> and</w:t>
      </w:r>
      <w:r w:rsidR="0077428D">
        <w:rPr>
          <w:lang w:val="en-GB"/>
        </w:rPr>
        <w:t xml:space="preserve"> the</w:t>
      </w:r>
      <w:r w:rsidR="00C6233D">
        <w:rPr>
          <w:lang w:val="en-GB"/>
        </w:rPr>
        <w:t xml:space="preserve"> </w:t>
      </w:r>
      <w:r w:rsidR="00145778">
        <w:rPr>
          <w:lang w:val="en-GB"/>
        </w:rPr>
        <w:t>mecha</w:t>
      </w:r>
      <w:r w:rsidR="00BA484F">
        <w:rPr>
          <w:lang w:val="en-GB"/>
        </w:rPr>
        <w:t xml:space="preserve">tronic </w:t>
      </w:r>
      <w:r w:rsidR="00F64E96">
        <w:rPr>
          <w:lang w:val="en-GB"/>
        </w:rPr>
        <w:t>arm</w:t>
      </w:r>
      <w:r w:rsidR="00AE1428">
        <w:rPr>
          <w:lang w:val="en-GB"/>
        </w:rPr>
        <w:t xml:space="preserve"> design</w:t>
      </w:r>
      <w:r w:rsidR="00613C21">
        <w:rPr>
          <w:lang w:val="en-GB"/>
        </w:rPr>
        <w:t>.</w:t>
      </w:r>
    </w:p>
    <w:p w14:paraId="7542B89C" w14:textId="7C069707" w:rsidR="00803715" w:rsidRPr="00402F71" w:rsidRDefault="00FC44CE" w:rsidP="00FC44CE">
      <w:pPr>
        <w:pStyle w:val="HeadingUnn1"/>
        <w:rPr>
          <w:lang w:val="en-GB"/>
        </w:rPr>
      </w:pPr>
      <w:r w:rsidRPr="00402F71">
        <w:rPr>
          <w:lang w:val="en-GB"/>
        </w:rPr>
        <w:t>A</w:t>
      </w:r>
      <w:r w:rsidR="00803715" w:rsidRPr="00402F71">
        <w:rPr>
          <w:lang w:val="en-GB"/>
        </w:rPr>
        <w:t>ck</w:t>
      </w:r>
      <w:r w:rsidRPr="00402F71">
        <w:rPr>
          <w:lang w:val="en-GB"/>
        </w:rPr>
        <w:t>nowledgments</w:t>
      </w:r>
    </w:p>
    <w:p w14:paraId="38DF4A32" w14:textId="5F5A36F6" w:rsidR="00FC44CE" w:rsidRPr="00FC44CE" w:rsidRDefault="00FC44CE" w:rsidP="00FC44CE">
      <w:pPr>
        <w:rPr>
          <w:lang w:val="en-GB"/>
        </w:rPr>
      </w:pPr>
      <w:r w:rsidRPr="00943391">
        <w:rPr>
          <w:lang w:val="en-GB"/>
        </w:rPr>
        <w:t xml:space="preserve">SUNMARE project </w:t>
      </w:r>
      <w:r w:rsidR="00402F71">
        <w:rPr>
          <w:lang w:val="en-GB"/>
        </w:rPr>
        <w:t>is</w:t>
      </w:r>
      <w:r w:rsidRPr="00943391">
        <w:rPr>
          <w:lang w:val="en-GB"/>
        </w:rPr>
        <w:t xml:space="preserve"> funded by </w:t>
      </w:r>
      <w:proofErr w:type="spellStart"/>
      <w:r w:rsidRPr="00943391">
        <w:rPr>
          <w:lang w:val="en-GB"/>
        </w:rPr>
        <w:t>Regione</w:t>
      </w:r>
      <w:proofErr w:type="spellEnd"/>
      <w:r w:rsidRPr="00943391">
        <w:rPr>
          <w:lang w:val="en-GB"/>
        </w:rPr>
        <w:t xml:space="preserve"> Lazio within the public call “</w:t>
      </w:r>
      <w:proofErr w:type="spellStart"/>
      <w:r w:rsidRPr="00943391">
        <w:rPr>
          <w:lang w:val="en-GB"/>
        </w:rPr>
        <w:t>Gruppi</w:t>
      </w:r>
      <w:proofErr w:type="spellEnd"/>
      <w:r w:rsidRPr="00943391">
        <w:rPr>
          <w:lang w:val="en-GB"/>
        </w:rPr>
        <w:t xml:space="preserve"> di </w:t>
      </w:r>
      <w:proofErr w:type="spellStart"/>
      <w:r w:rsidRPr="00943391">
        <w:rPr>
          <w:lang w:val="en-GB"/>
        </w:rPr>
        <w:t>ricerca</w:t>
      </w:r>
      <w:proofErr w:type="spellEnd"/>
      <w:r w:rsidRPr="00943391">
        <w:rPr>
          <w:lang w:val="en-GB"/>
        </w:rPr>
        <w:t xml:space="preserve"> 2020” – POR FESR Lazio 2014-2020.</w:t>
      </w:r>
    </w:p>
    <w:p w14:paraId="5A524AA7" w14:textId="1C35AF64" w:rsidR="00D7472E" w:rsidRPr="00FB3910" w:rsidRDefault="00B05D6E" w:rsidP="00964424">
      <w:pPr>
        <w:pStyle w:val="HeadingUnn1"/>
        <w:rPr>
          <w:lang w:val="en-GB"/>
        </w:rPr>
      </w:pPr>
      <w:r w:rsidRPr="00FB3910">
        <w:rPr>
          <w:lang w:val="en-GB"/>
        </w:rPr>
        <w:lastRenderedPageBreak/>
        <w:t>References</w:t>
      </w:r>
    </w:p>
    <w:p w14:paraId="2D17C186" w14:textId="77777777" w:rsidR="004D2C91" w:rsidRPr="0069489F" w:rsidRDefault="004D2C91" w:rsidP="004D2C91">
      <w:pPr>
        <w:pStyle w:val="EndNoteBibliography"/>
        <w:ind w:left="720" w:hanging="720"/>
      </w:pPr>
      <w:r w:rsidRPr="0069489F">
        <w:t>[1]</w:t>
      </w:r>
      <w:r w:rsidRPr="0069489F">
        <w:tab/>
        <w:t xml:space="preserve">J. G. Bellingham, "New oceanographic uses of autonomous underwater vehicles," </w:t>
      </w:r>
      <w:r w:rsidRPr="0069489F">
        <w:rPr>
          <w:i/>
        </w:rPr>
        <w:t xml:space="preserve">Marine Technology Society. Marine Technology Society Journal, </w:t>
      </w:r>
      <w:r w:rsidRPr="0069489F">
        <w:t>vol. 31, no. 3, p. 34, 1997.</w:t>
      </w:r>
    </w:p>
    <w:p w14:paraId="03680D79" w14:textId="77777777" w:rsidR="004D2C91" w:rsidRPr="0069489F" w:rsidRDefault="004D2C91" w:rsidP="004D2C91">
      <w:pPr>
        <w:pStyle w:val="EndNoteBibliography"/>
        <w:ind w:left="720" w:hanging="720"/>
      </w:pPr>
      <w:r w:rsidRPr="0069489F">
        <w:t>[2]</w:t>
      </w:r>
      <w:r w:rsidRPr="0069489F">
        <w:tab/>
        <w:t xml:space="preserve">M. Bibuli, O. Parodi, L. Lapierre, G. Bruzzone, and M. Caccia, "Vehicle-following guidance for unmanned marine vehicles," </w:t>
      </w:r>
      <w:r w:rsidRPr="0069489F">
        <w:rPr>
          <w:i/>
        </w:rPr>
        <w:t xml:space="preserve">IFAC Proceedings Volumes, </w:t>
      </w:r>
      <w:r w:rsidRPr="0069489F">
        <w:t>vol. 42, no. 18, pp. 103-108, 2009.</w:t>
      </w:r>
    </w:p>
    <w:p w14:paraId="49D97BA0" w14:textId="77777777" w:rsidR="004D2C91" w:rsidRPr="0069489F" w:rsidRDefault="004D2C91" w:rsidP="004D2C91">
      <w:pPr>
        <w:pStyle w:val="EndNoteBibliography"/>
        <w:ind w:left="720" w:hanging="720"/>
      </w:pPr>
      <w:r w:rsidRPr="0069489F">
        <w:t>[3]</w:t>
      </w:r>
      <w:r w:rsidRPr="0069489F">
        <w:tab/>
        <w:t xml:space="preserve">P. F. Rynne and K. D. von Ellenrieder, "Unmanned autonomous sailing: Current status and future role in sustained ocean observations," </w:t>
      </w:r>
      <w:r w:rsidRPr="0069489F">
        <w:rPr>
          <w:i/>
        </w:rPr>
        <w:t xml:space="preserve">Marine Technology Society Journal, </w:t>
      </w:r>
      <w:r w:rsidRPr="0069489F">
        <w:t>vol. 43, no. 1, pp. 21-30, 2009.</w:t>
      </w:r>
    </w:p>
    <w:p w14:paraId="37688A75" w14:textId="77777777" w:rsidR="004D2C91" w:rsidRPr="0069489F" w:rsidRDefault="004D2C91" w:rsidP="004D2C91">
      <w:pPr>
        <w:pStyle w:val="EndNoteBibliography"/>
        <w:ind w:left="720" w:hanging="720"/>
      </w:pPr>
      <w:r w:rsidRPr="0069489F">
        <w:t>[4]</w:t>
      </w:r>
      <w:r w:rsidRPr="0069489F">
        <w:tab/>
        <w:t xml:space="preserve">E. Paifelman, G. Pepe, and A. Carcaterra, "An optimal indirect control of underwater vehicle," </w:t>
      </w:r>
      <w:r w:rsidRPr="0069489F">
        <w:rPr>
          <w:i/>
        </w:rPr>
        <w:t xml:space="preserve">International Journal of Control, </w:t>
      </w:r>
      <w:r w:rsidRPr="0069489F">
        <w:t>Article vol. 94, no. 2, pp. 312-326, 2021, doi: 10.1080/00207179.2019.1590737.</w:t>
      </w:r>
    </w:p>
    <w:p w14:paraId="40948278" w14:textId="77777777" w:rsidR="004D2C91" w:rsidRPr="008C326F" w:rsidRDefault="004D2C91" w:rsidP="004D2C91">
      <w:pPr>
        <w:pStyle w:val="EndNoteBibliography"/>
        <w:ind w:left="720" w:hanging="720"/>
        <w:rPr>
          <w:lang w:val="fr-FR"/>
        </w:rPr>
      </w:pPr>
      <w:r w:rsidRPr="0069489F">
        <w:t>[5]</w:t>
      </w:r>
      <w:r w:rsidRPr="0069489F">
        <w:tab/>
        <w:t xml:space="preserve">M. Laurenza, G. Pepe, D. Antonelli, and A. Carcaterra, "Car collision avoidance with velocity obstacle approach: Evaluation of the reliability and performace of the collision avoidance maneuver," in </w:t>
      </w:r>
      <w:r w:rsidRPr="0069489F">
        <w:rPr>
          <w:i/>
        </w:rPr>
        <w:t>5th International Forum on Research and Technologies for Society and Industry: Innovation to Shape the Future, RTSI 2019 - Proceedings</w:t>
      </w:r>
      <w:r w:rsidRPr="0069489F">
        <w:t xml:space="preserve">, 2019, pp. 465-470, doi: 10.1109/RTSI.2019.8895525. </w:t>
      </w:r>
      <w:r w:rsidRPr="004D2C91">
        <w:rPr>
          <w:lang w:val="fr-FR"/>
        </w:rPr>
        <w:t xml:space="preserve">[Online]. </w:t>
      </w:r>
      <w:r w:rsidRPr="008C326F">
        <w:rPr>
          <w:lang w:val="fr-FR"/>
        </w:rPr>
        <w:t>Available: https://www.scopus.com/inward/record.uri?eid=2-s2.0-85075634772&amp;doi=10.1109/RTSI.2019.8895525&amp;partnerID=40&amp;md5=4ec5929c8f72e43dd57245de1e7efdb1</w:t>
      </w:r>
    </w:p>
    <w:p w14:paraId="1C5E18E0" w14:textId="77777777" w:rsidR="004D2C91" w:rsidRPr="008C326F" w:rsidRDefault="004D2C91" w:rsidP="004D2C91">
      <w:pPr>
        <w:pStyle w:val="EndNoteBibliography"/>
        <w:ind w:left="720" w:hanging="720"/>
        <w:rPr>
          <w:lang w:val="fr-FR"/>
        </w:rPr>
      </w:pPr>
      <w:r w:rsidRPr="0069489F">
        <w:t>[6]</w:t>
      </w:r>
      <w:r w:rsidRPr="0069489F">
        <w:tab/>
        <w:t xml:space="preserve">L. Nesi, G. Pepe, M. Bibuli, E. Zereik, A. Carcaterra, and M. Caccia, "A new tow maneuver of a damaged boat through a swarm of autonomous sea drones," in </w:t>
      </w:r>
      <w:r w:rsidRPr="0069489F">
        <w:rPr>
          <w:i/>
        </w:rPr>
        <w:t>IFAC-PapersOnLine</w:t>
      </w:r>
      <w:r w:rsidRPr="0069489F">
        <w:t xml:space="preserve">, 2019, vol. 52, 21 ed., pp. 360-366, doi: 10.1016/j.ifacol.2019.12.333. </w:t>
      </w:r>
      <w:r w:rsidRPr="004D2C91">
        <w:rPr>
          <w:lang w:val="fr-FR"/>
        </w:rPr>
        <w:t xml:space="preserve">[Online]. </w:t>
      </w:r>
      <w:r w:rsidRPr="008C326F">
        <w:rPr>
          <w:lang w:val="fr-FR"/>
        </w:rPr>
        <w:t>Available: https://www.scopus.com/inward/record.uri?eid=2-s2.0-85079686272&amp;doi=10.1016/j.ifacol.2019.12.333&amp;partnerID=40&amp;md5=2cf23d5f18cac2d88f745c6e6b86185a</w:t>
      </w:r>
    </w:p>
    <w:p w14:paraId="60ED16B3" w14:textId="77777777" w:rsidR="004D2C91" w:rsidRPr="0069489F" w:rsidRDefault="004D2C91" w:rsidP="004D2C91">
      <w:pPr>
        <w:pStyle w:val="EndNoteBibliography"/>
        <w:ind w:left="720" w:hanging="720"/>
      </w:pPr>
      <w:r w:rsidRPr="0069489F">
        <w:t>[7]</w:t>
      </w:r>
      <w:r w:rsidRPr="0069489F">
        <w:tab/>
        <w:t xml:space="preserve">I. M. Organization, "Outcome of the regulatory scoping exercise for the use of Maritime Autonomous Surface Ships (MASS)," 2021. </w:t>
      </w:r>
    </w:p>
    <w:p w14:paraId="028CBC41" w14:textId="77777777" w:rsidR="004D2C91" w:rsidRPr="0069489F" w:rsidRDefault="004D2C91" w:rsidP="004D2C91">
      <w:pPr>
        <w:pStyle w:val="EndNoteBibliography"/>
        <w:ind w:left="720" w:hanging="720"/>
      </w:pPr>
      <w:r w:rsidRPr="0069489F">
        <w:t>[8]</w:t>
      </w:r>
      <w:r w:rsidRPr="0069489F">
        <w:tab/>
        <w:t>L. W. Hanyok and T. C. Smith, "Launch and Recovery System Literature Review," 2010.</w:t>
      </w:r>
    </w:p>
    <w:p w14:paraId="6C1EBA50" w14:textId="77777777" w:rsidR="004D2C91" w:rsidRPr="0069489F" w:rsidRDefault="004D2C91" w:rsidP="004D2C91">
      <w:pPr>
        <w:pStyle w:val="EndNoteBibliography"/>
        <w:ind w:left="720" w:hanging="720"/>
      </w:pPr>
      <w:r w:rsidRPr="0069489F">
        <w:t>[9]</w:t>
      </w:r>
      <w:r w:rsidRPr="0069489F">
        <w:tab/>
        <w:t xml:space="preserve">L. Henriksen, A. Bjerrum, and A. Ishoy, "Sea trials of MARTIN-a European survey AUV," 1995, vol. 3: IEEE, pp. 1439-1445. </w:t>
      </w:r>
    </w:p>
    <w:p w14:paraId="71DE91D0" w14:textId="77777777" w:rsidR="004D2C91" w:rsidRPr="0069489F" w:rsidRDefault="004D2C91" w:rsidP="004D2C91">
      <w:pPr>
        <w:pStyle w:val="EndNoteBibliography"/>
        <w:ind w:left="720" w:hanging="720"/>
      </w:pPr>
      <w:r w:rsidRPr="0069489F">
        <w:t>[10]</w:t>
      </w:r>
      <w:r w:rsidRPr="0069489F">
        <w:tab/>
        <w:t xml:space="preserve">J. Richalet, A. Rault, J. L. Testud, and J. Papon, "Model predictive heuristic control: Applications to industrial processes," </w:t>
      </w:r>
      <w:r w:rsidRPr="0069489F">
        <w:rPr>
          <w:i/>
        </w:rPr>
        <w:t xml:space="preserve">Automatica, </w:t>
      </w:r>
      <w:r w:rsidRPr="0069489F">
        <w:t xml:space="preserve">vol. 14, no. 5, pp. 413-428, 1978/09/01/ 1978, doi: </w:t>
      </w:r>
      <w:r w:rsidRPr="008C326F">
        <w:t>https://doi.org/10.1016/0005-1098(78)90001-8</w:t>
      </w:r>
      <w:r w:rsidRPr="0069489F">
        <w:t>.</w:t>
      </w:r>
    </w:p>
    <w:p w14:paraId="028CC7FC" w14:textId="77777777" w:rsidR="004D2C91" w:rsidRPr="0069489F" w:rsidRDefault="004D2C91" w:rsidP="004D2C91">
      <w:pPr>
        <w:pStyle w:val="EndNoteBibliography"/>
        <w:ind w:left="720" w:hanging="720"/>
      </w:pPr>
      <w:r w:rsidRPr="0069489F">
        <w:t>[11]</w:t>
      </w:r>
      <w:r w:rsidRPr="0069489F">
        <w:tab/>
        <w:t xml:space="preserve">A. Rao, "A Survey of Numerical Methods for Optimal Control," </w:t>
      </w:r>
      <w:r w:rsidRPr="0069489F">
        <w:rPr>
          <w:i/>
        </w:rPr>
        <w:t xml:space="preserve">Advances in the Astronautical Sciences, </w:t>
      </w:r>
      <w:r w:rsidRPr="0069489F">
        <w:t>vol. 135, 01/01 2010.</w:t>
      </w:r>
    </w:p>
    <w:p w14:paraId="6DE0C5EB" w14:textId="77777777" w:rsidR="004D2C91" w:rsidRPr="0069489F" w:rsidRDefault="004D2C91" w:rsidP="004D2C91">
      <w:pPr>
        <w:pStyle w:val="EndNoteBibliography"/>
        <w:ind w:left="720" w:hanging="720"/>
      </w:pPr>
      <w:r w:rsidRPr="0069489F">
        <w:t>[12]</w:t>
      </w:r>
      <w:r w:rsidRPr="0069489F">
        <w:tab/>
        <w:t xml:space="preserve">S.-R. Oh and J. Sun, "Path following of underactuated marine surface vessels using line-of-sight based model predictive control," </w:t>
      </w:r>
      <w:r w:rsidRPr="0069489F">
        <w:rPr>
          <w:i/>
        </w:rPr>
        <w:t xml:space="preserve">Ocean Engineering, </w:t>
      </w:r>
      <w:r w:rsidRPr="0069489F">
        <w:t xml:space="preserve">vol. 37, no. 2, pp. 289-295, 2010/02/01/ 2010, doi: </w:t>
      </w:r>
      <w:r w:rsidRPr="008C326F">
        <w:t>https://doi.org/10.1016/j.oceaneng.2009.10.004</w:t>
      </w:r>
      <w:r w:rsidRPr="0069489F">
        <w:t>.</w:t>
      </w:r>
    </w:p>
    <w:p w14:paraId="6315AB21" w14:textId="77777777" w:rsidR="004D2C91" w:rsidRPr="008C326F" w:rsidRDefault="004D2C91" w:rsidP="004D2C91">
      <w:pPr>
        <w:pStyle w:val="EndNoteBibliography"/>
        <w:ind w:left="720" w:hanging="720"/>
        <w:rPr>
          <w:lang w:val="fr-FR"/>
        </w:rPr>
      </w:pPr>
      <w:r w:rsidRPr="0069489F">
        <w:t>[13]</w:t>
      </w:r>
      <w:r w:rsidRPr="0069489F">
        <w:tab/>
        <w:t xml:space="preserve">G. Pepe, D. Antonelli, L. Nesi, and A. Carcaterra, "Flop: Feedback local optimality control of the inverse pendulum oscillations," in </w:t>
      </w:r>
      <w:r w:rsidRPr="0069489F">
        <w:rPr>
          <w:i/>
        </w:rPr>
        <w:t>Proceedings of ISMA 2018 - International Conference on Noise and Vibration Engineering and USD 2018 - International Conference on Uncertainty in Structural Dynamics</w:t>
      </w:r>
      <w:r w:rsidRPr="0069489F">
        <w:t xml:space="preserve">, 2018, pp. 93-106. </w:t>
      </w:r>
      <w:r w:rsidRPr="004D2C91">
        <w:rPr>
          <w:lang w:val="fr-FR"/>
        </w:rPr>
        <w:t xml:space="preserve">[Online]. </w:t>
      </w:r>
      <w:r w:rsidRPr="008C326F">
        <w:rPr>
          <w:lang w:val="fr-FR"/>
        </w:rPr>
        <w:t>Available: https://www.scopus.com/inward/record.uri?eid=2-s2.0-85060389675&amp;partnerID=40&amp;md5=d29242dd2913e82530da27cdf6ac222a</w:t>
      </w:r>
    </w:p>
    <w:p w14:paraId="5152EAFA" w14:textId="77777777" w:rsidR="004D2C91" w:rsidRPr="0069489F" w:rsidRDefault="004D2C91" w:rsidP="004D2C91">
      <w:pPr>
        <w:pStyle w:val="EndNoteBibliography"/>
        <w:ind w:left="720" w:hanging="720"/>
      </w:pPr>
      <w:r w:rsidRPr="0069489F">
        <w:t>[14]</w:t>
      </w:r>
      <w:r w:rsidRPr="0069489F">
        <w:tab/>
        <w:t xml:space="preserve">T. Fossen, M. Breivik, and R. Skjetne, </w:t>
      </w:r>
      <w:r w:rsidRPr="0069489F">
        <w:rPr>
          <w:i/>
        </w:rPr>
        <w:t>Line-of-Sight Path Following of Underactuated Marine Craft</w:t>
      </w:r>
      <w:r w:rsidRPr="0069489F">
        <w:t>. 2003.</w:t>
      </w:r>
    </w:p>
    <w:p w14:paraId="750D586D" w14:textId="77777777" w:rsidR="004D2C91" w:rsidRPr="008C326F" w:rsidRDefault="004D2C91" w:rsidP="004D2C91">
      <w:pPr>
        <w:pStyle w:val="EndNoteBibliography"/>
        <w:ind w:left="720" w:hanging="720"/>
        <w:rPr>
          <w:lang w:val="fr-FR"/>
        </w:rPr>
      </w:pPr>
      <w:r w:rsidRPr="0069489F">
        <w:t>[15]</w:t>
      </w:r>
      <w:r w:rsidRPr="0069489F">
        <w:tab/>
        <w:t xml:space="preserve">G. Pepe and A. Carcaterra, "Semi-active damping by variational control algorithms," in </w:t>
      </w:r>
      <w:r w:rsidRPr="0069489F">
        <w:rPr>
          <w:i/>
        </w:rPr>
        <w:t>Proceedings of the International Conference on Structural Dynamic , EURODYN</w:t>
      </w:r>
      <w:r w:rsidRPr="0069489F">
        <w:t xml:space="preserve">, 2014, vol. 2014-January, pp. 1721-1727. </w:t>
      </w:r>
      <w:r w:rsidRPr="004D2C91">
        <w:rPr>
          <w:lang w:val="fr-FR"/>
        </w:rPr>
        <w:t xml:space="preserve">[Online]. </w:t>
      </w:r>
      <w:r w:rsidRPr="008C326F">
        <w:rPr>
          <w:lang w:val="fr-FR"/>
        </w:rPr>
        <w:t>Available: https://www.scopus.com/inward/record.uri?eid=2-s2.0-84994438016&amp;partnerID=40&amp;md5=a1eee56015fd2beb9803f75b2215160c</w:t>
      </w:r>
    </w:p>
    <w:p w14:paraId="1C06451C" w14:textId="77777777" w:rsidR="004D2C91" w:rsidRPr="0069489F" w:rsidRDefault="004D2C91" w:rsidP="004D2C91">
      <w:pPr>
        <w:pStyle w:val="EndNoteBibliography"/>
        <w:ind w:left="720" w:hanging="720"/>
      </w:pPr>
      <w:r w:rsidRPr="0069489F">
        <w:t>[16]</w:t>
      </w:r>
      <w:r w:rsidRPr="0069489F">
        <w:tab/>
        <w:t xml:space="preserve">Z. Sahinoglu, S. Gezici, and I. Guvenc, "Ultra-wideband positioning systems," </w:t>
      </w:r>
      <w:r w:rsidRPr="0069489F">
        <w:rPr>
          <w:i/>
        </w:rPr>
        <w:t xml:space="preserve">Cambridge, New York, </w:t>
      </w:r>
      <w:r w:rsidRPr="0069489F">
        <w:t>2008.</w:t>
      </w:r>
    </w:p>
    <w:p w14:paraId="37961239" w14:textId="77777777" w:rsidR="004D2C91" w:rsidRPr="0069489F" w:rsidRDefault="004D2C91" w:rsidP="004D2C91">
      <w:pPr>
        <w:pStyle w:val="EndNoteBibliography"/>
        <w:ind w:left="720" w:hanging="720"/>
      </w:pPr>
      <w:r w:rsidRPr="0069489F">
        <w:t>[17]</w:t>
      </w:r>
      <w:r w:rsidRPr="0069489F">
        <w:tab/>
        <w:t>S. Gezici</w:t>
      </w:r>
      <w:r w:rsidRPr="0069489F">
        <w:rPr>
          <w:i/>
        </w:rPr>
        <w:t xml:space="preserve"> et al.</w:t>
      </w:r>
      <w:r w:rsidRPr="0069489F">
        <w:t xml:space="preserve">, "Localization via ultra-wideband radios: a look at positioning aspects for future sensor networks," </w:t>
      </w:r>
      <w:r w:rsidRPr="0069489F">
        <w:rPr>
          <w:i/>
        </w:rPr>
        <w:t xml:space="preserve">IEEE signal processing magazine, </w:t>
      </w:r>
      <w:r w:rsidRPr="0069489F">
        <w:t>vol. 22, no. 4, pp. 70-84, 2005.</w:t>
      </w:r>
    </w:p>
    <w:p w14:paraId="1345E063" w14:textId="77777777" w:rsidR="004D2C91" w:rsidRDefault="004D2C91" w:rsidP="004D2C91">
      <w:pPr>
        <w:pStyle w:val="EndNoteBibliography"/>
        <w:ind w:left="720" w:hanging="720"/>
        <w:rPr>
          <w:lang w:val="en-GB"/>
        </w:rPr>
      </w:pPr>
    </w:p>
    <w:p w14:paraId="7ABDFAF8" w14:textId="77777777" w:rsidR="004D2C91" w:rsidRPr="005D1EEA" w:rsidRDefault="004D2C91" w:rsidP="004D2C91">
      <w:pPr>
        <w:pStyle w:val="EndNoteBibliography"/>
        <w:ind w:left="720" w:hanging="720"/>
      </w:pPr>
    </w:p>
    <w:p w14:paraId="0FE85A32" w14:textId="77777777" w:rsidR="005D1EEA" w:rsidRPr="005D1EEA" w:rsidRDefault="005D1EEA" w:rsidP="006735D7">
      <w:pPr>
        <w:pStyle w:val="EndNoteBibliography"/>
        <w:ind w:left="720" w:hanging="720"/>
      </w:pPr>
    </w:p>
    <w:sectPr w:rsidR="005D1EEA" w:rsidRPr="005D1EEA" w:rsidSect="005D1EEA">
      <w:footerReference w:type="default" r:id="rId33"/>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FBB43" w14:textId="77777777" w:rsidR="003A5A77" w:rsidRDefault="003A5A77">
      <w:r>
        <w:separator/>
      </w:r>
    </w:p>
  </w:endnote>
  <w:endnote w:type="continuationSeparator" w:id="0">
    <w:p w14:paraId="2158B562" w14:textId="77777777" w:rsidR="003A5A77" w:rsidRDefault="003A5A77">
      <w:r>
        <w:continuationSeparator/>
      </w:r>
    </w:p>
  </w:endnote>
  <w:endnote w:type="continuationNotice" w:id="1">
    <w:p w14:paraId="3EE18392" w14:textId="77777777" w:rsidR="003A5A77" w:rsidRDefault="003A5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1F92" w14:textId="77777777" w:rsidR="00C56673" w:rsidRDefault="00C5667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CC48A" w14:textId="77777777" w:rsidR="003A5A77" w:rsidRDefault="003A5A77">
      <w:r>
        <w:separator/>
      </w:r>
    </w:p>
  </w:footnote>
  <w:footnote w:type="continuationSeparator" w:id="0">
    <w:p w14:paraId="277BBC3D" w14:textId="77777777" w:rsidR="003A5A77" w:rsidRDefault="003A5A77">
      <w:r>
        <w:continuationSeparator/>
      </w:r>
    </w:p>
  </w:footnote>
  <w:footnote w:type="continuationNotice" w:id="1">
    <w:p w14:paraId="4E3E9265" w14:textId="77777777" w:rsidR="003A5A77" w:rsidRDefault="003A5A77"/>
  </w:footnote>
  <w:footnote w:id="2">
    <w:p w14:paraId="23E7861B" w14:textId="714A511F" w:rsidR="00B05D6E" w:rsidRPr="006161C2" w:rsidRDefault="00B05D6E">
      <w:pPr>
        <w:pStyle w:val="Testonotaapidipagina"/>
        <w:rPr>
          <w:rStyle w:val="FootnoteChar"/>
          <w:szCs w:val="16"/>
        </w:rPr>
      </w:pPr>
      <w:r>
        <w:rPr>
          <w:rStyle w:val="Rimandonotaapidipagina"/>
        </w:rPr>
        <w:footnoteRef/>
      </w:r>
      <w:r>
        <w:rPr>
          <w:rStyle w:val="FootnoteChar"/>
        </w:rPr>
        <w:t xml:space="preserve"> </w:t>
      </w:r>
      <w:r w:rsidR="005A22C2">
        <w:rPr>
          <w:rStyle w:val="FootnoteChar"/>
        </w:rPr>
        <w:t>Maicol L</w:t>
      </w:r>
      <w:r w:rsidR="00B00301">
        <w:rPr>
          <w:rStyle w:val="FootnoteChar"/>
        </w:rPr>
        <w:t>a</w:t>
      </w:r>
      <w:r w:rsidR="005A22C2">
        <w:rPr>
          <w:rStyle w:val="FootnoteChar"/>
        </w:rPr>
        <w:t>urenza</w:t>
      </w:r>
      <w:r w:rsidR="006161C2" w:rsidRPr="006161C2">
        <w:rPr>
          <w:rStyle w:val="FootnoteChar"/>
          <w:szCs w:val="16"/>
        </w:rPr>
        <w:t>,</w:t>
      </w:r>
      <w:r w:rsidR="006161C2" w:rsidRPr="006161C2">
        <w:rPr>
          <w:sz w:val="16"/>
          <w:szCs w:val="16"/>
          <w:lang w:val="en-GB"/>
        </w:rPr>
        <w:t xml:space="preserve"> </w:t>
      </w:r>
      <w:r w:rsidR="00841729">
        <w:rPr>
          <w:sz w:val="16"/>
          <w:szCs w:val="16"/>
          <w:lang w:val="en-GB"/>
        </w:rPr>
        <w:t xml:space="preserve">University of Rome Sapienza, </w:t>
      </w:r>
      <w:r w:rsidR="00EC7763">
        <w:rPr>
          <w:sz w:val="16"/>
          <w:szCs w:val="16"/>
          <w:lang w:val="en-GB"/>
        </w:rPr>
        <w:t>Dept. o</w:t>
      </w:r>
      <w:r w:rsidR="00841729">
        <w:rPr>
          <w:sz w:val="16"/>
          <w:szCs w:val="16"/>
          <w:lang w:val="en-GB"/>
        </w:rPr>
        <w:t>f Mechanical and Aerospace Engineering, Rome, Italy</w:t>
      </w:r>
      <w:r w:rsidR="006161C2" w:rsidRPr="006161C2">
        <w:rPr>
          <w:sz w:val="16"/>
          <w:szCs w:val="16"/>
          <w:lang w:val="en-GB"/>
        </w:rPr>
        <w:t xml:space="preserve">; E-mail: </w:t>
      </w:r>
      <w:r w:rsidR="00EC7763">
        <w:rPr>
          <w:sz w:val="16"/>
          <w:szCs w:val="16"/>
          <w:lang w:val="en-GB"/>
        </w:rPr>
        <w:t>maicol.laurenza@uniroma1.it</w:t>
      </w:r>
      <w:r w:rsidR="006161C2" w:rsidRPr="006161C2">
        <w:rPr>
          <w:sz w:val="16"/>
          <w:szCs w:val="16"/>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BA55F0C"/>
    <w:multiLevelType w:val="hybridMultilevel"/>
    <w:tmpl w:val="4DD445CC"/>
    <w:lvl w:ilvl="0" w:tplc="9154CF04">
      <w:start w:val="2"/>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B0C5179"/>
    <w:multiLevelType w:val="hybridMultilevel"/>
    <w:tmpl w:val="903498F8"/>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5"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8"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9" w15:restartNumberingAfterBreak="0">
    <w:nsid w:val="64EE5700"/>
    <w:multiLevelType w:val="hybridMultilevel"/>
    <w:tmpl w:val="B226F350"/>
    <w:lvl w:ilvl="0" w:tplc="0410000F">
      <w:start w:val="1"/>
      <w:numFmt w:val="decimal"/>
      <w:lvlText w:val="%1."/>
      <w:lvlJc w:val="left"/>
      <w:pPr>
        <w:ind w:left="1004" w:hanging="360"/>
      </w:pPr>
    </w:lvl>
    <w:lvl w:ilvl="1" w:tplc="04100019">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 w15:restartNumberingAfterBreak="0">
    <w:nsid w:val="6E515AAC"/>
    <w:multiLevelType w:val="hybridMultilevel"/>
    <w:tmpl w:val="9614FC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113D11"/>
    <w:multiLevelType w:val="hybridMultilevel"/>
    <w:tmpl w:val="D9483454"/>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2"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3"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5406809">
    <w:abstractNumId w:val="7"/>
  </w:num>
  <w:num w:numId="2" w16cid:durableId="1498685914">
    <w:abstractNumId w:val="5"/>
  </w:num>
  <w:num w:numId="3" w16cid:durableId="1855070853">
    <w:abstractNumId w:val="0"/>
  </w:num>
  <w:num w:numId="4" w16cid:durableId="1391541250">
    <w:abstractNumId w:val="12"/>
  </w:num>
  <w:num w:numId="5" w16cid:durableId="1865097942">
    <w:abstractNumId w:val="4"/>
  </w:num>
  <w:num w:numId="6" w16cid:durableId="1975209023">
    <w:abstractNumId w:val="8"/>
  </w:num>
  <w:num w:numId="7" w16cid:durableId="2072608393">
    <w:abstractNumId w:val="13"/>
  </w:num>
  <w:num w:numId="8" w16cid:durableId="330524536">
    <w:abstractNumId w:val="6"/>
  </w:num>
  <w:num w:numId="9" w16cid:durableId="2006666662">
    <w:abstractNumId w:val="13"/>
  </w:num>
  <w:num w:numId="10" w16cid:durableId="328413531">
    <w:abstractNumId w:val="3"/>
  </w:num>
  <w:num w:numId="11" w16cid:durableId="293298449">
    <w:abstractNumId w:val="13"/>
    <w:lvlOverride w:ilvl="0">
      <w:startOverride w:val="1"/>
    </w:lvlOverride>
  </w:num>
  <w:num w:numId="12" w16cid:durableId="2091274934">
    <w:abstractNumId w:val="10"/>
  </w:num>
  <w:num w:numId="13" w16cid:durableId="1892616097">
    <w:abstractNumId w:val="11"/>
  </w:num>
  <w:num w:numId="14" w16cid:durableId="117383876">
    <w:abstractNumId w:val="2"/>
  </w:num>
  <w:num w:numId="15" w16cid:durableId="1660190429">
    <w:abstractNumId w:val="1"/>
  </w:num>
  <w:num w:numId="16" w16cid:durableId="16495578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Y0MjQyM7IwMTU1NbdQ0lEKTi0uzszPAykwrAUAWOupMiw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5A2CBD"/>
    <w:rsid w:val="000000B1"/>
    <w:rsid w:val="00000316"/>
    <w:rsid w:val="00000B79"/>
    <w:rsid w:val="0000125B"/>
    <w:rsid w:val="00002971"/>
    <w:rsid w:val="00002B54"/>
    <w:rsid w:val="00002F90"/>
    <w:rsid w:val="00003252"/>
    <w:rsid w:val="000039C8"/>
    <w:rsid w:val="00003A49"/>
    <w:rsid w:val="00003DF0"/>
    <w:rsid w:val="00004451"/>
    <w:rsid w:val="000045C6"/>
    <w:rsid w:val="00004867"/>
    <w:rsid w:val="00004F47"/>
    <w:rsid w:val="00005520"/>
    <w:rsid w:val="000056E1"/>
    <w:rsid w:val="00006557"/>
    <w:rsid w:val="00006648"/>
    <w:rsid w:val="00006CB5"/>
    <w:rsid w:val="00006CF4"/>
    <w:rsid w:val="00007946"/>
    <w:rsid w:val="00007C48"/>
    <w:rsid w:val="00010322"/>
    <w:rsid w:val="0001072D"/>
    <w:rsid w:val="00010B1C"/>
    <w:rsid w:val="00010C03"/>
    <w:rsid w:val="0001100D"/>
    <w:rsid w:val="00011493"/>
    <w:rsid w:val="00011626"/>
    <w:rsid w:val="000118F1"/>
    <w:rsid w:val="0001195A"/>
    <w:rsid w:val="00011CBE"/>
    <w:rsid w:val="0001235C"/>
    <w:rsid w:val="000129F4"/>
    <w:rsid w:val="00012AA5"/>
    <w:rsid w:val="000133C2"/>
    <w:rsid w:val="000144BE"/>
    <w:rsid w:val="000144FE"/>
    <w:rsid w:val="0001462E"/>
    <w:rsid w:val="00014884"/>
    <w:rsid w:val="0001492D"/>
    <w:rsid w:val="00014BC4"/>
    <w:rsid w:val="00014F05"/>
    <w:rsid w:val="00014FAD"/>
    <w:rsid w:val="0001513F"/>
    <w:rsid w:val="00015910"/>
    <w:rsid w:val="00015998"/>
    <w:rsid w:val="00015D1B"/>
    <w:rsid w:val="00015EBB"/>
    <w:rsid w:val="00015F11"/>
    <w:rsid w:val="00016075"/>
    <w:rsid w:val="00016986"/>
    <w:rsid w:val="0001776A"/>
    <w:rsid w:val="00017891"/>
    <w:rsid w:val="00017AA1"/>
    <w:rsid w:val="00020198"/>
    <w:rsid w:val="000202BE"/>
    <w:rsid w:val="0002050A"/>
    <w:rsid w:val="0002101D"/>
    <w:rsid w:val="00021FE6"/>
    <w:rsid w:val="00022125"/>
    <w:rsid w:val="00022C95"/>
    <w:rsid w:val="00022E16"/>
    <w:rsid w:val="0002316E"/>
    <w:rsid w:val="0002376D"/>
    <w:rsid w:val="00023A4A"/>
    <w:rsid w:val="00023DCF"/>
    <w:rsid w:val="000244B3"/>
    <w:rsid w:val="000246F1"/>
    <w:rsid w:val="0002471F"/>
    <w:rsid w:val="000253A4"/>
    <w:rsid w:val="0002588F"/>
    <w:rsid w:val="00025A74"/>
    <w:rsid w:val="00025AA0"/>
    <w:rsid w:val="00025B77"/>
    <w:rsid w:val="00025F85"/>
    <w:rsid w:val="00026389"/>
    <w:rsid w:val="0002642C"/>
    <w:rsid w:val="0002699F"/>
    <w:rsid w:val="00027190"/>
    <w:rsid w:val="000272B1"/>
    <w:rsid w:val="00027414"/>
    <w:rsid w:val="000278EA"/>
    <w:rsid w:val="00027ABF"/>
    <w:rsid w:val="00027F11"/>
    <w:rsid w:val="000300F3"/>
    <w:rsid w:val="000302AE"/>
    <w:rsid w:val="00030353"/>
    <w:rsid w:val="000303A6"/>
    <w:rsid w:val="000305E6"/>
    <w:rsid w:val="00030720"/>
    <w:rsid w:val="00030ADF"/>
    <w:rsid w:val="00030B31"/>
    <w:rsid w:val="00030EFF"/>
    <w:rsid w:val="00030F65"/>
    <w:rsid w:val="000314B5"/>
    <w:rsid w:val="000314DF"/>
    <w:rsid w:val="00031D37"/>
    <w:rsid w:val="00031E10"/>
    <w:rsid w:val="00031F4B"/>
    <w:rsid w:val="00032C75"/>
    <w:rsid w:val="00032DAC"/>
    <w:rsid w:val="00032DEF"/>
    <w:rsid w:val="00033370"/>
    <w:rsid w:val="00033602"/>
    <w:rsid w:val="000338D7"/>
    <w:rsid w:val="00033A6A"/>
    <w:rsid w:val="00033A70"/>
    <w:rsid w:val="00034B80"/>
    <w:rsid w:val="00034D70"/>
    <w:rsid w:val="00035643"/>
    <w:rsid w:val="00035F18"/>
    <w:rsid w:val="000360B6"/>
    <w:rsid w:val="000362C0"/>
    <w:rsid w:val="00036342"/>
    <w:rsid w:val="00036515"/>
    <w:rsid w:val="00036CFF"/>
    <w:rsid w:val="00036D63"/>
    <w:rsid w:val="00036DEF"/>
    <w:rsid w:val="00037510"/>
    <w:rsid w:val="000375E4"/>
    <w:rsid w:val="00037E0D"/>
    <w:rsid w:val="00037F10"/>
    <w:rsid w:val="00040465"/>
    <w:rsid w:val="00041719"/>
    <w:rsid w:val="00041EEC"/>
    <w:rsid w:val="000427D4"/>
    <w:rsid w:val="00042B85"/>
    <w:rsid w:val="000435C7"/>
    <w:rsid w:val="000435D5"/>
    <w:rsid w:val="00043718"/>
    <w:rsid w:val="00044066"/>
    <w:rsid w:val="0004450C"/>
    <w:rsid w:val="000446D4"/>
    <w:rsid w:val="00044EFF"/>
    <w:rsid w:val="000459C0"/>
    <w:rsid w:val="0004603B"/>
    <w:rsid w:val="0004639E"/>
    <w:rsid w:val="0004647A"/>
    <w:rsid w:val="000467E6"/>
    <w:rsid w:val="0004681E"/>
    <w:rsid w:val="00046B7C"/>
    <w:rsid w:val="00047CB8"/>
    <w:rsid w:val="00047CBD"/>
    <w:rsid w:val="00047E4E"/>
    <w:rsid w:val="00050D40"/>
    <w:rsid w:val="00051896"/>
    <w:rsid w:val="0005196F"/>
    <w:rsid w:val="00051E9B"/>
    <w:rsid w:val="00052170"/>
    <w:rsid w:val="0005235B"/>
    <w:rsid w:val="00053AC9"/>
    <w:rsid w:val="00053C2E"/>
    <w:rsid w:val="00053C9B"/>
    <w:rsid w:val="00053EC7"/>
    <w:rsid w:val="000544D0"/>
    <w:rsid w:val="0005478E"/>
    <w:rsid w:val="00054E09"/>
    <w:rsid w:val="000558D9"/>
    <w:rsid w:val="00055ABB"/>
    <w:rsid w:val="0005607C"/>
    <w:rsid w:val="000563B2"/>
    <w:rsid w:val="00056480"/>
    <w:rsid w:val="000566F9"/>
    <w:rsid w:val="00056868"/>
    <w:rsid w:val="00056922"/>
    <w:rsid w:val="000569EF"/>
    <w:rsid w:val="00056CEA"/>
    <w:rsid w:val="00057B41"/>
    <w:rsid w:val="00060D59"/>
    <w:rsid w:val="00060D77"/>
    <w:rsid w:val="00060E54"/>
    <w:rsid w:val="0006145D"/>
    <w:rsid w:val="00061657"/>
    <w:rsid w:val="000620DE"/>
    <w:rsid w:val="0006270D"/>
    <w:rsid w:val="0006272E"/>
    <w:rsid w:val="00062745"/>
    <w:rsid w:val="000628E1"/>
    <w:rsid w:val="00062A09"/>
    <w:rsid w:val="000639E5"/>
    <w:rsid w:val="00064D93"/>
    <w:rsid w:val="00064F12"/>
    <w:rsid w:val="000651EE"/>
    <w:rsid w:val="000653F4"/>
    <w:rsid w:val="000659DB"/>
    <w:rsid w:val="00065CF0"/>
    <w:rsid w:val="000663E6"/>
    <w:rsid w:val="000675A5"/>
    <w:rsid w:val="00067A4D"/>
    <w:rsid w:val="00067EA8"/>
    <w:rsid w:val="00070451"/>
    <w:rsid w:val="0007047E"/>
    <w:rsid w:val="000709CF"/>
    <w:rsid w:val="00070F0E"/>
    <w:rsid w:val="000718C0"/>
    <w:rsid w:val="00071ADC"/>
    <w:rsid w:val="00071F3E"/>
    <w:rsid w:val="00072231"/>
    <w:rsid w:val="000724B6"/>
    <w:rsid w:val="000727CD"/>
    <w:rsid w:val="00073045"/>
    <w:rsid w:val="0007366D"/>
    <w:rsid w:val="00074618"/>
    <w:rsid w:val="000746E1"/>
    <w:rsid w:val="0007476A"/>
    <w:rsid w:val="00075336"/>
    <w:rsid w:val="000755D5"/>
    <w:rsid w:val="00075BF1"/>
    <w:rsid w:val="00075ED5"/>
    <w:rsid w:val="00075EFE"/>
    <w:rsid w:val="00076AE7"/>
    <w:rsid w:val="00076B44"/>
    <w:rsid w:val="00076F5A"/>
    <w:rsid w:val="00077BAD"/>
    <w:rsid w:val="00077BDB"/>
    <w:rsid w:val="00077FEC"/>
    <w:rsid w:val="00080BA3"/>
    <w:rsid w:val="00080BE8"/>
    <w:rsid w:val="00080C49"/>
    <w:rsid w:val="00080F0B"/>
    <w:rsid w:val="00081B48"/>
    <w:rsid w:val="00081F05"/>
    <w:rsid w:val="00082A7D"/>
    <w:rsid w:val="00082BF7"/>
    <w:rsid w:val="000837D2"/>
    <w:rsid w:val="00083B6E"/>
    <w:rsid w:val="00083D2A"/>
    <w:rsid w:val="00083E57"/>
    <w:rsid w:val="00083E6A"/>
    <w:rsid w:val="000841B0"/>
    <w:rsid w:val="00084315"/>
    <w:rsid w:val="000845B7"/>
    <w:rsid w:val="00085296"/>
    <w:rsid w:val="0008530C"/>
    <w:rsid w:val="000853CC"/>
    <w:rsid w:val="000858C1"/>
    <w:rsid w:val="00085AA2"/>
    <w:rsid w:val="0008632D"/>
    <w:rsid w:val="00086401"/>
    <w:rsid w:val="0008675D"/>
    <w:rsid w:val="0008690B"/>
    <w:rsid w:val="00086F4B"/>
    <w:rsid w:val="00087064"/>
    <w:rsid w:val="00087174"/>
    <w:rsid w:val="00087711"/>
    <w:rsid w:val="00087A2F"/>
    <w:rsid w:val="00087FD0"/>
    <w:rsid w:val="0009029F"/>
    <w:rsid w:val="0009037F"/>
    <w:rsid w:val="00090544"/>
    <w:rsid w:val="00090863"/>
    <w:rsid w:val="00090A53"/>
    <w:rsid w:val="00090E09"/>
    <w:rsid w:val="0009124B"/>
    <w:rsid w:val="000918D4"/>
    <w:rsid w:val="00091F5E"/>
    <w:rsid w:val="00091FE6"/>
    <w:rsid w:val="0009237F"/>
    <w:rsid w:val="00092C21"/>
    <w:rsid w:val="0009304D"/>
    <w:rsid w:val="00093885"/>
    <w:rsid w:val="00093A63"/>
    <w:rsid w:val="00094457"/>
    <w:rsid w:val="00094658"/>
    <w:rsid w:val="000947C4"/>
    <w:rsid w:val="0009680B"/>
    <w:rsid w:val="000968B0"/>
    <w:rsid w:val="000969C9"/>
    <w:rsid w:val="0009795D"/>
    <w:rsid w:val="00097F2E"/>
    <w:rsid w:val="000A0272"/>
    <w:rsid w:val="000A02D4"/>
    <w:rsid w:val="000A03C2"/>
    <w:rsid w:val="000A059D"/>
    <w:rsid w:val="000A0657"/>
    <w:rsid w:val="000A170E"/>
    <w:rsid w:val="000A18B2"/>
    <w:rsid w:val="000A1B1E"/>
    <w:rsid w:val="000A223E"/>
    <w:rsid w:val="000A23E4"/>
    <w:rsid w:val="000A261B"/>
    <w:rsid w:val="000A284E"/>
    <w:rsid w:val="000A2F7B"/>
    <w:rsid w:val="000A2FC4"/>
    <w:rsid w:val="000A3208"/>
    <w:rsid w:val="000A3542"/>
    <w:rsid w:val="000A394E"/>
    <w:rsid w:val="000A39DF"/>
    <w:rsid w:val="000A3CAB"/>
    <w:rsid w:val="000A4328"/>
    <w:rsid w:val="000A492A"/>
    <w:rsid w:val="000A582B"/>
    <w:rsid w:val="000A5E04"/>
    <w:rsid w:val="000A6069"/>
    <w:rsid w:val="000A7048"/>
    <w:rsid w:val="000A71DF"/>
    <w:rsid w:val="000A743A"/>
    <w:rsid w:val="000A7568"/>
    <w:rsid w:val="000A7D36"/>
    <w:rsid w:val="000B012B"/>
    <w:rsid w:val="000B02A9"/>
    <w:rsid w:val="000B041E"/>
    <w:rsid w:val="000B0ACE"/>
    <w:rsid w:val="000B0C04"/>
    <w:rsid w:val="000B231F"/>
    <w:rsid w:val="000B2C8A"/>
    <w:rsid w:val="000B2EDE"/>
    <w:rsid w:val="000B40D2"/>
    <w:rsid w:val="000B42A2"/>
    <w:rsid w:val="000B4B27"/>
    <w:rsid w:val="000B4CD5"/>
    <w:rsid w:val="000B500C"/>
    <w:rsid w:val="000B559A"/>
    <w:rsid w:val="000B5751"/>
    <w:rsid w:val="000B6517"/>
    <w:rsid w:val="000B67AC"/>
    <w:rsid w:val="000B6A7B"/>
    <w:rsid w:val="000B6D24"/>
    <w:rsid w:val="000B72BA"/>
    <w:rsid w:val="000B757F"/>
    <w:rsid w:val="000B75E4"/>
    <w:rsid w:val="000C01E6"/>
    <w:rsid w:val="000C0335"/>
    <w:rsid w:val="000C05B8"/>
    <w:rsid w:val="000C1160"/>
    <w:rsid w:val="000C1173"/>
    <w:rsid w:val="000C12DF"/>
    <w:rsid w:val="000C1577"/>
    <w:rsid w:val="000C1651"/>
    <w:rsid w:val="000C1849"/>
    <w:rsid w:val="000C1AAC"/>
    <w:rsid w:val="000C1B30"/>
    <w:rsid w:val="000C1B9C"/>
    <w:rsid w:val="000C1D81"/>
    <w:rsid w:val="000C1E70"/>
    <w:rsid w:val="000C2150"/>
    <w:rsid w:val="000C2171"/>
    <w:rsid w:val="000C2308"/>
    <w:rsid w:val="000C2D04"/>
    <w:rsid w:val="000C2D0D"/>
    <w:rsid w:val="000C2EB1"/>
    <w:rsid w:val="000C40CD"/>
    <w:rsid w:val="000C419F"/>
    <w:rsid w:val="000C4662"/>
    <w:rsid w:val="000C4A8C"/>
    <w:rsid w:val="000C5457"/>
    <w:rsid w:val="000C55FB"/>
    <w:rsid w:val="000C5658"/>
    <w:rsid w:val="000C5789"/>
    <w:rsid w:val="000C57AF"/>
    <w:rsid w:val="000C58D5"/>
    <w:rsid w:val="000C5CB7"/>
    <w:rsid w:val="000C601D"/>
    <w:rsid w:val="000C6047"/>
    <w:rsid w:val="000C6396"/>
    <w:rsid w:val="000C6654"/>
    <w:rsid w:val="000C67CE"/>
    <w:rsid w:val="000C70D4"/>
    <w:rsid w:val="000C73A5"/>
    <w:rsid w:val="000C78C5"/>
    <w:rsid w:val="000C7CE3"/>
    <w:rsid w:val="000C7F69"/>
    <w:rsid w:val="000D0538"/>
    <w:rsid w:val="000D072C"/>
    <w:rsid w:val="000D0911"/>
    <w:rsid w:val="000D0923"/>
    <w:rsid w:val="000D0D84"/>
    <w:rsid w:val="000D1475"/>
    <w:rsid w:val="000D1DD3"/>
    <w:rsid w:val="000D1EB1"/>
    <w:rsid w:val="000D208A"/>
    <w:rsid w:val="000D2222"/>
    <w:rsid w:val="000D2786"/>
    <w:rsid w:val="000D27FB"/>
    <w:rsid w:val="000D32E9"/>
    <w:rsid w:val="000D360F"/>
    <w:rsid w:val="000D3614"/>
    <w:rsid w:val="000D398A"/>
    <w:rsid w:val="000D40B8"/>
    <w:rsid w:val="000D4283"/>
    <w:rsid w:val="000D42CE"/>
    <w:rsid w:val="000D4B8F"/>
    <w:rsid w:val="000D4D96"/>
    <w:rsid w:val="000D4EEF"/>
    <w:rsid w:val="000D51A7"/>
    <w:rsid w:val="000D6007"/>
    <w:rsid w:val="000D61C7"/>
    <w:rsid w:val="000D67C1"/>
    <w:rsid w:val="000D68D6"/>
    <w:rsid w:val="000D69A2"/>
    <w:rsid w:val="000D7084"/>
    <w:rsid w:val="000D74DE"/>
    <w:rsid w:val="000D7839"/>
    <w:rsid w:val="000E015C"/>
    <w:rsid w:val="000E01C9"/>
    <w:rsid w:val="000E0339"/>
    <w:rsid w:val="000E066C"/>
    <w:rsid w:val="000E193E"/>
    <w:rsid w:val="000E211D"/>
    <w:rsid w:val="000E21D3"/>
    <w:rsid w:val="000E2281"/>
    <w:rsid w:val="000E2353"/>
    <w:rsid w:val="000E2457"/>
    <w:rsid w:val="000E2FF4"/>
    <w:rsid w:val="000E30D2"/>
    <w:rsid w:val="000E3315"/>
    <w:rsid w:val="000E3868"/>
    <w:rsid w:val="000E3C6E"/>
    <w:rsid w:val="000E5396"/>
    <w:rsid w:val="000E5860"/>
    <w:rsid w:val="000E62A4"/>
    <w:rsid w:val="000E647A"/>
    <w:rsid w:val="000E6685"/>
    <w:rsid w:val="000E6C46"/>
    <w:rsid w:val="000E6E21"/>
    <w:rsid w:val="000E726C"/>
    <w:rsid w:val="000E7DB3"/>
    <w:rsid w:val="000E7ED5"/>
    <w:rsid w:val="000F04A8"/>
    <w:rsid w:val="000F0659"/>
    <w:rsid w:val="000F0803"/>
    <w:rsid w:val="000F0820"/>
    <w:rsid w:val="000F1039"/>
    <w:rsid w:val="000F1411"/>
    <w:rsid w:val="000F1886"/>
    <w:rsid w:val="000F1EDB"/>
    <w:rsid w:val="000F257A"/>
    <w:rsid w:val="000F257D"/>
    <w:rsid w:val="000F2B1F"/>
    <w:rsid w:val="000F315C"/>
    <w:rsid w:val="000F3366"/>
    <w:rsid w:val="000F3591"/>
    <w:rsid w:val="000F3A62"/>
    <w:rsid w:val="000F3FA6"/>
    <w:rsid w:val="000F3FAC"/>
    <w:rsid w:val="000F412D"/>
    <w:rsid w:val="000F45EA"/>
    <w:rsid w:val="000F4BAF"/>
    <w:rsid w:val="000F4CFA"/>
    <w:rsid w:val="000F4D77"/>
    <w:rsid w:val="000F57D9"/>
    <w:rsid w:val="000F591D"/>
    <w:rsid w:val="000F59E9"/>
    <w:rsid w:val="000F5F8A"/>
    <w:rsid w:val="000F63ED"/>
    <w:rsid w:val="000F6C32"/>
    <w:rsid w:val="000F7291"/>
    <w:rsid w:val="000F730F"/>
    <w:rsid w:val="000F7479"/>
    <w:rsid w:val="000F7AE1"/>
    <w:rsid w:val="000F7BC8"/>
    <w:rsid w:val="00100912"/>
    <w:rsid w:val="00100F4A"/>
    <w:rsid w:val="0010109C"/>
    <w:rsid w:val="001013D9"/>
    <w:rsid w:val="00101587"/>
    <w:rsid w:val="001016DA"/>
    <w:rsid w:val="00101A19"/>
    <w:rsid w:val="00101CA4"/>
    <w:rsid w:val="00101CBF"/>
    <w:rsid w:val="00102842"/>
    <w:rsid w:val="0010297D"/>
    <w:rsid w:val="00102D11"/>
    <w:rsid w:val="00102E63"/>
    <w:rsid w:val="00102FF3"/>
    <w:rsid w:val="001036C9"/>
    <w:rsid w:val="00103AA2"/>
    <w:rsid w:val="00103C39"/>
    <w:rsid w:val="00103CC7"/>
    <w:rsid w:val="00103DC5"/>
    <w:rsid w:val="00103FB6"/>
    <w:rsid w:val="0010412D"/>
    <w:rsid w:val="0010443B"/>
    <w:rsid w:val="001044AB"/>
    <w:rsid w:val="00104886"/>
    <w:rsid w:val="0010495E"/>
    <w:rsid w:val="00104E3A"/>
    <w:rsid w:val="00104E4F"/>
    <w:rsid w:val="00104FA0"/>
    <w:rsid w:val="001050B4"/>
    <w:rsid w:val="00105E4C"/>
    <w:rsid w:val="00105FC5"/>
    <w:rsid w:val="001061D5"/>
    <w:rsid w:val="00106305"/>
    <w:rsid w:val="00106865"/>
    <w:rsid w:val="00106A08"/>
    <w:rsid w:val="001078B1"/>
    <w:rsid w:val="00107C7F"/>
    <w:rsid w:val="00110370"/>
    <w:rsid w:val="00110A8E"/>
    <w:rsid w:val="00111000"/>
    <w:rsid w:val="001110A7"/>
    <w:rsid w:val="001113CC"/>
    <w:rsid w:val="001114ED"/>
    <w:rsid w:val="00111D2D"/>
    <w:rsid w:val="00111D95"/>
    <w:rsid w:val="00111DDE"/>
    <w:rsid w:val="0011267C"/>
    <w:rsid w:val="00112B17"/>
    <w:rsid w:val="00112B55"/>
    <w:rsid w:val="00112CB5"/>
    <w:rsid w:val="00113081"/>
    <w:rsid w:val="0011447B"/>
    <w:rsid w:val="00114807"/>
    <w:rsid w:val="001148E1"/>
    <w:rsid w:val="00114D7A"/>
    <w:rsid w:val="001153C8"/>
    <w:rsid w:val="0011589A"/>
    <w:rsid w:val="00115F24"/>
    <w:rsid w:val="00115F53"/>
    <w:rsid w:val="001166CC"/>
    <w:rsid w:val="0011682C"/>
    <w:rsid w:val="0011690A"/>
    <w:rsid w:val="00116C8A"/>
    <w:rsid w:val="00116E4D"/>
    <w:rsid w:val="00117110"/>
    <w:rsid w:val="00117732"/>
    <w:rsid w:val="00117F14"/>
    <w:rsid w:val="001209A1"/>
    <w:rsid w:val="0012124B"/>
    <w:rsid w:val="00121A5D"/>
    <w:rsid w:val="00121ED1"/>
    <w:rsid w:val="00122221"/>
    <w:rsid w:val="00122AAE"/>
    <w:rsid w:val="00122BB0"/>
    <w:rsid w:val="00122DC7"/>
    <w:rsid w:val="00123052"/>
    <w:rsid w:val="00123279"/>
    <w:rsid w:val="001232CF"/>
    <w:rsid w:val="00123598"/>
    <w:rsid w:val="0012366C"/>
    <w:rsid w:val="001239E7"/>
    <w:rsid w:val="00123B64"/>
    <w:rsid w:val="00123EF7"/>
    <w:rsid w:val="00124010"/>
    <w:rsid w:val="00124778"/>
    <w:rsid w:val="0012490F"/>
    <w:rsid w:val="00125532"/>
    <w:rsid w:val="001256D7"/>
    <w:rsid w:val="00125F59"/>
    <w:rsid w:val="0012605E"/>
    <w:rsid w:val="001267DD"/>
    <w:rsid w:val="0012688F"/>
    <w:rsid w:val="00126B19"/>
    <w:rsid w:val="001275FE"/>
    <w:rsid w:val="00127E67"/>
    <w:rsid w:val="0013055D"/>
    <w:rsid w:val="00130656"/>
    <w:rsid w:val="00130893"/>
    <w:rsid w:val="00130A8F"/>
    <w:rsid w:val="0013111C"/>
    <w:rsid w:val="00131777"/>
    <w:rsid w:val="0013186C"/>
    <w:rsid w:val="00131AAB"/>
    <w:rsid w:val="00131AB9"/>
    <w:rsid w:val="00131F57"/>
    <w:rsid w:val="00132466"/>
    <w:rsid w:val="00132F03"/>
    <w:rsid w:val="00133FE1"/>
    <w:rsid w:val="00134251"/>
    <w:rsid w:val="00134341"/>
    <w:rsid w:val="00134443"/>
    <w:rsid w:val="001344EB"/>
    <w:rsid w:val="001344F9"/>
    <w:rsid w:val="00134CEB"/>
    <w:rsid w:val="00134F66"/>
    <w:rsid w:val="00135CD8"/>
    <w:rsid w:val="0013601B"/>
    <w:rsid w:val="001361AD"/>
    <w:rsid w:val="001361E0"/>
    <w:rsid w:val="00136650"/>
    <w:rsid w:val="00136E85"/>
    <w:rsid w:val="00137058"/>
    <w:rsid w:val="00137105"/>
    <w:rsid w:val="00137AAF"/>
    <w:rsid w:val="00137ACA"/>
    <w:rsid w:val="00137AF9"/>
    <w:rsid w:val="00137B18"/>
    <w:rsid w:val="00137BB9"/>
    <w:rsid w:val="00140246"/>
    <w:rsid w:val="001403F2"/>
    <w:rsid w:val="00140614"/>
    <w:rsid w:val="001408C9"/>
    <w:rsid w:val="001409C1"/>
    <w:rsid w:val="001419E5"/>
    <w:rsid w:val="00141DDC"/>
    <w:rsid w:val="00141EED"/>
    <w:rsid w:val="00142255"/>
    <w:rsid w:val="0014280C"/>
    <w:rsid w:val="00143C8B"/>
    <w:rsid w:val="00143CB3"/>
    <w:rsid w:val="00143E2D"/>
    <w:rsid w:val="00143FCC"/>
    <w:rsid w:val="001443CC"/>
    <w:rsid w:val="00144421"/>
    <w:rsid w:val="001447B6"/>
    <w:rsid w:val="001447D3"/>
    <w:rsid w:val="001449AE"/>
    <w:rsid w:val="00145778"/>
    <w:rsid w:val="00145882"/>
    <w:rsid w:val="00145B36"/>
    <w:rsid w:val="00145FBD"/>
    <w:rsid w:val="001463C5"/>
    <w:rsid w:val="001467E1"/>
    <w:rsid w:val="00146F17"/>
    <w:rsid w:val="00146FB6"/>
    <w:rsid w:val="00147292"/>
    <w:rsid w:val="0014775F"/>
    <w:rsid w:val="00147A0A"/>
    <w:rsid w:val="00150DC2"/>
    <w:rsid w:val="00151644"/>
    <w:rsid w:val="0015169D"/>
    <w:rsid w:val="00151B10"/>
    <w:rsid w:val="00151C67"/>
    <w:rsid w:val="00152451"/>
    <w:rsid w:val="00152A67"/>
    <w:rsid w:val="00152DD9"/>
    <w:rsid w:val="00153196"/>
    <w:rsid w:val="001533BF"/>
    <w:rsid w:val="00153A58"/>
    <w:rsid w:val="00153A99"/>
    <w:rsid w:val="00153B5F"/>
    <w:rsid w:val="00153FDA"/>
    <w:rsid w:val="001540FA"/>
    <w:rsid w:val="001543FE"/>
    <w:rsid w:val="001547EB"/>
    <w:rsid w:val="00154A3A"/>
    <w:rsid w:val="00154BDE"/>
    <w:rsid w:val="00154F71"/>
    <w:rsid w:val="001550CA"/>
    <w:rsid w:val="0015535E"/>
    <w:rsid w:val="00155592"/>
    <w:rsid w:val="001563E1"/>
    <w:rsid w:val="00156B72"/>
    <w:rsid w:val="00156BA8"/>
    <w:rsid w:val="00156F0A"/>
    <w:rsid w:val="001571F4"/>
    <w:rsid w:val="00157208"/>
    <w:rsid w:val="00157CA6"/>
    <w:rsid w:val="00157CCD"/>
    <w:rsid w:val="00157E2D"/>
    <w:rsid w:val="0016011E"/>
    <w:rsid w:val="00160475"/>
    <w:rsid w:val="001604A9"/>
    <w:rsid w:val="00160660"/>
    <w:rsid w:val="001608DC"/>
    <w:rsid w:val="00160941"/>
    <w:rsid w:val="00160A9E"/>
    <w:rsid w:val="00162354"/>
    <w:rsid w:val="00162820"/>
    <w:rsid w:val="00162B20"/>
    <w:rsid w:val="00162B3D"/>
    <w:rsid w:val="00162B85"/>
    <w:rsid w:val="00163074"/>
    <w:rsid w:val="00163A82"/>
    <w:rsid w:val="0016407F"/>
    <w:rsid w:val="001644F7"/>
    <w:rsid w:val="0016486B"/>
    <w:rsid w:val="001656CA"/>
    <w:rsid w:val="001663D4"/>
    <w:rsid w:val="001665BB"/>
    <w:rsid w:val="001668F8"/>
    <w:rsid w:val="00166F5A"/>
    <w:rsid w:val="00167120"/>
    <w:rsid w:val="001671FA"/>
    <w:rsid w:val="001676BD"/>
    <w:rsid w:val="00167801"/>
    <w:rsid w:val="00167C83"/>
    <w:rsid w:val="00171196"/>
    <w:rsid w:val="001719CC"/>
    <w:rsid w:val="00172211"/>
    <w:rsid w:val="00172CF2"/>
    <w:rsid w:val="00173246"/>
    <w:rsid w:val="001737CC"/>
    <w:rsid w:val="001738B0"/>
    <w:rsid w:val="00173AE2"/>
    <w:rsid w:val="00173DBE"/>
    <w:rsid w:val="00174059"/>
    <w:rsid w:val="001744A3"/>
    <w:rsid w:val="0017486B"/>
    <w:rsid w:val="00174A36"/>
    <w:rsid w:val="00174C42"/>
    <w:rsid w:val="00175239"/>
    <w:rsid w:val="00175276"/>
    <w:rsid w:val="00175297"/>
    <w:rsid w:val="0017552F"/>
    <w:rsid w:val="00176000"/>
    <w:rsid w:val="00176430"/>
    <w:rsid w:val="00176FE9"/>
    <w:rsid w:val="001771B3"/>
    <w:rsid w:val="00177531"/>
    <w:rsid w:val="00177E38"/>
    <w:rsid w:val="00181192"/>
    <w:rsid w:val="001811FE"/>
    <w:rsid w:val="00181306"/>
    <w:rsid w:val="001814AC"/>
    <w:rsid w:val="001818D4"/>
    <w:rsid w:val="001819C3"/>
    <w:rsid w:val="00181DCC"/>
    <w:rsid w:val="00181E94"/>
    <w:rsid w:val="0018224E"/>
    <w:rsid w:val="00182884"/>
    <w:rsid w:val="00182B13"/>
    <w:rsid w:val="00182C24"/>
    <w:rsid w:val="00182F32"/>
    <w:rsid w:val="0018340C"/>
    <w:rsid w:val="001841AD"/>
    <w:rsid w:val="0018443F"/>
    <w:rsid w:val="0018450A"/>
    <w:rsid w:val="0018477C"/>
    <w:rsid w:val="00184833"/>
    <w:rsid w:val="00184AC1"/>
    <w:rsid w:val="00184F3A"/>
    <w:rsid w:val="001852E0"/>
    <w:rsid w:val="00185483"/>
    <w:rsid w:val="001862FC"/>
    <w:rsid w:val="00186AC0"/>
    <w:rsid w:val="00186B5A"/>
    <w:rsid w:val="00186B6E"/>
    <w:rsid w:val="00186E38"/>
    <w:rsid w:val="00187C45"/>
    <w:rsid w:val="00190815"/>
    <w:rsid w:val="00190B1C"/>
    <w:rsid w:val="00190CC7"/>
    <w:rsid w:val="0019118E"/>
    <w:rsid w:val="00191520"/>
    <w:rsid w:val="0019164D"/>
    <w:rsid w:val="00192273"/>
    <w:rsid w:val="00192476"/>
    <w:rsid w:val="00192523"/>
    <w:rsid w:val="00192817"/>
    <w:rsid w:val="00192EA3"/>
    <w:rsid w:val="001934EE"/>
    <w:rsid w:val="0019355B"/>
    <w:rsid w:val="001935A2"/>
    <w:rsid w:val="0019382D"/>
    <w:rsid w:val="00194013"/>
    <w:rsid w:val="0019405C"/>
    <w:rsid w:val="0019489D"/>
    <w:rsid w:val="00194ADF"/>
    <w:rsid w:val="00194BDF"/>
    <w:rsid w:val="00194BFE"/>
    <w:rsid w:val="001952CF"/>
    <w:rsid w:val="0019532B"/>
    <w:rsid w:val="001960E6"/>
    <w:rsid w:val="00196804"/>
    <w:rsid w:val="001969C3"/>
    <w:rsid w:val="00196A54"/>
    <w:rsid w:val="00196A91"/>
    <w:rsid w:val="00196F02"/>
    <w:rsid w:val="0019724D"/>
    <w:rsid w:val="00197F00"/>
    <w:rsid w:val="001A073E"/>
    <w:rsid w:val="001A0C56"/>
    <w:rsid w:val="001A0FEF"/>
    <w:rsid w:val="001A1488"/>
    <w:rsid w:val="001A151E"/>
    <w:rsid w:val="001A156D"/>
    <w:rsid w:val="001A1D5E"/>
    <w:rsid w:val="001A222A"/>
    <w:rsid w:val="001A22E9"/>
    <w:rsid w:val="001A23E8"/>
    <w:rsid w:val="001A24F4"/>
    <w:rsid w:val="001A30CE"/>
    <w:rsid w:val="001A398B"/>
    <w:rsid w:val="001A3B18"/>
    <w:rsid w:val="001A513D"/>
    <w:rsid w:val="001A561C"/>
    <w:rsid w:val="001A5CE1"/>
    <w:rsid w:val="001A6049"/>
    <w:rsid w:val="001A6212"/>
    <w:rsid w:val="001A6325"/>
    <w:rsid w:val="001A6406"/>
    <w:rsid w:val="001A6D36"/>
    <w:rsid w:val="001A706F"/>
    <w:rsid w:val="001A724D"/>
    <w:rsid w:val="001A72F8"/>
    <w:rsid w:val="001A7C17"/>
    <w:rsid w:val="001A7FBC"/>
    <w:rsid w:val="001B0181"/>
    <w:rsid w:val="001B0C82"/>
    <w:rsid w:val="001B0E63"/>
    <w:rsid w:val="001B1040"/>
    <w:rsid w:val="001B1B02"/>
    <w:rsid w:val="001B1E19"/>
    <w:rsid w:val="001B204D"/>
    <w:rsid w:val="001B225E"/>
    <w:rsid w:val="001B2BEF"/>
    <w:rsid w:val="001B2BFB"/>
    <w:rsid w:val="001B35A8"/>
    <w:rsid w:val="001B360E"/>
    <w:rsid w:val="001B36DF"/>
    <w:rsid w:val="001B3A98"/>
    <w:rsid w:val="001B3AED"/>
    <w:rsid w:val="001B3D17"/>
    <w:rsid w:val="001B3E1A"/>
    <w:rsid w:val="001B4087"/>
    <w:rsid w:val="001B415C"/>
    <w:rsid w:val="001B4387"/>
    <w:rsid w:val="001B4975"/>
    <w:rsid w:val="001B4B03"/>
    <w:rsid w:val="001B4D0F"/>
    <w:rsid w:val="001B598B"/>
    <w:rsid w:val="001B5F87"/>
    <w:rsid w:val="001B66E4"/>
    <w:rsid w:val="001B6BDB"/>
    <w:rsid w:val="001B6E1A"/>
    <w:rsid w:val="001B6F2D"/>
    <w:rsid w:val="001B7648"/>
    <w:rsid w:val="001B7951"/>
    <w:rsid w:val="001C0038"/>
    <w:rsid w:val="001C0188"/>
    <w:rsid w:val="001C0B69"/>
    <w:rsid w:val="001C0FA0"/>
    <w:rsid w:val="001C11A9"/>
    <w:rsid w:val="001C1851"/>
    <w:rsid w:val="001C2CB2"/>
    <w:rsid w:val="001C3081"/>
    <w:rsid w:val="001C32CA"/>
    <w:rsid w:val="001C33FA"/>
    <w:rsid w:val="001C34B2"/>
    <w:rsid w:val="001C34E2"/>
    <w:rsid w:val="001C3E45"/>
    <w:rsid w:val="001C4525"/>
    <w:rsid w:val="001C4686"/>
    <w:rsid w:val="001C47DC"/>
    <w:rsid w:val="001C4845"/>
    <w:rsid w:val="001C5446"/>
    <w:rsid w:val="001C5846"/>
    <w:rsid w:val="001C5A48"/>
    <w:rsid w:val="001C5F75"/>
    <w:rsid w:val="001C655F"/>
    <w:rsid w:val="001C6E8D"/>
    <w:rsid w:val="001C73CF"/>
    <w:rsid w:val="001C7860"/>
    <w:rsid w:val="001C7872"/>
    <w:rsid w:val="001C7A02"/>
    <w:rsid w:val="001D0360"/>
    <w:rsid w:val="001D1743"/>
    <w:rsid w:val="001D1BDE"/>
    <w:rsid w:val="001D1FD0"/>
    <w:rsid w:val="001D22FA"/>
    <w:rsid w:val="001D231A"/>
    <w:rsid w:val="001D245B"/>
    <w:rsid w:val="001D3071"/>
    <w:rsid w:val="001D31EA"/>
    <w:rsid w:val="001D39C9"/>
    <w:rsid w:val="001D459D"/>
    <w:rsid w:val="001D4AB0"/>
    <w:rsid w:val="001D4D7A"/>
    <w:rsid w:val="001D4F80"/>
    <w:rsid w:val="001D4F9E"/>
    <w:rsid w:val="001D5362"/>
    <w:rsid w:val="001D54E0"/>
    <w:rsid w:val="001D564D"/>
    <w:rsid w:val="001D6003"/>
    <w:rsid w:val="001D605F"/>
    <w:rsid w:val="001D609A"/>
    <w:rsid w:val="001D652C"/>
    <w:rsid w:val="001D66AA"/>
    <w:rsid w:val="001D66AF"/>
    <w:rsid w:val="001D6CDA"/>
    <w:rsid w:val="001D6F59"/>
    <w:rsid w:val="001D714A"/>
    <w:rsid w:val="001D7658"/>
    <w:rsid w:val="001D7E64"/>
    <w:rsid w:val="001E0291"/>
    <w:rsid w:val="001E02E3"/>
    <w:rsid w:val="001E0602"/>
    <w:rsid w:val="001E0697"/>
    <w:rsid w:val="001E0D7D"/>
    <w:rsid w:val="001E100A"/>
    <w:rsid w:val="001E135A"/>
    <w:rsid w:val="001E138E"/>
    <w:rsid w:val="001E1B5A"/>
    <w:rsid w:val="001E20FE"/>
    <w:rsid w:val="001E2232"/>
    <w:rsid w:val="001E2392"/>
    <w:rsid w:val="001E2773"/>
    <w:rsid w:val="001E2856"/>
    <w:rsid w:val="001E29DC"/>
    <w:rsid w:val="001E2D19"/>
    <w:rsid w:val="001E2F72"/>
    <w:rsid w:val="001E3063"/>
    <w:rsid w:val="001E3095"/>
    <w:rsid w:val="001E3353"/>
    <w:rsid w:val="001E3595"/>
    <w:rsid w:val="001E374B"/>
    <w:rsid w:val="001E3F1F"/>
    <w:rsid w:val="001E41C8"/>
    <w:rsid w:val="001E486B"/>
    <w:rsid w:val="001E4979"/>
    <w:rsid w:val="001E4B32"/>
    <w:rsid w:val="001E544D"/>
    <w:rsid w:val="001E564F"/>
    <w:rsid w:val="001E5E7B"/>
    <w:rsid w:val="001E6633"/>
    <w:rsid w:val="001E6887"/>
    <w:rsid w:val="001E6BCE"/>
    <w:rsid w:val="001E7C45"/>
    <w:rsid w:val="001E7D3D"/>
    <w:rsid w:val="001F051B"/>
    <w:rsid w:val="001F061F"/>
    <w:rsid w:val="001F068C"/>
    <w:rsid w:val="001F07F8"/>
    <w:rsid w:val="001F0E7D"/>
    <w:rsid w:val="001F1366"/>
    <w:rsid w:val="001F1478"/>
    <w:rsid w:val="001F14BB"/>
    <w:rsid w:val="001F19A4"/>
    <w:rsid w:val="001F25D8"/>
    <w:rsid w:val="001F26AB"/>
    <w:rsid w:val="001F2BF1"/>
    <w:rsid w:val="001F2E53"/>
    <w:rsid w:val="001F2F75"/>
    <w:rsid w:val="001F3333"/>
    <w:rsid w:val="001F38BA"/>
    <w:rsid w:val="001F405E"/>
    <w:rsid w:val="001F4493"/>
    <w:rsid w:val="001F4C76"/>
    <w:rsid w:val="001F5C56"/>
    <w:rsid w:val="001F5D95"/>
    <w:rsid w:val="001F68CF"/>
    <w:rsid w:val="00200940"/>
    <w:rsid w:val="0020111C"/>
    <w:rsid w:val="0020127D"/>
    <w:rsid w:val="00201391"/>
    <w:rsid w:val="00201A04"/>
    <w:rsid w:val="00202227"/>
    <w:rsid w:val="00202581"/>
    <w:rsid w:val="00202D38"/>
    <w:rsid w:val="00202EDB"/>
    <w:rsid w:val="002030CF"/>
    <w:rsid w:val="002032E9"/>
    <w:rsid w:val="00203696"/>
    <w:rsid w:val="00203C6A"/>
    <w:rsid w:val="00203ECD"/>
    <w:rsid w:val="00204089"/>
    <w:rsid w:val="00204370"/>
    <w:rsid w:val="002043A7"/>
    <w:rsid w:val="0020478C"/>
    <w:rsid w:val="0020559A"/>
    <w:rsid w:val="00205864"/>
    <w:rsid w:val="00205922"/>
    <w:rsid w:val="00205B2F"/>
    <w:rsid w:val="00205E33"/>
    <w:rsid w:val="00205FE9"/>
    <w:rsid w:val="002060EC"/>
    <w:rsid w:val="0020639B"/>
    <w:rsid w:val="0020667C"/>
    <w:rsid w:val="002072E0"/>
    <w:rsid w:val="002077C5"/>
    <w:rsid w:val="0021001C"/>
    <w:rsid w:val="002100A1"/>
    <w:rsid w:val="00210609"/>
    <w:rsid w:val="00210825"/>
    <w:rsid w:val="0021099D"/>
    <w:rsid w:val="002114E6"/>
    <w:rsid w:val="00211633"/>
    <w:rsid w:val="002118B7"/>
    <w:rsid w:val="00211B69"/>
    <w:rsid w:val="00211C27"/>
    <w:rsid w:val="00212062"/>
    <w:rsid w:val="00212D3F"/>
    <w:rsid w:val="00212E00"/>
    <w:rsid w:val="002130F6"/>
    <w:rsid w:val="00213205"/>
    <w:rsid w:val="00213411"/>
    <w:rsid w:val="00213A4A"/>
    <w:rsid w:val="00213BAE"/>
    <w:rsid w:val="00213F81"/>
    <w:rsid w:val="00214021"/>
    <w:rsid w:val="00214720"/>
    <w:rsid w:val="0021489A"/>
    <w:rsid w:val="002150B9"/>
    <w:rsid w:val="002158EE"/>
    <w:rsid w:val="00215CF4"/>
    <w:rsid w:val="00215F5A"/>
    <w:rsid w:val="00216092"/>
    <w:rsid w:val="002171C5"/>
    <w:rsid w:val="00217235"/>
    <w:rsid w:val="00220613"/>
    <w:rsid w:val="00220649"/>
    <w:rsid w:val="00220779"/>
    <w:rsid w:val="00220794"/>
    <w:rsid w:val="00220937"/>
    <w:rsid w:val="00220ABC"/>
    <w:rsid w:val="00220AD4"/>
    <w:rsid w:val="00220B05"/>
    <w:rsid w:val="00220DA6"/>
    <w:rsid w:val="00220FE9"/>
    <w:rsid w:val="002211E7"/>
    <w:rsid w:val="00221282"/>
    <w:rsid w:val="00221415"/>
    <w:rsid w:val="002214C0"/>
    <w:rsid w:val="00221918"/>
    <w:rsid w:val="00221984"/>
    <w:rsid w:val="00221D80"/>
    <w:rsid w:val="00222488"/>
    <w:rsid w:val="00222A19"/>
    <w:rsid w:val="00222C21"/>
    <w:rsid w:val="00223B4F"/>
    <w:rsid w:val="00224537"/>
    <w:rsid w:val="00224A27"/>
    <w:rsid w:val="00226006"/>
    <w:rsid w:val="00226255"/>
    <w:rsid w:val="002264DE"/>
    <w:rsid w:val="00227059"/>
    <w:rsid w:val="00227FA8"/>
    <w:rsid w:val="0023062E"/>
    <w:rsid w:val="0023165D"/>
    <w:rsid w:val="00231C30"/>
    <w:rsid w:val="00231D7C"/>
    <w:rsid w:val="00232575"/>
    <w:rsid w:val="002325F4"/>
    <w:rsid w:val="002328A6"/>
    <w:rsid w:val="00232BCA"/>
    <w:rsid w:val="00232DFE"/>
    <w:rsid w:val="0023394E"/>
    <w:rsid w:val="00233B01"/>
    <w:rsid w:val="00233D6D"/>
    <w:rsid w:val="00233F45"/>
    <w:rsid w:val="0023414E"/>
    <w:rsid w:val="00234193"/>
    <w:rsid w:val="00234463"/>
    <w:rsid w:val="002344AE"/>
    <w:rsid w:val="002346C6"/>
    <w:rsid w:val="00234C51"/>
    <w:rsid w:val="00234F90"/>
    <w:rsid w:val="0023583E"/>
    <w:rsid w:val="002366EB"/>
    <w:rsid w:val="0023671E"/>
    <w:rsid w:val="00236762"/>
    <w:rsid w:val="0023792B"/>
    <w:rsid w:val="00237A03"/>
    <w:rsid w:val="00240103"/>
    <w:rsid w:val="002404E5"/>
    <w:rsid w:val="002406AB"/>
    <w:rsid w:val="00240C32"/>
    <w:rsid w:val="002415BE"/>
    <w:rsid w:val="00241B3B"/>
    <w:rsid w:val="00241DDC"/>
    <w:rsid w:val="0024202B"/>
    <w:rsid w:val="0024216F"/>
    <w:rsid w:val="00242550"/>
    <w:rsid w:val="00242606"/>
    <w:rsid w:val="0024300B"/>
    <w:rsid w:val="0024308C"/>
    <w:rsid w:val="00243675"/>
    <w:rsid w:val="002439F5"/>
    <w:rsid w:val="00243B43"/>
    <w:rsid w:val="0024412B"/>
    <w:rsid w:val="00244767"/>
    <w:rsid w:val="002448D4"/>
    <w:rsid w:val="00244AF4"/>
    <w:rsid w:val="00245061"/>
    <w:rsid w:val="002452EB"/>
    <w:rsid w:val="002453CD"/>
    <w:rsid w:val="00245D24"/>
    <w:rsid w:val="00246A5A"/>
    <w:rsid w:val="0024709D"/>
    <w:rsid w:val="002474C6"/>
    <w:rsid w:val="00247528"/>
    <w:rsid w:val="002475A8"/>
    <w:rsid w:val="002476CF"/>
    <w:rsid w:val="00247796"/>
    <w:rsid w:val="0024790F"/>
    <w:rsid w:val="00247C39"/>
    <w:rsid w:val="00250296"/>
    <w:rsid w:val="002508A0"/>
    <w:rsid w:val="0025146D"/>
    <w:rsid w:val="002516A6"/>
    <w:rsid w:val="00251776"/>
    <w:rsid w:val="00251800"/>
    <w:rsid w:val="00251EDE"/>
    <w:rsid w:val="0025291E"/>
    <w:rsid w:val="00252BC9"/>
    <w:rsid w:val="00252DE6"/>
    <w:rsid w:val="00253BE0"/>
    <w:rsid w:val="00253C75"/>
    <w:rsid w:val="0025458E"/>
    <w:rsid w:val="002551CA"/>
    <w:rsid w:val="002557C4"/>
    <w:rsid w:val="00255FE7"/>
    <w:rsid w:val="00256A4A"/>
    <w:rsid w:val="00256A78"/>
    <w:rsid w:val="00256DD8"/>
    <w:rsid w:val="00256E48"/>
    <w:rsid w:val="00256E65"/>
    <w:rsid w:val="0025729A"/>
    <w:rsid w:val="00257872"/>
    <w:rsid w:val="00257C0F"/>
    <w:rsid w:val="0026054F"/>
    <w:rsid w:val="00260647"/>
    <w:rsid w:val="00260700"/>
    <w:rsid w:val="00260947"/>
    <w:rsid w:val="00260C33"/>
    <w:rsid w:val="0026135E"/>
    <w:rsid w:val="00261616"/>
    <w:rsid w:val="002619FC"/>
    <w:rsid w:val="00261C45"/>
    <w:rsid w:val="00261F1B"/>
    <w:rsid w:val="002623E1"/>
    <w:rsid w:val="00262669"/>
    <w:rsid w:val="00262A0A"/>
    <w:rsid w:val="00262A3D"/>
    <w:rsid w:val="00262CDD"/>
    <w:rsid w:val="00263F5F"/>
    <w:rsid w:val="00264087"/>
    <w:rsid w:val="00264129"/>
    <w:rsid w:val="002642B6"/>
    <w:rsid w:val="0026495C"/>
    <w:rsid w:val="002653FF"/>
    <w:rsid w:val="0026596F"/>
    <w:rsid w:val="00265975"/>
    <w:rsid w:val="002659D5"/>
    <w:rsid w:val="00265D0B"/>
    <w:rsid w:val="00265FF0"/>
    <w:rsid w:val="00266060"/>
    <w:rsid w:val="002669BA"/>
    <w:rsid w:val="00266EB0"/>
    <w:rsid w:val="00267380"/>
    <w:rsid w:val="00267462"/>
    <w:rsid w:val="00267476"/>
    <w:rsid w:val="00267642"/>
    <w:rsid w:val="00267DF5"/>
    <w:rsid w:val="0027058E"/>
    <w:rsid w:val="00270811"/>
    <w:rsid w:val="00270DC9"/>
    <w:rsid w:val="002714B1"/>
    <w:rsid w:val="00271926"/>
    <w:rsid w:val="00271CC3"/>
    <w:rsid w:val="002721AC"/>
    <w:rsid w:val="00272595"/>
    <w:rsid w:val="00272C60"/>
    <w:rsid w:val="00274055"/>
    <w:rsid w:val="002747E2"/>
    <w:rsid w:val="002748DA"/>
    <w:rsid w:val="002749D7"/>
    <w:rsid w:val="00274B72"/>
    <w:rsid w:val="00274C22"/>
    <w:rsid w:val="00274C67"/>
    <w:rsid w:val="00274F53"/>
    <w:rsid w:val="002758B0"/>
    <w:rsid w:val="00275A56"/>
    <w:rsid w:val="00275D88"/>
    <w:rsid w:val="002768E1"/>
    <w:rsid w:val="00277446"/>
    <w:rsid w:val="002776B9"/>
    <w:rsid w:val="00277C11"/>
    <w:rsid w:val="00277C40"/>
    <w:rsid w:val="00280115"/>
    <w:rsid w:val="002803B9"/>
    <w:rsid w:val="0028072C"/>
    <w:rsid w:val="00280797"/>
    <w:rsid w:val="002807BB"/>
    <w:rsid w:val="0028108C"/>
    <w:rsid w:val="002810BE"/>
    <w:rsid w:val="0028126F"/>
    <w:rsid w:val="00282073"/>
    <w:rsid w:val="002825B0"/>
    <w:rsid w:val="002825E3"/>
    <w:rsid w:val="002828E6"/>
    <w:rsid w:val="00282E9A"/>
    <w:rsid w:val="00283865"/>
    <w:rsid w:val="00283986"/>
    <w:rsid w:val="00283CB5"/>
    <w:rsid w:val="00284E16"/>
    <w:rsid w:val="00284F0D"/>
    <w:rsid w:val="00285757"/>
    <w:rsid w:val="00285957"/>
    <w:rsid w:val="00285D83"/>
    <w:rsid w:val="00286610"/>
    <w:rsid w:val="00286813"/>
    <w:rsid w:val="00286D27"/>
    <w:rsid w:val="0028714B"/>
    <w:rsid w:val="002873C6"/>
    <w:rsid w:val="0028744E"/>
    <w:rsid w:val="002875A6"/>
    <w:rsid w:val="002876A0"/>
    <w:rsid w:val="00287778"/>
    <w:rsid w:val="00287784"/>
    <w:rsid w:val="00287BB1"/>
    <w:rsid w:val="00287E26"/>
    <w:rsid w:val="00290526"/>
    <w:rsid w:val="0029054A"/>
    <w:rsid w:val="00290F4E"/>
    <w:rsid w:val="00291045"/>
    <w:rsid w:val="00292EC5"/>
    <w:rsid w:val="00293B54"/>
    <w:rsid w:val="00293DB7"/>
    <w:rsid w:val="00294088"/>
    <w:rsid w:val="00294BC2"/>
    <w:rsid w:val="00294D21"/>
    <w:rsid w:val="00295361"/>
    <w:rsid w:val="002958AD"/>
    <w:rsid w:val="002959ED"/>
    <w:rsid w:val="00295CF1"/>
    <w:rsid w:val="00295E6B"/>
    <w:rsid w:val="002962D2"/>
    <w:rsid w:val="002963A8"/>
    <w:rsid w:val="0029705C"/>
    <w:rsid w:val="00297E66"/>
    <w:rsid w:val="002A002A"/>
    <w:rsid w:val="002A09D0"/>
    <w:rsid w:val="002A0DC2"/>
    <w:rsid w:val="002A0E70"/>
    <w:rsid w:val="002A1B6A"/>
    <w:rsid w:val="002A1F9A"/>
    <w:rsid w:val="002A263F"/>
    <w:rsid w:val="002A269A"/>
    <w:rsid w:val="002A29D9"/>
    <w:rsid w:val="002A2A38"/>
    <w:rsid w:val="002A2CFC"/>
    <w:rsid w:val="002A3893"/>
    <w:rsid w:val="002A3946"/>
    <w:rsid w:val="002A3959"/>
    <w:rsid w:val="002A39AB"/>
    <w:rsid w:val="002A3A47"/>
    <w:rsid w:val="002A3C78"/>
    <w:rsid w:val="002A3D11"/>
    <w:rsid w:val="002A3ED4"/>
    <w:rsid w:val="002A4BA2"/>
    <w:rsid w:val="002A50AF"/>
    <w:rsid w:val="002A52EA"/>
    <w:rsid w:val="002A558E"/>
    <w:rsid w:val="002A57D6"/>
    <w:rsid w:val="002A633D"/>
    <w:rsid w:val="002A6658"/>
    <w:rsid w:val="002A6714"/>
    <w:rsid w:val="002A6A66"/>
    <w:rsid w:val="002A6CB5"/>
    <w:rsid w:val="002A71D5"/>
    <w:rsid w:val="002A7430"/>
    <w:rsid w:val="002A7531"/>
    <w:rsid w:val="002A7FC2"/>
    <w:rsid w:val="002B0353"/>
    <w:rsid w:val="002B0B8B"/>
    <w:rsid w:val="002B0BAC"/>
    <w:rsid w:val="002B0E83"/>
    <w:rsid w:val="002B0E9C"/>
    <w:rsid w:val="002B152A"/>
    <w:rsid w:val="002B17AB"/>
    <w:rsid w:val="002B1BAE"/>
    <w:rsid w:val="002B1BD6"/>
    <w:rsid w:val="002B1BE2"/>
    <w:rsid w:val="002B2420"/>
    <w:rsid w:val="002B2A72"/>
    <w:rsid w:val="002B2DD4"/>
    <w:rsid w:val="002B331D"/>
    <w:rsid w:val="002B3891"/>
    <w:rsid w:val="002B3A50"/>
    <w:rsid w:val="002B3C45"/>
    <w:rsid w:val="002B3E46"/>
    <w:rsid w:val="002B3E87"/>
    <w:rsid w:val="002B4249"/>
    <w:rsid w:val="002B496C"/>
    <w:rsid w:val="002B496D"/>
    <w:rsid w:val="002B4999"/>
    <w:rsid w:val="002B4CBA"/>
    <w:rsid w:val="002B4FAB"/>
    <w:rsid w:val="002B5A7B"/>
    <w:rsid w:val="002B5E58"/>
    <w:rsid w:val="002B6103"/>
    <w:rsid w:val="002B6238"/>
    <w:rsid w:val="002B66B5"/>
    <w:rsid w:val="002B698B"/>
    <w:rsid w:val="002B7321"/>
    <w:rsid w:val="002B7809"/>
    <w:rsid w:val="002C01FB"/>
    <w:rsid w:val="002C0F33"/>
    <w:rsid w:val="002C1001"/>
    <w:rsid w:val="002C1099"/>
    <w:rsid w:val="002C1588"/>
    <w:rsid w:val="002C15D2"/>
    <w:rsid w:val="002C1917"/>
    <w:rsid w:val="002C2137"/>
    <w:rsid w:val="002C244D"/>
    <w:rsid w:val="002C28B3"/>
    <w:rsid w:val="002C2A41"/>
    <w:rsid w:val="002C2C47"/>
    <w:rsid w:val="002C30EF"/>
    <w:rsid w:val="002C3217"/>
    <w:rsid w:val="002C396D"/>
    <w:rsid w:val="002C44C1"/>
    <w:rsid w:val="002C4705"/>
    <w:rsid w:val="002C476B"/>
    <w:rsid w:val="002C4867"/>
    <w:rsid w:val="002C4B76"/>
    <w:rsid w:val="002C4E2E"/>
    <w:rsid w:val="002C5121"/>
    <w:rsid w:val="002C52F8"/>
    <w:rsid w:val="002C5EBF"/>
    <w:rsid w:val="002C614B"/>
    <w:rsid w:val="002C642A"/>
    <w:rsid w:val="002C6767"/>
    <w:rsid w:val="002C6896"/>
    <w:rsid w:val="002C767D"/>
    <w:rsid w:val="002C7AF5"/>
    <w:rsid w:val="002C7DDA"/>
    <w:rsid w:val="002D01BE"/>
    <w:rsid w:val="002D0A6E"/>
    <w:rsid w:val="002D14EE"/>
    <w:rsid w:val="002D1550"/>
    <w:rsid w:val="002D15E4"/>
    <w:rsid w:val="002D1756"/>
    <w:rsid w:val="002D1A78"/>
    <w:rsid w:val="002D1F2A"/>
    <w:rsid w:val="002D22D8"/>
    <w:rsid w:val="002D3784"/>
    <w:rsid w:val="002D381B"/>
    <w:rsid w:val="002D423E"/>
    <w:rsid w:val="002D440D"/>
    <w:rsid w:val="002D48D2"/>
    <w:rsid w:val="002D4AE2"/>
    <w:rsid w:val="002D4AEF"/>
    <w:rsid w:val="002D5C3D"/>
    <w:rsid w:val="002D6A5A"/>
    <w:rsid w:val="002D6B1B"/>
    <w:rsid w:val="002D6D8B"/>
    <w:rsid w:val="002D7082"/>
    <w:rsid w:val="002D7283"/>
    <w:rsid w:val="002E015D"/>
    <w:rsid w:val="002E038C"/>
    <w:rsid w:val="002E04E8"/>
    <w:rsid w:val="002E1452"/>
    <w:rsid w:val="002E1981"/>
    <w:rsid w:val="002E20F2"/>
    <w:rsid w:val="002E2452"/>
    <w:rsid w:val="002E310B"/>
    <w:rsid w:val="002E323E"/>
    <w:rsid w:val="002E38F5"/>
    <w:rsid w:val="002E3A8B"/>
    <w:rsid w:val="002E3CFA"/>
    <w:rsid w:val="002E41CA"/>
    <w:rsid w:val="002E4862"/>
    <w:rsid w:val="002E4A8D"/>
    <w:rsid w:val="002E4AE3"/>
    <w:rsid w:val="002E5042"/>
    <w:rsid w:val="002E5423"/>
    <w:rsid w:val="002E5C15"/>
    <w:rsid w:val="002E5CFE"/>
    <w:rsid w:val="002E5E46"/>
    <w:rsid w:val="002E65BF"/>
    <w:rsid w:val="002E6626"/>
    <w:rsid w:val="002E6741"/>
    <w:rsid w:val="002E6B6F"/>
    <w:rsid w:val="002E6E37"/>
    <w:rsid w:val="002E7003"/>
    <w:rsid w:val="002E710B"/>
    <w:rsid w:val="002E7D7D"/>
    <w:rsid w:val="002F074E"/>
    <w:rsid w:val="002F0766"/>
    <w:rsid w:val="002F0B51"/>
    <w:rsid w:val="002F0D1D"/>
    <w:rsid w:val="002F125F"/>
    <w:rsid w:val="002F1932"/>
    <w:rsid w:val="002F1D55"/>
    <w:rsid w:val="002F20C7"/>
    <w:rsid w:val="002F22A5"/>
    <w:rsid w:val="002F22DD"/>
    <w:rsid w:val="002F2449"/>
    <w:rsid w:val="002F24DD"/>
    <w:rsid w:val="002F2BA4"/>
    <w:rsid w:val="002F3196"/>
    <w:rsid w:val="002F33C0"/>
    <w:rsid w:val="002F3D22"/>
    <w:rsid w:val="002F3E0A"/>
    <w:rsid w:val="002F41FF"/>
    <w:rsid w:val="002F4347"/>
    <w:rsid w:val="002F4B00"/>
    <w:rsid w:val="002F4BEA"/>
    <w:rsid w:val="002F5376"/>
    <w:rsid w:val="002F56FD"/>
    <w:rsid w:val="002F58D0"/>
    <w:rsid w:val="002F664C"/>
    <w:rsid w:val="002F668C"/>
    <w:rsid w:val="002F66E1"/>
    <w:rsid w:val="002F722F"/>
    <w:rsid w:val="002F72CD"/>
    <w:rsid w:val="002F751C"/>
    <w:rsid w:val="002F7A4B"/>
    <w:rsid w:val="002F7C14"/>
    <w:rsid w:val="00300C25"/>
    <w:rsid w:val="003015AC"/>
    <w:rsid w:val="00301CC9"/>
    <w:rsid w:val="0030209D"/>
    <w:rsid w:val="003022D8"/>
    <w:rsid w:val="0030250F"/>
    <w:rsid w:val="003036DC"/>
    <w:rsid w:val="00303BBA"/>
    <w:rsid w:val="00304077"/>
    <w:rsid w:val="00304212"/>
    <w:rsid w:val="00304600"/>
    <w:rsid w:val="0030491C"/>
    <w:rsid w:val="00304C4C"/>
    <w:rsid w:val="00304FCF"/>
    <w:rsid w:val="003052E4"/>
    <w:rsid w:val="0030600F"/>
    <w:rsid w:val="00306C6B"/>
    <w:rsid w:val="00307579"/>
    <w:rsid w:val="00307691"/>
    <w:rsid w:val="003077E5"/>
    <w:rsid w:val="00310849"/>
    <w:rsid w:val="00310FC6"/>
    <w:rsid w:val="0031139F"/>
    <w:rsid w:val="003115D3"/>
    <w:rsid w:val="0031167A"/>
    <w:rsid w:val="00311880"/>
    <w:rsid w:val="00311899"/>
    <w:rsid w:val="00311FA0"/>
    <w:rsid w:val="0031250D"/>
    <w:rsid w:val="00312853"/>
    <w:rsid w:val="00312F21"/>
    <w:rsid w:val="00313331"/>
    <w:rsid w:val="00313CC0"/>
    <w:rsid w:val="00314324"/>
    <w:rsid w:val="00314538"/>
    <w:rsid w:val="00314687"/>
    <w:rsid w:val="00314A98"/>
    <w:rsid w:val="00314CF1"/>
    <w:rsid w:val="00314D26"/>
    <w:rsid w:val="00315076"/>
    <w:rsid w:val="00315644"/>
    <w:rsid w:val="003157ED"/>
    <w:rsid w:val="00316782"/>
    <w:rsid w:val="0031695B"/>
    <w:rsid w:val="00316C96"/>
    <w:rsid w:val="003176A0"/>
    <w:rsid w:val="00317D02"/>
    <w:rsid w:val="00317D3D"/>
    <w:rsid w:val="00317EE2"/>
    <w:rsid w:val="00317FDA"/>
    <w:rsid w:val="00320762"/>
    <w:rsid w:val="00320CD0"/>
    <w:rsid w:val="00320F7E"/>
    <w:rsid w:val="00320FED"/>
    <w:rsid w:val="003210A3"/>
    <w:rsid w:val="00321CFE"/>
    <w:rsid w:val="00321F5B"/>
    <w:rsid w:val="0032256A"/>
    <w:rsid w:val="003228E1"/>
    <w:rsid w:val="00323060"/>
    <w:rsid w:val="003231B5"/>
    <w:rsid w:val="003235DB"/>
    <w:rsid w:val="003236C6"/>
    <w:rsid w:val="00323A37"/>
    <w:rsid w:val="00323BDE"/>
    <w:rsid w:val="00324828"/>
    <w:rsid w:val="003249FD"/>
    <w:rsid w:val="00324E59"/>
    <w:rsid w:val="00325089"/>
    <w:rsid w:val="00325A5E"/>
    <w:rsid w:val="00325B48"/>
    <w:rsid w:val="00325C78"/>
    <w:rsid w:val="003260A0"/>
    <w:rsid w:val="0032613B"/>
    <w:rsid w:val="003269CA"/>
    <w:rsid w:val="0032704C"/>
    <w:rsid w:val="00327551"/>
    <w:rsid w:val="00327AD5"/>
    <w:rsid w:val="003300C2"/>
    <w:rsid w:val="00330301"/>
    <w:rsid w:val="00330BAA"/>
    <w:rsid w:val="00330C7F"/>
    <w:rsid w:val="00330CA5"/>
    <w:rsid w:val="00330D45"/>
    <w:rsid w:val="00331298"/>
    <w:rsid w:val="003314B7"/>
    <w:rsid w:val="0033158D"/>
    <w:rsid w:val="003319BD"/>
    <w:rsid w:val="003321A4"/>
    <w:rsid w:val="0033252D"/>
    <w:rsid w:val="003326C9"/>
    <w:rsid w:val="00332AE2"/>
    <w:rsid w:val="00332FB5"/>
    <w:rsid w:val="00333081"/>
    <w:rsid w:val="00333251"/>
    <w:rsid w:val="0033335A"/>
    <w:rsid w:val="00333395"/>
    <w:rsid w:val="003338DC"/>
    <w:rsid w:val="003339DF"/>
    <w:rsid w:val="00333B59"/>
    <w:rsid w:val="003345F7"/>
    <w:rsid w:val="00334742"/>
    <w:rsid w:val="003347B0"/>
    <w:rsid w:val="00334B76"/>
    <w:rsid w:val="0033540C"/>
    <w:rsid w:val="00335729"/>
    <w:rsid w:val="0033615B"/>
    <w:rsid w:val="0033694B"/>
    <w:rsid w:val="00336DA5"/>
    <w:rsid w:val="00336F5A"/>
    <w:rsid w:val="00337008"/>
    <w:rsid w:val="00337168"/>
    <w:rsid w:val="0033765B"/>
    <w:rsid w:val="00337982"/>
    <w:rsid w:val="003379DB"/>
    <w:rsid w:val="00337B53"/>
    <w:rsid w:val="00340772"/>
    <w:rsid w:val="003409E7"/>
    <w:rsid w:val="00340AAA"/>
    <w:rsid w:val="00340B72"/>
    <w:rsid w:val="003410E1"/>
    <w:rsid w:val="0034130D"/>
    <w:rsid w:val="003419D4"/>
    <w:rsid w:val="00343362"/>
    <w:rsid w:val="003433E4"/>
    <w:rsid w:val="0034373D"/>
    <w:rsid w:val="003448B9"/>
    <w:rsid w:val="00345226"/>
    <w:rsid w:val="0034536D"/>
    <w:rsid w:val="00345679"/>
    <w:rsid w:val="00345A1F"/>
    <w:rsid w:val="00346A1B"/>
    <w:rsid w:val="00346BDE"/>
    <w:rsid w:val="00346C15"/>
    <w:rsid w:val="00346C37"/>
    <w:rsid w:val="00346CE3"/>
    <w:rsid w:val="003470BE"/>
    <w:rsid w:val="0034711E"/>
    <w:rsid w:val="00347860"/>
    <w:rsid w:val="003502A7"/>
    <w:rsid w:val="003504C8"/>
    <w:rsid w:val="00350669"/>
    <w:rsid w:val="003509E7"/>
    <w:rsid w:val="00350AEE"/>
    <w:rsid w:val="0035115F"/>
    <w:rsid w:val="00351239"/>
    <w:rsid w:val="003516E7"/>
    <w:rsid w:val="00351AC8"/>
    <w:rsid w:val="00351B57"/>
    <w:rsid w:val="00351DB4"/>
    <w:rsid w:val="00351F8A"/>
    <w:rsid w:val="0035257D"/>
    <w:rsid w:val="0035278E"/>
    <w:rsid w:val="00353605"/>
    <w:rsid w:val="00353BA7"/>
    <w:rsid w:val="00353CF2"/>
    <w:rsid w:val="00353F0D"/>
    <w:rsid w:val="00354437"/>
    <w:rsid w:val="00354AE0"/>
    <w:rsid w:val="00354DC4"/>
    <w:rsid w:val="00355039"/>
    <w:rsid w:val="00355113"/>
    <w:rsid w:val="00355211"/>
    <w:rsid w:val="00355767"/>
    <w:rsid w:val="00355981"/>
    <w:rsid w:val="00355A39"/>
    <w:rsid w:val="00355CFB"/>
    <w:rsid w:val="00356397"/>
    <w:rsid w:val="003563DB"/>
    <w:rsid w:val="003566F1"/>
    <w:rsid w:val="00356B66"/>
    <w:rsid w:val="00356E0A"/>
    <w:rsid w:val="003573A5"/>
    <w:rsid w:val="003573B7"/>
    <w:rsid w:val="003579A5"/>
    <w:rsid w:val="003601A1"/>
    <w:rsid w:val="00360C2B"/>
    <w:rsid w:val="00360E28"/>
    <w:rsid w:val="0036106C"/>
    <w:rsid w:val="00361253"/>
    <w:rsid w:val="00361506"/>
    <w:rsid w:val="00361736"/>
    <w:rsid w:val="00361772"/>
    <w:rsid w:val="0036195F"/>
    <w:rsid w:val="00361EB3"/>
    <w:rsid w:val="00361F1D"/>
    <w:rsid w:val="0036279F"/>
    <w:rsid w:val="00362A82"/>
    <w:rsid w:val="00362A85"/>
    <w:rsid w:val="00363235"/>
    <w:rsid w:val="003632DE"/>
    <w:rsid w:val="003637EF"/>
    <w:rsid w:val="00363997"/>
    <w:rsid w:val="00363DBB"/>
    <w:rsid w:val="003643D8"/>
    <w:rsid w:val="00364A23"/>
    <w:rsid w:val="00365149"/>
    <w:rsid w:val="00365936"/>
    <w:rsid w:val="00365A1A"/>
    <w:rsid w:val="00365B20"/>
    <w:rsid w:val="00365B4F"/>
    <w:rsid w:val="00366034"/>
    <w:rsid w:val="00367550"/>
    <w:rsid w:val="003675A2"/>
    <w:rsid w:val="00370103"/>
    <w:rsid w:val="003706B9"/>
    <w:rsid w:val="00370975"/>
    <w:rsid w:val="0037119A"/>
    <w:rsid w:val="003715EA"/>
    <w:rsid w:val="0037224C"/>
    <w:rsid w:val="003724F9"/>
    <w:rsid w:val="00372580"/>
    <w:rsid w:val="00372ADD"/>
    <w:rsid w:val="00372C82"/>
    <w:rsid w:val="00372DD0"/>
    <w:rsid w:val="0037384A"/>
    <w:rsid w:val="00373A10"/>
    <w:rsid w:val="0037455C"/>
    <w:rsid w:val="00374870"/>
    <w:rsid w:val="00374DD1"/>
    <w:rsid w:val="00374E38"/>
    <w:rsid w:val="00375128"/>
    <w:rsid w:val="0037536C"/>
    <w:rsid w:val="00375468"/>
    <w:rsid w:val="003758DF"/>
    <w:rsid w:val="00375A44"/>
    <w:rsid w:val="00375B31"/>
    <w:rsid w:val="0037636D"/>
    <w:rsid w:val="003766DF"/>
    <w:rsid w:val="0037697A"/>
    <w:rsid w:val="00376BC0"/>
    <w:rsid w:val="00376D5C"/>
    <w:rsid w:val="00376EBA"/>
    <w:rsid w:val="0037748B"/>
    <w:rsid w:val="00377F9F"/>
    <w:rsid w:val="00377FFB"/>
    <w:rsid w:val="003800B0"/>
    <w:rsid w:val="00380251"/>
    <w:rsid w:val="00380AE3"/>
    <w:rsid w:val="00380D21"/>
    <w:rsid w:val="00380E1F"/>
    <w:rsid w:val="00381000"/>
    <w:rsid w:val="00381A0E"/>
    <w:rsid w:val="00381CDB"/>
    <w:rsid w:val="00381F26"/>
    <w:rsid w:val="00382376"/>
    <w:rsid w:val="00382383"/>
    <w:rsid w:val="003825F4"/>
    <w:rsid w:val="00382A15"/>
    <w:rsid w:val="00383190"/>
    <w:rsid w:val="00384729"/>
    <w:rsid w:val="003851A9"/>
    <w:rsid w:val="003851F5"/>
    <w:rsid w:val="00385E22"/>
    <w:rsid w:val="00385FB7"/>
    <w:rsid w:val="00386306"/>
    <w:rsid w:val="003864EE"/>
    <w:rsid w:val="0038665C"/>
    <w:rsid w:val="00386C1E"/>
    <w:rsid w:val="00386CB4"/>
    <w:rsid w:val="00386F5B"/>
    <w:rsid w:val="003872D3"/>
    <w:rsid w:val="00387741"/>
    <w:rsid w:val="00390080"/>
    <w:rsid w:val="00390170"/>
    <w:rsid w:val="00390628"/>
    <w:rsid w:val="0039072C"/>
    <w:rsid w:val="00390879"/>
    <w:rsid w:val="003914EC"/>
    <w:rsid w:val="0039153A"/>
    <w:rsid w:val="00391C41"/>
    <w:rsid w:val="0039257D"/>
    <w:rsid w:val="003930A5"/>
    <w:rsid w:val="00393368"/>
    <w:rsid w:val="0039359F"/>
    <w:rsid w:val="00393C61"/>
    <w:rsid w:val="00393CA5"/>
    <w:rsid w:val="00394E90"/>
    <w:rsid w:val="003957A4"/>
    <w:rsid w:val="003959F2"/>
    <w:rsid w:val="00395AA8"/>
    <w:rsid w:val="00395D8B"/>
    <w:rsid w:val="00395D94"/>
    <w:rsid w:val="003963F2"/>
    <w:rsid w:val="00396420"/>
    <w:rsid w:val="00396FC6"/>
    <w:rsid w:val="0039761A"/>
    <w:rsid w:val="00397712"/>
    <w:rsid w:val="00397BC8"/>
    <w:rsid w:val="003A059E"/>
    <w:rsid w:val="003A09AC"/>
    <w:rsid w:val="003A0A44"/>
    <w:rsid w:val="003A0AC8"/>
    <w:rsid w:val="003A0D05"/>
    <w:rsid w:val="003A0E99"/>
    <w:rsid w:val="003A121B"/>
    <w:rsid w:val="003A12EF"/>
    <w:rsid w:val="003A1A4C"/>
    <w:rsid w:val="003A1AEC"/>
    <w:rsid w:val="003A22D0"/>
    <w:rsid w:val="003A2C8D"/>
    <w:rsid w:val="003A31F8"/>
    <w:rsid w:val="003A3249"/>
    <w:rsid w:val="003A39DD"/>
    <w:rsid w:val="003A3CB5"/>
    <w:rsid w:val="003A3DAB"/>
    <w:rsid w:val="003A44F2"/>
    <w:rsid w:val="003A568C"/>
    <w:rsid w:val="003A5A77"/>
    <w:rsid w:val="003A5B61"/>
    <w:rsid w:val="003A5B62"/>
    <w:rsid w:val="003A5C87"/>
    <w:rsid w:val="003A64F8"/>
    <w:rsid w:val="003A657B"/>
    <w:rsid w:val="003A6715"/>
    <w:rsid w:val="003A67C3"/>
    <w:rsid w:val="003A6821"/>
    <w:rsid w:val="003A6865"/>
    <w:rsid w:val="003A69CB"/>
    <w:rsid w:val="003A6CFC"/>
    <w:rsid w:val="003A72F4"/>
    <w:rsid w:val="003A7B40"/>
    <w:rsid w:val="003A7B43"/>
    <w:rsid w:val="003A7CBD"/>
    <w:rsid w:val="003B0251"/>
    <w:rsid w:val="003B0A26"/>
    <w:rsid w:val="003B0BE4"/>
    <w:rsid w:val="003B1294"/>
    <w:rsid w:val="003B1331"/>
    <w:rsid w:val="003B16BE"/>
    <w:rsid w:val="003B1D01"/>
    <w:rsid w:val="003B2008"/>
    <w:rsid w:val="003B2173"/>
    <w:rsid w:val="003B2269"/>
    <w:rsid w:val="003B27CE"/>
    <w:rsid w:val="003B2DCE"/>
    <w:rsid w:val="003B3528"/>
    <w:rsid w:val="003B389F"/>
    <w:rsid w:val="003B394D"/>
    <w:rsid w:val="003B39DD"/>
    <w:rsid w:val="003B3A6C"/>
    <w:rsid w:val="003B3F01"/>
    <w:rsid w:val="003B4DB7"/>
    <w:rsid w:val="003B5064"/>
    <w:rsid w:val="003B50CC"/>
    <w:rsid w:val="003B58BA"/>
    <w:rsid w:val="003B5A98"/>
    <w:rsid w:val="003B5C8D"/>
    <w:rsid w:val="003B5CA6"/>
    <w:rsid w:val="003B64E7"/>
    <w:rsid w:val="003B67D0"/>
    <w:rsid w:val="003B7712"/>
    <w:rsid w:val="003B77DB"/>
    <w:rsid w:val="003B7E94"/>
    <w:rsid w:val="003C02B9"/>
    <w:rsid w:val="003C050A"/>
    <w:rsid w:val="003C0726"/>
    <w:rsid w:val="003C0FF5"/>
    <w:rsid w:val="003C1B9B"/>
    <w:rsid w:val="003C20A6"/>
    <w:rsid w:val="003C2A4A"/>
    <w:rsid w:val="003C2FB9"/>
    <w:rsid w:val="003C31CF"/>
    <w:rsid w:val="003C34CE"/>
    <w:rsid w:val="003C34EF"/>
    <w:rsid w:val="003C3715"/>
    <w:rsid w:val="003C428C"/>
    <w:rsid w:val="003C46B3"/>
    <w:rsid w:val="003C4B78"/>
    <w:rsid w:val="003C4CFD"/>
    <w:rsid w:val="003C4F6A"/>
    <w:rsid w:val="003C5716"/>
    <w:rsid w:val="003C5BBE"/>
    <w:rsid w:val="003C5DFB"/>
    <w:rsid w:val="003C6192"/>
    <w:rsid w:val="003C70FF"/>
    <w:rsid w:val="003C7110"/>
    <w:rsid w:val="003C71B7"/>
    <w:rsid w:val="003C73E4"/>
    <w:rsid w:val="003C76AE"/>
    <w:rsid w:val="003D1539"/>
    <w:rsid w:val="003D15C8"/>
    <w:rsid w:val="003D20BE"/>
    <w:rsid w:val="003D236C"/>
    <w:rsid w:val="003D27BD"/>
    <w:rsid w:val="003D2C97"/>
    <w:rsid w:val="003D2DDB"/>
    <w:rsid w:val="003D3572"/>
    <w:rsid w:val="003D3844"/>
    <w:rsid w:val="003D387E"/>
    <w:rsid w:val="003D3A60"/>
    <w:rsid w:val="003D3C10"/>
    <w:rsid w:val="003D41BC"/>
    <w:rsid w:val="003D4334"/>
    <w:rsid w:val="003D4448"/>
    <w:rsid w:val="003D464A"/>
    <w:rsid w:val="003D4C46"/>
    <w:rsid w:val="003D4E91"/>
    <w:rsid w:val="003D5A5F"/>
    <w:rsid w:val="003D5F2C"/>
    <w:rsid w:val="003D666F"/>
    <w:rsid w:val="003D6864"/>
    <w:rsid w:val="003D6A1C"/>
    <w:rsid w:val="003D6A5A"/>
    <w:rsid w:val="003D79AA"/>
    <w:rsid w:val="003D7A4A"/>
    <w:rsid w:val="003E11C3"/>
    <w:rsid w:val="003E15C1"/>
    <w:rsid w:val="003E165C"/>
    <w:rsid w:val="003E1C95"/>
    <w:rsid w:val="003E1FDC"/>
    <w:rsid w:val="003E26DB"/>
    <w:rsid w:val="003E2BB2"/>
    <w:rsid w:val="003E2D9B"/>
    <w:rsid w:val="003E3704"/>
    <w:rsid w:val="003E3868"/>
    <w:rsid w:val="003E3934"/>
    <w:rsid w:val="003E39C2"/>
    <w:rsid w:val="003E39E2"/>
    <w:rsid w:val="003E3B0E"/>
    <w:rsid w:val="003E5031"/>
    <w:rsid w:val="003E5379"/>
    <w:rsid w:val="003E563B"/>
    <w:rsid w:val="003E5995"/>
    <w:rsid w:val="003E5A63"/>
    <w:rsid w:val="003E5F6B"/>
    <w:rsid w:val="003E6316"/>
    <w:rsid w:val="003E697C"/>
    <w:rsid w:val="003E6A49"/>
    <w:rsid w:val="003E6C4B"/>
    <w:rsid w:val="003E7225"/>
    <w:rsid w:val="003F0E24"/>
    <w:rsid w:val="003F136D"/>
    <w:rsid w:val="003F1540"/>
    <w:rsid w:val="003F1B82"/>
    <w:rsid w:val="003F1BE9"/>
    <w:rsid w:val="003F1FC7"/>
    <w:rsid w:val="003F27EA"/>
    <w:rsid w:val="003F2836"/>
    <w:rsid w:val="003F304F"/>
    <w:rsid w:val="003F3308"/>
    <w:rsid w:val="003F381A"/>
    <w:rsid w:val="003F40C6"/>
    <w:rsid w:val="003F44EB"/>
    <w:rsid w:val="003F464A"/>
    <w:rsid w:val="003F54CB"/>
    <w:rsid w:val="003F57EF"/>
    <w:rsid w:val="003F5998"/>
    <w:rsid w:val="003F64CE"/>
    <w:rsid w:val="003F69CB"/>
    <w:rsid w:val="003F6BB6"/>
    <w:rsid w:val="003F6F6D"/>
    <w:rsid w:val="003F77D8"/>
    <w:rsid w:val="003F7F65"/>
    <w:rsid w:val="004004C3"/>
    <w:rsid w:val="00400B67"/>
    <w:rsid w:val="00400D25"/>
    <w:rsid w:val="0040108A"/>
    <w:rsid w:val="004010F1"/>
    <w:rsid w:val="00401692"/>
    <w:rsid w:val="0040188B"/>
    <w:rsid w:val="00401963"/>
    <w:rsid w:val="00401B51"/>
    <w:rsid w:val="00402673"/>
    <w:rsid w:val="00402F2A"/>
    <w:rsid w:val="00402F71"/>
    <w:rsid w:val="004033CB"/>
    <w:rsid w:val="004037E6"/>
    <w:rsid w:val="00403A89"/>
    <w:rsid w:val="004041AD"/>
    <w:rsid w:val="0040454A"/>
    <w:rsid w:val="00404A77"/>
    <w:rsid w:val="00404C7C"/>
    <w:rsid w:val="00404EFF"/>
    <w:rsid w:val="004055C2"/>
    <w:rsid w:val="0040592E"/>
    <w:rsid w:val="00405FEE"/>
    <w:rsid w:val="004069B6"/>
    <w:rsid w:val="00407258"/>
    <w:rsid w:val="00407A06"/>
    <w:rsid w:val="00407E80"/>
    <w:rsid w:val="00407EF6"/>
    <w:rsid w:val="00410104"/>
    <w:rsid w:val="004101DE"/>
    <w:rsid w:val="0041020C"/>
    <w:rsid w:val="00412055"/>
    <w:rsid w:val="0041225F"/>
    <w:rsid w:val="00412EAA"/>
    <w:rsid w:val="00413084"/>
    <w:rsid w:val="00413239"/>
    <w:rsid w:val="00413676"/>
    <w:rsid w:val="00413786"/>
    <w:rsid w:val="00413A0B"/>
    <w:rsid w:val="00414659"/>
    <w:rsid w:val="00414D41"/>
    <w:rsid w:val="00414FAB"/>
    <w:rsid w:val="00415379"/>
    <w:rsid w:val="00415955"/>
    <w:rsid w:val="00415AD3"/>
    <w:rsid w:val="00415CC8"/>
    <w:rsid w:val="0041662A"/>
    <w:rsid w:val="00416891"/>
    <w:rsid w:val="00416DAF"/>
    <w:rsid w:val="00416E78"/>
    <w:rsid w:val="004174BD"/>
    <w:rsid w:val="0041756C"/>
    <w:rsid w:val="00417C6E"/>
    <w:rsid w:val="004200F9"/>
    <w:rsid w:val="00420412"/>
    <w:rsid w:val="00420597"/>
    <w:rsid w:val="00420A1C"/>
    <w:rsid w:val="00420A6D"/>
    <w:rsid w:val="00420B2F"/>
    <w:rsid w:val="00420B5A"/>
    <w:rsid w:val="00420CA0"/>
    <w:rsid w:val="00420E06"/>
    <w:rsid w:val="00420FC5"/>
    <w:rsid w:val="0042107D"/>
    <w:rsid w:val="004218D8"/>
    <w:rsid w:val="00421D8D"/>
    <w:rsid w:val="00422077"/>
    <w:rsid w:val="0042298B"/>
    <w:rsid w:val="00422D7E"/>
    <w:rsid w:val="00423AEE"/>
    <w:rsid w:val="00423EF8"/>
    <w:rsid w:val="004242B9"/>
    <w:rsid w:val="0042481F"/>
    <w:rsid w:val="0042483D"/>
    <w:rsid w:val="0042495B"/>
    <w:rsid w:val="00424A2B"/>
    <w:rsid w:val="00425037"/>
    <w:rsid w:val="004254DA"/>
    <w:rsid w:val="00425658"/>
    <w:rsid w:val="00425934"/>
    <w:rsid w:val="00425BB7"/>
    <w:rsid w:val="00425CDC"/>
    <w:rsid w:val="00425EE0"/>
    <w:rsid w:val="00426427"/>
    <w:rsid w:val="004265AE"/>
    <w:rsid w:val="00426C07"/>
    <w:rsid w:val="00427D6D"/>
    <w:rsid w:val="00427E58"/>
    <w:rsid w:val="00427E69"/>
    <w:rsid w:val="0043057D"/>
    <w:rsid w:val="00430E9F"/>
    <w:rsid w:val="00430FE5"/>
    <w:rsid w:val="00431385"/>
    <w:rsid w:val="00431682"/>
    <w:rsid w:val="00431A62"/>
    <w:rsid w:val="00431B5F"/>
    <w:rsid w:val="00432251"/>
    <w:rsid w:val="00432732"/>
    <w:rsid w:val="00432E37"/>
    <w:rsid w:val="0043380F"/>
    <w:rsid w:val="00433850"/>
    <w:rsid w:val="00433EF9"/>
    <w:rsid w:val="004341D9"/>
    <w:rsid w:val="00434400"/>
    <w:rsid w:val="00434910"/>
    <w:rsid w:val="00435536"/>
    <w:rsid w:val="00435CCB"/>
    <w:rsid w:val="004361B8"/>
    <w:rsid w:val="00436265"/>
    <w:rsid w:val="004362D7"/>
    <w:rsid w:val="00436437"/>
    <w:rsid w:val="0043655A"/>
    <w:rsid w:val="00436A4C"/>
    <w:rsid w:val="00437281"/>
    <w:rsid w:val="0043796A"/>
    <w:rsid w:val="0044084F"/>
    <w:rsid w:val="00440F7C"/>
    <w:rsid w:val="004416DB"/>
    <w:rsid w:val="00441988"/>
    <w:rsid w:val="00441EE2"/>
    <w:rsid w:val="0044273D"/>
    <w:rsid w:val="00442B47"/>
    <w:rsid w:val="0044489F"/>
    <w:rsid w:val="00444A8A"/>
    <w:rsid w:val="00444E70"/>
    <w:rsid w:val="00444F13"/>
    <w:rsid w:val="0044514C"/>
    <w:rsid w:val="004451F3"/>
    <w:rsid w:val="0044576A"/>
    <w:rsid w:val="0044594D"/>
    <w:rsid w:val="00445E7A"/>
    <w:rsid w:val="004464B7"/>
    <w:rsid w:val="00446542"/>
    <w:rsid w:val="00446ADC"/>
    <w:rsid w:val="00446D05"/>
    <w:rsid w:val="004470AD"/>
    <w:rsid w:val="0044721B"/>
    <w:rsid w:val="004508B3"/>
    <w:rsid w:val="00450F33"/>
    <w:rsid w:val="00451F99"/>
    <w:rsid w:val="004520C3"/>
    <w:rsid w:val="00452120"/>
    <w:rsid w:val="00452E85"/>
    <w:rsid w:val="00452FCF"/>
    <w:rsid w:val="004536BE"/>
    <w:rsid w:val="004536F4"/>
    <w:rsid w:val="00453704"/>
    <w:rsid w:val="0045373E"/>
    <w:rsid w:val="004537B4"/>
    <w:rsid w:val="00453A7B"/>
    <w:rsid w:val="00453EA0"/>
    <w:rsid w:val="0045437C"/>
    <w:rsid w:val="0045472A"/>
    <w:rsid w:val="00454871"/>
    <w:rsid w:val="004548A6"/>
    <w:rsid w:val="00454AE2"/>
    <w:rsid w:val="00454C6C"/>
    <w:rsid w:val="00455A8A"/>
    <w:rsid w:val="00455B45"/>
    <w:rsid w:val="00455C4C"/>
    <w:rsid w:val="00455F9F"/>
    <w:rsid w:val="0045629D"/>
    <w:rsid w:val="0045648B"/>
    <w:rsid w:val="00456716"/>
    <w:rsid w:val="004569BE"/>
    <w:rsid w:val="00457783"/>
    <w:rsid w:val="004600F2"/>
    <w:rsid w:val="004605B4"/>
    <w:rsid w:val="004606B5"/>
    <w:rsid w:val="00460AB5"/>
    <w:rsid w:val="00460BD7"/>
    <w:rsid w:val="00460D7F"/>
    <w:rsid w:val="00460FC2"/>
    <w:rsid w:val="00461089"/>
    <w:rsid w:val="0046110D"/>
    <w:rsid w:val="004612B5"/>
    <w:rsid w:val="00461457"/>
    <w:rsid w:val="004614BA"/>
    <w:rsid w:val="00461502"/>
    <w:rsid w:val="004616E8"/>
    <w:rsid w:val="00461B75"/>
    <w:rsid w:val="0046233A"/>
    <w:rsid w:val="004623D8"/>
    <w:rsid w:val="004628B3"/>
    <w:rsid w:val="00462A6D"/>
    <w:rsid w:val="00462AC0"/>
    <w:rsid w:val="00462AF9"/>
    <w:rsid w:val="00463333"/>
    <w:rsid w:val="00463351"/>
    <w:rsid w:val="00463422"/>
    <w:rsid w:val="00463D1F"/>
    <w:rsid w:val="00463EBB"/>
    <w:rsid w:val="00464048"/>
    <w:rsid w:val="00464B0A"/>
    <w:rsid w:val="00464BA3"/>
    <w:rsid w:val="00465FA5"/>
    <w:rsid w:val="0046648B"/>
    <w:rsid w:val="00466A69"/>
    <w:rsid w:val="004678A3"/>
    <w:rsid w:val="00467E68"/>
    <w:rsid w:val="00470702"/>
    <w:rsid w:val="004707CE"/>
    <w:rsid w:val="00470909"/>
    <w:rsid w:val="00470BF9"/>
    <w:rsid w:val="00470EA7"/>
    <w:rsid w:val="0047116E"/>
    <w:rsid w:val="004717E7"/>
    <w:rsid w:val="00471ADE"/>
    <w:rsid w:val="00471B1F"/>
    <w:rsid w:val="00471CDC"/>
    <w:rsid w:val="00471E62"/>
    <w:rsid w:val="004725FD"/>
    <w:rsid w:val="0047280A"/>
    <w:rsid w:val="00472861"/>
    <w:rsid w:val="00472E0F"/>
    <w:rsid w:val="0047321D"/>
    <w:rsid w:val="004733AF"/>
    <w:rsid w:val="0047357F"/>
    <w:rsid w:val="0047368D"/>
    <w:rsid w:val="004739B0"/>
    <w:rsid w:val="00474409"/>
    <w:rsid w:val="00474550"/>
    <w:rsid w:val="00474694"/>
    <w:rsid w:val="00474ADA"/>
    <w:rsid w:val="004750AA"/>
    <w:rsid w:val="00475664"/>
    <w:rsid w:val="00476B63"/>
    <w:rsid w:val="00476BFE"/>
    <w:rsid w:val="00477003"/>
    <w:rsid w:val="0047710E"/>
    <w:rsid w:val="004772C3"/>
    <w:rsid w:val="0047730B"/>
    <w:rsid w:val="00477376"/>
    <w:rsid w:val="004779FF"/>
    <w:rsid w:val="00477EB7"/>
    <w:rsid w:val="004800DF"/>
    <w:rsid w:val="00480268"/>
    <w:rsid w:val="00480409"/>
    <w:rsid w:val="004805E1"/>
    <w:rsid w:val="00480CA8"/>
    <w:rsid w:val="00480CC6"/>
    <w:rsid w:val="00480ECA"/>
    <w:rsid w:val="00480F0E"/>
    <w:rsid w:val="00481008"/>
    <w:rsid w:val="00481592"/>
    <w:rsid w:val="004817D0"/>
    <w:rsid w:val="00481918"/>
    <w:rsid w:val="004819FE"/>
    <w:rsid w:val="00481D5F"/>
    <w:rsid w:val="00481EC2"/>
    <w:rsid w:val="00482423"/>
    <w:rsid w:val="004824B2"/>
    <w:rsid w:val="00482561"/>
    <w:rsid w:val="0048272D"/>
    <w:rsid w:val="00482C60"/>
    <w:rsid w:val="004833C4"/>
    <w:rsid w:val="00483C71"/>
    <w:rsid w:val="004845E9"/>
    <w:rsid w:val="0048479E"/>
    <w:rsid w:val="00484D4C"/>
    <w:rsid w:val="00484EC7"/>
    <w:rsid w:val="00484FA2"/>
    <w:rsid w:val="0048536C"/>
    <w:rsid w:val="00485804"/>
    <w:rsid w:val="00485BC0"/>
    <w:rsid w:val="00485E76"/>
    <w:rsid w:val="0048619A"/>
    <w:rsid w:val="004861AC"/>
    <w:rsid w:val="0048641B"/>
    <w:rsid w:val="004868BD"/>
    <w:rsid w:val="00486CF2"/>
    <w:rsid w:val="00487330"/>
    <w:rsid w:val="0048794B"/>
    <w:rsid w:val="00490DA4"/>
    <w:rsid w:val="00490DF6"/>
    <w:rsid w:val="00491D63"/>
    <w:rsid w:val="00492084"/>
    <w:rsid w:val="00492180"/>
    <w:rsid w:val="00492D25"/>
    <w:rsid w:val="00492FB4"/>
    <w:rsid w:val="0049319C"/>
    <w:rsid w:val="0049328C"/>
    <w:rsid w:val="00493C30"/>
    <w:rsid w:val="004945CD"/>
    <w:rsid w:val="0049471E"/>
    <w:rsid w:val="00494F6F"/>
    <w:rsid w:val="004950BA"/>
    <w:rsid w:val="004951BA"/>
    <w:rsid w:val="004955B9"/>
    <w:rsid w:val="00495C25"/>
    <w:rsid w:val="00495DB1"/>
    <w:rsid w:val="00495FB2"/>
    <w:rsid w:val="0049612A"/>
    <w:rsid w:val="0049648E"/>
    <w:rsid w:val="00496900"/>
    <w:rsid w:val="0049693B"/>
    <w:rsid w:val="00496987"/>
    <w:rsid w:val="00496A58"/>
    <w:rsid w:val="004970B6"/>
    <w:rsid w:val="00497DCF"/>
    <w:rsid w:val="004A0199"/>
    <w:rsid w:val="004A0394"/>
    <w:rsid w:val="004A039E"/>
    <w:rsid w:val="004A130E"/>
    <w:rsid w:val="004A1436"/>
    <w:rsid w:val="004A1886"/>
    <w:rsid w:val="004A1BE2"/>
    <w:rsid w:val="004A1C7C"/>
    <w:rsid w:val="004A1D0D"/>
    <w:rsid w:val="004A205D"/>
    <w:rsid w:val="004A21A4"/>
    <w:rsid w:val="004A272F"/>
    <w:rsid w:val="004A2A4C"/>
    <w:rsid w:val="004A2E61"/>
    <w:rsid w:val="004A357E"/>
    <w:rsid w:val="004A3815"/>
    <w:rsid w:val="004A399D"/>
    <w:rsid w:val="004A3DEB"/>
    <w:rsid w:val="004A3E09"/>
    <w:rsid w:val="004A405B"/>
    <w:rsid w:val="004A405F"/>
    <w:rsid w:val="004A452B"/>
    <w:rsid w:val="004A47E5"/>
    <w:rsid w:val="004A5254"/>
    <w:rsid w:val="004A5A75"/>
    <w:rsid w:val="004A5E3F"/>
    <w:rsid w:val="004A5EC5"/>
    <w:rsid w:val="004A6263"/>
    <w:rsid w:val="004A7685"/>
    <w:rsid w:val="004A77A0"/>
    <w:rsid w:val="004A795B"/>
    <w:rsid w:val="004A7DAC"/>
    <w:rsid w:val="004A7F0D"/>
    <w:rsid w:val="004B0519"/>
    <w:rsid w:val="004B0BF2"/>
    <w:rsid w:val="004B1073"/>
    <w:rsid w:val="004B16FE"/>
    <w:rsid w:val="004B1EB0"/>
    <w:rsid w:val="004B27C9"/>
    <w:rsid w:val="004B2C30"/>
    <w:rsid w:val="004B2DB7"/>
    <w:rsid w:val="004B3677"/>
    <w:rsid w:val="004B3700"/>
    <w:rsid w:val="004B38DF"/>
    <w:rsid w:val="004B3A82"/>
    <w:rsid w:val="004B3BFF"/>
    <w:rsid w:val="004B3E64"/>
    <w:rsid w:val="004B48AE"/>
    <w:rsid w:val="004B4B76"/>
    <w:rsid w:val="004B4C1E"/>
    <w:rsid w:val="004B512D"/>
    <w:rsid w:val="004B5347"/>
    <w:rsid w:val="004B57DB"/>
    <w:rsid w:val="004B593F"/>
    <w:rsid w:val="004B61B1"/>
    <w:rsid w:val="004B6476"/>
    <w:rsid w:val="004B6499"/>
    <w:rsid w:val="004B6548"/>
    <w:rsid w:val="004B6983"/>
    <w:rsid w:val="004B6FA0"/>
    <w:rsid w:val="004B7396"/>
    <w:rsid w:val="004B7405"/>
    <w:rsid w:val="004B7529"/>
    <w:rsid w:val="004B7F1E"/>
    <w:rsid w:val="004C0457"/>
    <w:rsid w:val="004C09D4"/>
    <w:rsid w:val="004C0AED"/>
    <w:rsid w:val="004C0E72"/>
    <w:rsid w:val="004C0EF1"/>
    <w:rsid w:val="004C1761"/>
    <w:rsid w:val="004C1916"/>
    <w:rsid w:val="004C22E7"/>
    <w:rsid w:val="004C26F9"/>
    <w:rsid w:val="004C292D"/>
    <w:rsid w:val="004C3721"/>
    <w:rsid w:val="004C3796"/>
    <w:rsid w:val="004C3903"/>
    <w:rsid w:val="004C4729"/>
    <w:rsid w:val="004C4795"/>
    <w:rsid w:val="004C47E3"/>
    <w:rsid w:val="004C4851"/>
    <w:rsid w:val="004C51AF"/>
    <w:rsid w:val="004C5951"/>
    <w:rsid w:val="004C5A3D"/>
    <w:rsid w:val="004C5E50"/>
    <w:rsid w:val="004C5F8C"/>
    <w:rsid w:val="004C6442"/>
    <w:rsid w:val="004C6541"/>
    <w:rsid w:val="004C65CD"/>
    <w:rsid w:val="004C6677"/>
    <w:rsid w:val="004C6CBE"/>
    <w:rsid w:val="004C71E7"/>
    <w:rsid w:val="004C775D"/>
    <w:rsid w:val="004D0512"/>
    <w:rsid w:val="004D06C4"/>
    <w:rsid w:val="004D1121"/>
    <w:rsid w:val="004D125C"/>
    <w:rsid w:val="004D1A5E"/>
    <w:rsid w:val="004D2257"/>
    <w:rsid w:val="004D2539"/>
    <w:rsid w:val="004D2C91"/>
    <w:rsid w:val="004D2C9A"/>
    <w:rsid w:val="004D31C9"/>
    <w:rsid w:val="004D3948"/>
    <w:rsid w:val="004D39E0"/>
    <w:rsid w:val="004D3E96"/>
    <w:rsid w:val="004D4303"/>
    <w:rsid w:val="004D4465"/>
    <w:rsid w:val="004D47B2"/>
    <w:rsid w:val="004D4ABC"/>
    <w:rsid w:val="004D4AFD"/>
    <w:rsid w:val="004D552B"/>
    <w:rsid w:val="004D570B"/>
    <w:rsid w:val="004D5EE0"/>
    <w:rsid w:val="004D66C3"/>
    <w:rsid w:val="004D6BC9"/>
    <w:rsid w:val="004D6BF5"/>
    <w:rsid w:val="004D7110"/>
    <w:rsid w:val="004D728B"/>
    <w:rsid w:val="004D731B"/>
    <w:rsid w:val="004D7B50"/>
    <w:rsid w:val="004D7F50"/>
    <w:rsid w:val="004E072A"/>
    <w:rsid w:val="004E0AB2"/>
    <w:rsid w:val="004E0C77"/>
    <w:rsid w:val="004E0CB4"/>
    <w:rsid w:val="004E0D7A"/>
    <w:rsid w:val="004E146F"/>
    <w:rsid w:val="004E16DE"/>
    <w:rsid w:val="004E1CD9"/>
    <w:rsid w:val="004E2856"/>
    <w:rsid w:val="004E2914"/>
    <w:rsid w:val="004E2B3E"/>
    <w:rsid w:val="004E32EC"/>
    <w:rsid w:val="004E35E2"/>
    <w:rsid w:val="004E398A"/>
    <w:rsid w:val="004E3A7D"/>
    <w:rsid w:val="004E3D6C"/>
    <w:rsid w:val="004E420A"/>
    <w:rsid w:val="004E42B8"/>
    <w:rsid w:val="004E45F9"/>
    <w:rsid w:val="004E5274"/>
    <w:rsid w:val="004E5801"/>
    <w:rsid w:val="004E59B2"/>
    <w:rsid w:val="004E601D"/>
    <w:rsid w:val="004E6434"/>
    <w:rsid w:val="004E6578"/>
    <w:rsid w:val="004E6ABD"/>
    <w:rsid w:val="004E6CA8"/>
    <w:rsid w:val="004E711A"/>
    <w:rsid w:val="004E7270"/>
    <w:rsid w:val="004E74A7"/>
    <w:rsid w:val="004E7F0E"/>
    <w:rsid w:val="004F0847"/>
    <w:rsid w:val="004F0A9D"/>
    <w:rsid w:val="004F0F1A"/>
    <w:rsid w:val="004F1625"/>
    <w:rsid w:val="004F1B88"/>
    <w:rsid w:val="004F1C76"/>
    <w:rsid w:val="004F1CA3"/>
    <w:rsid w:val="004F1CB1"/>
    <w:rsid w:val="004F2009"/>
    <w:rsid w:val="004F2042"/>
    <w:rsid w:val="004F2B58"/>
    <w:rsid w:val="004F31D0"/>
    <w:rsid w:val="004F3567"/>
    <w:rsid w:val="004F3ADB"/>
    <w:rsid w:val="004F4032"/>
    <w:rsid w:val="004F46C0"/>
    <w:rsid w:val="004F47F6"/>
    <w:rsid w:val="004F487C"/>
    <w:rsid w:val="004F4CAD"/>
    <w:rsid w:val="004F53D2"/>
    <w:rsid w:val="004F5676"/>
    <w:rsid w:val="004F572A"/>
    <w:rsid w:val="004F599F"/>
    <w:rsid w:val="004F5EBA"/>
    <w:rsid w:val="004F6430"/>
    <w:rsid w:val="004F652C"/>
    <w:rsid w:val="004F7198"/>
    <w:rsid w:val="004F7789"/>
    <w:rsid w:val="004F7895"/>
    <w:rsid w:val="004F7911"/>
    <w:rsid w:val="004F7B7B"/>
    <w:rsid w:val="004F7BBA"/>
    <w:rsid w:val="004F7C75"/>
    <w:rsid w:val="00500279"/>
    <w:rsid w:val="005005A9"/>
    <w:rsid w:val="00500801"/>
    <w:rsid w:val="005008D5"/>
    <w:rsid w:val="00501206"/>
    <w:rsid w:val="005017BB"/>
    <w:rsid w:val="00501937"/>
    <w:rsid w:val="00501F54"/>
    <w:rsid w:val="005027FF"/>
    <w:rsid w:val="00502AF2"/>
    <w:rsid w:val="00502F78"/>
    <w:rsid w:val="00503E58"/>
    <w:rsid w:val="00503F2B"/>
    <w:rsid w:val="00504019"/>
    <w:rsid w:val="00504146"/>
    <w:rsid w:val="005044C4"/>
    <w:rsid w:val="0050478B"/>
    <w:rsid w:val="00504795"/>
    <w:rsid w:val="00504E7F"/>
    <w:rsid w:val="00505400"/>
    <w:rsid w:val="0050549D"/>
    <w:rsid w:val="00505BA3"/>
    <w:rsid w:val="00506237"/>
    <w:rsid w:val="0050630D"/>
    <w:rsid w:val="005076A3"/>
    <w:rsid w:val="0050793C"/>
    <w:rsid w:val="00507EF8"/>
    <w:rsid w:val="00507EFC"/>
    <w:rsid w:val="0051057A"/>
    <w:rsid w:val="00510768"/>
    <w:rsid w:val="005117FE"/>
    <w:rsid w:val="00511813"/>
    <w:rsid w:val="00512067"/>
    <w:rsid w:val="005120C1"/>
    <w:rsid w:val="0051318D"/>
    <w:rsid w:val="005132A5"/>
    <w:rsid w:val="0051373E"/>
    <w:rsid w:val="00514004"/>
    <w:rsid w:val="005140F9"/>
    <w:rsid w:val="0051462A"/>
    <w:rsid w:val="0051465C"/>
    <w:rsid w:val="005149D6"/>
    <w:rsid w:val="00514CED"/>
    <w:rsid w:val="00515075"/>
    <w:rsid w:val="005157C5"/>
    <w:rsid w:val="0051586A"/>
    <w:rsid w:val="00515C9F"/>
    <w:rsid w:val="0051625D"/>
    <w:rsid w:val="005166D6"/>
    <w:rsid w:val="00516821"/>
    <w:rsid w:val="0051748E"/>
    <w:rsid w:val="00517517"/>
    <w:rsid w:val="005176FA"/>
    <w:rsid w:val="00517887"/>
    <w:rsid w:val="005203D9"/>
    <w:rsid w:val="00520754"/>
    <w:rsid w:val="0052083D"/>
    <w:rsid w:val="00520A51"/>
    <w:rsid w:val="00520BB1"/>
    <w:rsid w:val="00520E78"/>
    <w:rsid w:val="0052102B"/>
    <w:rsid w:val="005213DC"/>
    <w:rsid w:val="005216F0"/>
    <w:rsid w:val="00521720"/>
    <w:rsid w:val="00521B1C"/>
    <w:rsid w:val="00521FB0"/>
    <w:rsid w:val="00522076"/>
    <w:rsid w:val="0052209D"/>
    <w:rsid w:val="00522222"/>
    <w:rsid w:val="00522788"/>
    <w:rsid w:val="00522DCF"/>
    <w:rsid w:val="00522DD4"/>
    <w:rsid w:val="00522F55"/>
    <w:rsid w:val="0052305D"/>
    <w:rsid w:val="00523534"/>
    <w:rsid w:val="00523A27"/>
    <w:rsid w:val="00525475"/>
    <w:rsid w:val="005254A7"/>
    <w:rsid w:val="005256D4"/>
    <w:rsid w:val="00526534"/>
    <w:rsid w:val="00526746"/>
    <w:rsid w:val="005267C0"/>
    <w:rsid w:val="005269D9"/>
    <w:rsid w:val="00527532"/>
    <w:rsid w:val="00527C3E"/>
    <w:rsid w:val="00527CE5"/>
    <w:rsid w:val="00530070"/>
    <w:rsid w:val="00530148"/>
    <w:rsid w:val="00530570"/>
    <w:rsid w:val="00530F04"/>
    <w:rsid w:val="00531554"/>
    <w:rsid w:val="00531575"/>
    <w:rsid w:val="005317A0"/>
    <w:rsid w:val="00531A29"/>
    <w:rsid w:val="00531BEF"/>
    <w:rsid w:val="00532EE7"/>
    <w:rsid w:val="005330B7"/>
    <w:rsid w:val="00533331"/>
    <w:rsid w:val="0053337B"/>
    <w:rsid w:val="005339D6"/>
    <w:rsid w:val="00533B6A"/>
    <w:rsid w:val="0053481B"/>
    <w:rsid w:val="00535333"/>
    <w:rsid w:val="00535725"/>
    <w:rsid w:val="00535920"/>
    <w:rsid w:val="00535B06"/>
    <w:rsid w:val="00536882"/>
    <w:rsid w:val="00536B78"/>
    <w:rsid w:val="00536CDD"/>
    <w:rsid w:val="005371B4"/>
    <w:rsid w:val="005372FB"/>
    <w:rsid w:val="005375A4"/>
    <w:rsid w:val="0053762B"/>
    <w:rsid w:val="00537BF4"/>
    <w:rsid w:val="00540172"/>
    <w:rsid w:val="00540848"/>
    <w:rsid w:val="00540D4E"/>
    <w:rsid w:val="00541987"/>
    <w:rsid w:val="00541EC0"/>
    <w:rsid w:val="00542436"/>
    <w:rsid w:val="00542467"/>
    <w:rsid w:val="00542806"/>
    <w:rsid w:val="005429DD"/>
    <w:rsid w:val="00542A11"/>
    <w:rsid w:val="00542A3F"/>
    <w:rsid w:val="00543940"/>
    <w:rsid w:val="005446BF"/>
    <w:rsid w:val="00544EF3"/>
    <w:rsid w:val="00545256"/>
    <w:rsid w:val="00545DB5"/>
    <w:rsid w:val="00545E10"/>
    <w:rsid w:val="00545F51"/>
    <w:rsid w:val="00546083"/>
    <w:rsid w:val="00546354"/>
    <w:rsid w:val="00546C85"/>
    <w:rsid w:val="005474AD"/>
    <w:rsid w:val="005475E4"/>
    <w:rsid w:val="005476D1"/>
    <w:rsid w:val="005479DF"/>
    <w:rsid w:val="00547BAB"/>
    <w:rsid w:val="00547CF0"/>
    <w:rsid w:val="00547DA7"/>
    <w:rsid w:val="00550224"/>
    <w:rsid w:val="005502E0"/>
    <w:rsid w:val="0055036A"/>
    <w:rsid w:val="00550816"/>
    <w:rsid w:val="005508FC"/>
    <w:rsid w:val="00551696"/>
    <w:rsid w:val="00552223"/>
    <w:rsid w:val="0055222C"/>
    <w:rsid w:val="00552371"/>
    <w:rsid w:val="0055294A"/>
    <w:rsid w:val="00552977"/>
    <w:rsid w:val="00552ED4"/>
    <w:rsid w:val="0055390E"/>
    <w:rsid w:val="00553C53"/>
    <w:rsid w:val="0055429E"/>
    <w:rsid w:val="005548B3"/>
    <w:rsid w:val="00554946"/>
    <w:rsid w:val="00554B7E"/>
    <w:rsid w:val="00554C10"/>
    <w:rsid w:val="00554EB3"/>
    <w:rsid w:val="00555940"/>
    <w:rsid w:val="00555BB5"/>
    <w:rsid w:val="00555E3C"/>
    <w:rsid w:val="0055629E"/>
    <w:rsid w:val="005562B0"/>
    <w:rsid w:val="00556420"/>
    <w:rsid w:val="005564A6"/>
    <w:rsid w:val="005568E1"/>
    <w:rsid w:val="00556D64"/>
    <w:rsid w:val="005570D9"/>
    <w:rsid w:val="0055730C"/>
    <w:rsid w:val="00557ADD"/>
    <w:rsid w:val="00557D5B"/>
    <w:rsid w:val="00557F06"/>
    <w:rsid w:val="00560094"/>
    <w:rsid w:val="005605FC"/>
    <w:rsid w:val="00560B90"/>
    <w:rsid w:val="00561195"/>
    <w:rsid w:val="00561230"/>
    <w:rsid w:val="00561AB2"/>
    <w:rsid w:val="00561B21"/>
    <w:rsid w:val="00561D46"/>
    <w:rsid w:val="00561EE1"/>
    <w:rsid w:val="005622B6"/>
    <w:rsid w:val="00562415"/>
    <w:rsid w:val="00562685"/>
    <w:rsid w:val="005626DB"/>
    <w:rsid w:val="005628A1"/>
    <w:rsid w:val="00562ABD"/>
    <w:rsid w:val="00562C6A"/>
    <w:rsid w:val="00563A4E"/>
    <w:rsid w:val="00563F46"/>
    <w:rsid w:val="005642D0"/>
    <w:rsid w:val="005648CE"/>
    <w:rsid w:val="00564CCA"/>
    <w:rsid w:val="0056528C"/>
    <w:rsid w:val="005655E5"/>
    <w:rsid w:val="00565A76"/>
    <w:rsid w:val="00565F6F"/>
    <w:rsid w:val="00566208"/>
    <w:rsid w:val="00566381"/>
    <w:rsid w:val="00566641"/>
    <w:rsid w:val="00566CEC"/>
    <w:rsid w:val="00567014"/>
    <w:rsid w:val="0056791B"/>
    <w:rsid w:val="0057016A"/>
    <w:rsid w:val="005701EB"/>
    <w:rsid w:val="0057038D"/>
    <w:rsid w:val="005706D3"/>
    <w:rsid w:val="005706FD"/>
    <w:rsid w:val="005709B6"/>
    <w:rsid w:val="005715C2"/>
    <w:rsid w:val="00571A7A"/>
    <w:rsid w:val="00571E29"/>
    <w:rsid w:val="00571ECC"/>
    <w:rsid w:val="0057204C"/>
    <w:rsid w:val="005720F4"/>
    <w:rsid w:val="00572302"/>
    <w:rsid w:val="00572378"/>
    <w:rsid w:val="00572757"/>
    <w:rsid w:val="00572835"/>
    <w:rsid w:val="00572EDB"/>
    <w:rsid w:val="005732DD"/>
    <w:rsid w:val="00573429"/>
    <w:rsid w:val="00573515"/>
    <w:rsid w:val="00573675"/>
    <w:rsid w:val="00573D0A"/>
    <w:rsid w:val="00574294"/>
    <w:rsid w:val="00574C9D"/>
    <w:rsid w:val="005750F0"/>
    <w:rsid w:val="00575629"/>
    <w:rsid w:val="00575D9E"/>
    <w:rsid w:val="00576D3D"/>
    <w:rsid w:val="00577514"/>
    <w:rsid w:val="00577587"/>
    <w:rsid w:val="00581255"/>
    <w:rsid w:val="00581B2B"/>
    <w:rsid w:val="00581CB3"/>
    <w:rsid w:val="00581F1C"/>
    <w:rsid w:val="005823FA"/>
    <w:rsid w:val="0058290B"/>
    <w:rsid w:val="00582D54"/>
    <w:rsid w:val="00583140"/>
    <w:rsid w:val="00583437"/>
    <w:rsid w:val="00583600"/>
    <w:rsid w:val="00583944"/>
    <w:rsid w:val="005839D5"/>
    <w:rsid w:val="0058414D"/>
    <w:rsid w:val="00584613"/>
    <w:rsid w:val="0058479F"/>
    <w:rsid w:val="00584919"/>
    <w:rsid w:val="00584B46"/>
    <w:rsid w:val="00584BF3"/>
    <w:rsid w:val="00585616"/>
    <w:rsid w:val="005859EF"/>
    <w:rsid w:val="00585AF2"/>
    <w:rsid w:val="00585AFC"/>
    <w:rsid w:val="00585FE6"/>
    <w:rsid w:val="00586385"/>
    <w:rsid w:val="00586478"/>
    <w:rsid w:val="00586D9B"/>
    <w:rsid w:val="00586FE3"/>
    <w:rsid w:val="00587025"/>
    <w:rsid w:val="0058727E"/>
    <w:rsid w:val="0059032A"/>
    <w:rsid w:val="005904B4"/>
    <w:rsid w:val="00590A6D"/>
    <w:rsid w:val="00590BF7"/>
    <w:rsid w:val="00590EB0"/>
    <w:rsid w:val="0059133C"/>
    <w:rsid w:val="005916AD"/>
    <w:rsid w:val="005918BC"/>
    <w:rsid w:val="00591DA0"/>
    <w:rsid w:val="00592698"/>
    <w:rsid w:val="00592754"/>
    <w:rsid w:val="0059282A"/>
    <w:rsid w:val="00593413"/>
    <w:rsid w:val="005937AE"/>
    <w:rsid w:val="00594643"/>
    <w:rsid w:val="00594A97"/>
    <w:rsid w:val="0059516A"/>
    <w:rsid w:val="00595342"/>
    <w:rsid w:val="00596046"/>
    <w:rsid w:val="00596384"/>
    <w:rsid w:val="005963ED"/>
    <w:rsid w:val="00596C0A"/>
    <w:rsid w:val="00597819"/>
    <w:rsid w:val="005A0315"/>
    <w:rsid w:val="005A03AE"/>
    <w:rsid w:val="005A0452"/>
    <w:rsid w:val="005A05CB"/>
    <w:rsid w:val="005A1E34"/>
    <w:rsid w:val="005A200B"/>
    <w:rsid w:val="005A22C2"/>
    <w:rsid w:val="005A278A"/>
    <w:rsid w:val="005A296B"/>
    <w:rsid w:val="005A2CBD"/>
    <w:rsid w:val="005A2E02"/>
    <w:rsid w:val="005A2FB3"/>
    <w:rsid w:val="005A3257"/>
    <w:rsid w:val="005A3500"/>
    <w:rsid w:val="005A3614"/>
    <w:rsid w:val="005A38AE"/>
    <w:rsid w:val="005A38F6"/>
    <w:rsid w:val="005A4451"/>
    <w:rsid w:val="005A4668"/>
    <w:rsid w:val="005A4AD7"/>
    <w:rsid w:val="005A4D1E"/>
    <w:rsid w:val="005A4DBF"/>
    <w:rsid w:val="005A4EA1"/>
    <w:rsid w:val="005A50EC"/>
    <w:rsid w:val="005A5802"/>
    <w:rsid w:val="005A5840"/>
    <w:rsid w:val="005A5A4D"/>
    <w:rsid w:val="005A60AD"/>
    <w:rsid w:val="005A64EF"/>
    <w:rsid w:val="005A6749"/>
    <w:rsid w:val="005A702D"/>
    <w:rsid w:val="005A741A"/>
    <w:rsid w:val="005A7750"/>
    <w:rsid w:val="005A7CAE"/>
    <w:rsid w:val="005A7CB3"/>
    <w:rsid w:val="005A7CB9"/>
    <w:rsid w:val="005B06AB"/>
    <w:rsid w:val="005B0857"/>
    <w:rsid w:val="005B08E9"/>
    <w:rsid w:val="005B0CD9"/>
    <w:rsid w:val="005B1053"/>
    <w:rsid w:val="005B196B"/>
    <w:rsid w:val="005B1D2F"/>
    <w:rsid w:val="005B1DFC"/>
    <w:rsid w:val="005B24F6"/>
    <w:rsid w:val="005B2803"/>
    <w:rsid w:val="005B2E03"/>
    <w:rsid w:val="005B3225"/>
    <w:rsid w:val="005B39EA"/>
    <w:rsid w:val="005B3C11"/>
    <w:rsid w:val="005B3D59"/>
    <w:rsid w:val="005B3F1A"/>
    <w:rsid w:val="005B430E"/>
    <w:rsid w:val="005B4C88"/>
    <w:rsid w:val="005B4D12"/>
    <w:rsid w:val="005B4E44"/>
    <w:rsid w:val="005B4F13"/>
    <w:rsid w:val="005B4FDD"/>
    <w:rsid w:val="005B53FB"/>
    <w:rsid w:val="005B5683"/>
    <w:rsid w:val="005B645F"/>
    <w:rsid w:val="005B6B2A"/>
    <w:rsid w:val="005B6BEE"/>
    <w:rsid w:val="005B6FBF"/>
    <w:rsid w:val="005C0389"/>
    <w:rsid w:val="005C0C97"/>
    <w:rsid w:val="005C0EC9"/>
    <w:rsid w:val="005C1099"/>
    <w:rsid w:val="005C127D"/>
    <w:rsid w:val="005C1446"/>
    <w:rsid w:val="005C1CFF"/>
    <w:rsid w:val="005C1DC5"/>
    <w:rsid w:val="005C25AB"/>
    <w:rsid w:val="005C2ACE"/>
    <w:rsid w:val="005C2AFF"/>
    <w:rsid w:val="005C3A06"/>
    <w:rsid w:val="005C3B72"/>
    <w:rsid w:val="005C3C14"/>
    <w:rsid w:val="005C3EC8"/>
    <w:rsid w:val="005C4026"/>
    <w:rsid w:val="005C406F"/>
    <w:rsid w:val="005C4312"/>
    <w:rsid w:val="005C46E2"/>
    <w:rsid w:val="005C498B"/>
    <w:rsid w:val="005C4A3E"/>
    <w:rsid w:val="005C4DC2"/>
    <w:rsid w:val="005C5056"/>
    <w:rsid w:val="005C51AD"/>
    <w:rsid w:val="005C52E6"/>
    <w:rsid w:val="005C53BF"/>
    <w:rsid w:val="005C58AB"/>
    <w:rsid w:val="005C596E"/>
    <w:rsid w:val="005C5C67"/>
    <w:rsid w:val="005C5CA6"/>
    <w:rsid w:val="005C5FDF"/>
    <w:rsid w:val="005C61CC"/>
    <w:rsid w:val="005C6523"/>
    <w:rsid w:val="005C656D"/>
    <w:rsid w:val="005C68C4"/>
    <w:rsid w:val="005C6A37"/>
    <w:rsid w:val="005C6BA2"/>
    <w:rsid w:val="005C6BB6"/>
    <w:rsid w:val="005C6E2F"/>
    <w:rsid w:val="005C6E7B"/>
    <w:rsid w:val="005C7BE4"/>
    <w:rsid w:val="005C7E5B"/>
    <w:rsid w:val="005D0AFE"/>
    <w:rsid w:val="005D0BA8"/>
    <w:rsid w:val="005D0EF7"/>
    <w:rsid w:val="005D0FD4"/>
    <w:rsid w:val="005D1183"/>
    <w:rsid w:val="005D1885"/>
    <w:rsid w:val="005D1997"/>
    <w:rsid w:val="005D1E0D"/>
    <w:rsid w:val="005D1EEA"/>
    <w:rsid w:val="005D21C9"/>
    <w:rsid w:val="005D224A"/>
    <w:rsid w:val="005D2276"/>
    <w:rsid w:val="005D2972"/>
    <w:rsid w:val="005D2C2E"/>
    <w:rsid w:val="005D34DE"/>
    <w:rsid w:val="005D35E6"/>
    <w:rsid w:val="005D39CF"/>
    <w:rsid w:val="005D3A18"/>
    <w:rsid w:val="005D3AB8"/>
    <w:rsid w:val="005D3CB9"/>
    <w:rsid w:val="005D3E2F"/>
    <w:rsid w:val="005D43F1"/>
    <w:rsid w:val="005D44FF"/>
    <w:rsid w:val="005D454A"/>
    <w:rsid w:val="005D5023"/>
    <w:rsid w:val="005D5244"/>
    <w:rsid w:val="005D5349"/>
    <w:rsid w:val="005D5408"/>
    <w:rsid w:val="005D5496"/>
    <w:rsid w:val="005D5D6F"/>
    <w:rsid w:val="005D6092"/>
    <w:rsid w:val="005D6801"/>
    <w:rsid w:val="005D686C"/>
    <w:rsid w:val="005D6BEF"/>
    <w:rsid w:val="005D6C68"/>
    <w:rsid w:val="005D6CD0"/>
    <w:rsid w:val="005D76FF"/>
    <w:rsid w:val="005D7ACE"/>
    <w:rsid w:val="005D7B08"/>
    <w:rsid w:val="005D7D78"/>
    <w:rsid w:val="005E0516"/>
    <w:rsid w:val="005E087B"/>
    <w:rsid w:val="005E0BB3"/>
    <w:rsid w:val="005E0C71"/>
    <w:rsid w:val="005E0F30"/>
    <w:rsid w:val="005E1066"/>
    <w:rsid w:val="005E121A"/>
    <w:rsid w:val="005E14A6"/>
    <w:rsid w:val="005E1853"/>
    <w:rsid w:val="005E18A3"/>
    <w:rsid w:val="005E1A53"/>
    <w:rsid w:val="005E1B8D"/>
    <w:rsid w:val="005E1D08"/>
    <w:rsid w:val="005E1D24"/>
    <w:rsid w:val="005E2259"/>
    <w:rsid w:val="005E2CA6"/>
    <w:rsid w:val="005E3C27"/>
    <w:rsid w:val="005E4495"/>
    <w:rsid w:val="005E4B8C"/>
    <w:rsid w:val="005E4C08"/>
    <w:rsid w:val="005E4E47"/>
    <w:rsid w:val="005E5006"/>
    <w:rsid w:val="005E51C9"/>
    <w:rsid w:val="005E598B"/>
    <w:rsid w:val="005E5DA3"/>
    <w:rsid w:val="005E621A"/>
    <w:rsid w:val="005E62CF"/>
    <w:rsid w:val="005E635D"/>
    <w:rsid w:val="005E6CE0"/>
    <w:rsid w:val="005E700B"/>
    <w:rsid w:val="005E7843"/>
    <w:rsid w:val="005E7C35"/>
    <w:rsid w:val="005F0DFA"/>
    <w:rsid w:val="005F14DF"/>
    <w:rsid w:val="005F154F"/>
    <w:rsid w:val="005F16E8"/>
    <w:rsid w:val="005F1881"/>
    <w:rsid w:val="005F1A46"/>
    <w:rsid w:val="005F23DC"/>
    <w:rsid w:val="005F2615"/>
    <w:rsid w:val="005F29EE"/>
    <w:rsid w:val="005F3466"/>
    <w:rsid w:val="005F390C"/>
    <w:rsid w:val="005F3BB4"/>
    <w:rsid w:val="005F3C2D"/>
    <w:rsid w:val="005F4251"/>
    <w:rsid w:val="005F429E"/>
    <w:rsid w:val="005F4424"/>
    <w:rsid w:val="005F44CA"/>
    <w:rsid w:val="005F4558"/>
    <w:rsid w:val="005F4608"/>
    <w:rsid w:val="005F5150"/>
    <w:rsid w:val="005F52AE"/>
    <w:rsid w:val="005F52BC"/>
    <w:rsid w:val="005F580D"/>
    <w:rsid w:val="005F5D0A"/>
    <w:rsid w:val="005F6890"/>
    <w:rsid w:val="005F6C64"/>
    <w:rsid w:val="005F6E13"/>
    <w:rsid w:val="005F79DE"/>
    <w:rsid w:val="005F79EB"/>
    <w:rsid w:val="005F7AA1"/>
    <w:rsid w:val="005F7AEC"/>
    <w:rsid w:val="005F7E2B"/>
    <w:rsid w:val="005F7F1F"/>
    <w:rsid w:val="006000A2"/>
    <w:rsid w:val="0060092A"/>
    <w:rsid w:val="00600A85"/>
    <w:rsid w:val="0060112C"/>
    <w:rsid w:val="0060122D"/>
    <w:rsid w:val="00601251"/>
    <w:rsid w:val="00601673"/>
    <w:rsid w:val="0060171D"/>
    <w:rsid w:val="006020FD"/>
    <w:rsid w:val="0060249F"/>
    <w:rsid w:val="006024A1"/>
    <w:rsid w:val="00602780"/>
    <w:rsid w:val="00602BFA"/>
    <w:rsid w:val="00602C40"/>
    <w:rsid w:val="006030A1"/>
    <w:rsid w:val="006034EB"/>
    <w:rsid w:val="00604778"/>
    <w:rsid w:val="00604A13"/>
    <w:rsid w:val="00605472"/>
    <w:rsid w:val="006059EC"/>
    <w:rsid w:val="00605FF9"/>
    <w:rsid w:val="0060648C"/>
    <w:rsid w:val="0060651C"/>
    <w:rsid w:val="00606666"/>
    <w:rsid w:val="0060671F"/>
    <w:rsid w:val="006069C9"/>
    <w:rsid w:val="00606D8E"/>
    <w:rsid w:val="006070C2"/>
    <w:rsid w:val="0060710A"/>
    <w:rsid w:val="006073BB"/>
    <w:rsid w:val="00607CCA"/>
    <w:rsid w:val="00607EAC"/>
    <w:rsid w:val="00610164"/>
    <w:rsid w:val="00610166"/>
    <w:rsid w:val="006106CB"/>
    <w:rsid w:val="006106CC"/>
    <w:rsid w:val="00610A2D"/>
    <w:rsid w:val="00610A55"/>
    <w:rsid w:val="00610AD8"/>
    <w:rsid w:val="00610BC5"/>
    <w:rsid w:val="0061140B"/>
    <w:rsid w:val="00611487"/>
    <w:rsid w:val="00611A4C"/>
    <w:rsid w:val="00611A9C"/>
    <w:rsid w:val="00611CB7"/>
    <w:rsid w:val="00612554"/>
    <w:rsid w:val="00612B4D"/>
    <w:rsid w:val="00612BD3"/>
    <w:rsid w:val="00613524"/>
    <w:rsid w:val="00613B90"/>
    <w:rsid w:val="00613C21"/>
    <w:rsid w:val="00613CE4"/>
    <w:rsid w:val="00613D20"/>
    <w:rsid w:val="00613E2B"/>
    <w:rsid w:val="00613E36"/>
    <w:rsid w:val="00614585"/>
    <w:rsid w:val="0061481D"/>
    <w:rsid w:val="006149B9"/>
    <w:rsid w:val="00614E4E"/>
    <w:rsid w:val="00615818"/>
    <w:rsid w:val="0061586A"/>
    <w:rsid w:val="00615CB2"/>
    <w:rsid w:val="00615EFE"/>
    <w:rsid w:val="00615F25"/>
    <w:rsid w:val="0061600C"/>
    <w:rsid w:val="006161C2"/>
    <w:rsid w:val="006162B5"/>
    <w:rsid w:val="00616316"/>
    <w:rsid w:val="0061681E"/>
    <w:rsid w:val="006168A1"/>
    <w:rsid w:val="00616E9A"/>
    <w:rsid w:val="00616F13"/>
    <w:rsid w:val="0061709A"/>
    <w:rsid w:val="00617192"/>
    <w:rsid w:val="0061748B"/>
    <w:rsid w:val="0061779E"/>
    <w:rsid w:val="006177A2"/>
    <w:rsid w:val="00617B1F"/>
    <w:rsid w:val="00617BF0"/>
    <w:rsid w:val="00617C34"/>
    <w:rsid w:val="006201BC"/>
    <w:rsid w:val="006201E9"/>
    <w:rsid w:val="006202B5"/>
    <w:rsid w:val="00620307"/>
    <w:rsid w:val="00620C42"/>
    <w:rsid w:val="00620D5B"/>
    <w:rsid w:val="00621175"/>
    <w:rsid w:val="006217B2"/>
    <w:rsid w:val="00621A23"/>
    <w:rsid w:val="0062278A"/>
    <w:rsid w:val="00622DEA"/>
    <w:rsid w:val="006236D8"/>
    <w:rsid w:val="006238B1"/>
    <w:rsid w:val="006238F4"/>
    <w:rsid w:val="006242CC"/>
    <w:rsid w:val="00624572"/>
    <w:rsid w:val="00624661"/>
    <w:rsid w:val="0062534F"/>
    <w:rsid w:val="006255AC"/>
    <w:rsid w:val="0062573D"/>
    <w:rsid w:val="006258B0"/>
    <w:rsid w:val="006258EF"/>
    <w:rsid w:val="00625D29"/>
    <w:rsid w:val="0062645B"/>
    <w:rsid w:val="00626663"/>
    <w:rsid w:val="006273DB"/>
    <w:rsid w:val="0062755D"/>
    <w:rsid w:val="00627FAD"/>
    <w:rsid w:val="006304C1"/>
    <w:rsid w:val="00630776"/>
    <w:rsid w:val="00630DFB"/>
    <w:rsid w:val="00631192"/>
    <w:rsid w:val="006311B3"/>
    <w:rsid w:val="00631672"/>
    <w:rsid w:val="006326DC"/>
    <w:rsid w:val="00632805"/>
    <w:rsid w:val="006328CE"/>
    <w:rsid w:val="00633203"/>
    <w:rsid w:val="0063345B"/>
    <w:rsid w:val="0063351A"/>
    <w:rsid w:val="00633CB8"/>
    <w:rsid w:val="00633D91"/>
    <w:rsid w:val="0063410D"/>
    <w:rsid w:val="006349B5"/>
    <w:rsid w:val="0063502A"/>
    <w:rsid w:val="006354D6"/>
    <w:rsid w:val="00635719"/>
    <w:rsid w:val="00635C96"/>
    <w:rsid w:val="00635F5B"/>
    <w:rsid w:val="006363E2"/>
    <w:rsid w:val="006365D1"/>
    <w:rsid w:val="00636F60"/>
    <w:rsid w:val="0063790C"/>
    <w:rsid w:val="0063796D"/>
    <w:rsid w:val="00637EA1"/>
    <w:rsid w:val="00640397"/>
    <w:rsid w:val="006403CF"/>
    <w:rsid w:val="00640919"/>
    <w:rsid w:val="006409E6"/>
    <w:rsid w:val="00640E58"/>
    <w:rsid w:val="00641069"/>
    <w:rsid w:val="006414D5"/>
    <w:rsid w:val="00641670"/>
    <w:rsid w:val="006416C8"/>
    <w:rsid w:val="00641D42"/>
    <w:rsid w:val="00641DEA"/>
    <w:rsid w:val="00641E95"/>
    <w:rsid w:val="00641F9A"/>
    <w:rsid w:val="00642183"/>
    <w:rsid w:val="00642DB4"/>
    <w:rsid w:val="0064374F"/>
    <w:rsid w:val="00643A04"/>
    <w:rsid w:val="00643A11"/>
    <w:rsid w:val="00643BF5"/>
    <w:rsid w:val="00643FA1"/>
    <w:rsid w:val="006441D9"/>
    <w:rsid w:val="006442FB"/>
    <w:rsid w:val="0064435A"/>
    <w:rsid w:val="006445EC"/>
    <w:rsid w:val="00644A42"/>
    <w:rsid w:val="00644B1E"/>
    <w:rsid w:val="00644BE6"/>
    <w:rsid w:val="006453F0"/>
    <w:rsid w:val="006457ED"/>
    <w:rsid w:val="00645876"/>
    <w:rsid w:val="00645B39"/>
    <w:rsid w:val="00645C78"/>
    <w:rsid w:val="0064610F"/>
    <w:rsid w:val="006465A7"/>
    <w:rsid w:val="006465DD"/>
    <w:rsid w:val="00646600"/>
    <w:rsid w:val="0064697B"/>
    <w:rsid w:val="00646A07"/>
    <w:rsid w:val="00647489"/>
    <w:rsid w:val="006476C0"/>
    <w:rsid w:val="00647A31"/>
    <w:rsid w:val="00647AA7"/>
    <w:rsid w:val="00650023"/>
    <w:rsid w:val="0065046F"/>
    <w:rsid w:val="006504A4"/>
    <w:rsid w:val="00650873"/>
    <w:rsid w:val="006509D6"/>
    <w:rsid w:val="00650B27"/>
    <w:rsid w:val="00650CC8"/>
    <w:rsid w:val="00650CE8"/>
    <w:rsid w:val="00650DC8"/>
    <w:rsid w:val="006510DA"/>
    <w:rsid w:val="0065167A"/>
    <w:rsid w:val="006519C3"/>
    <w:rsid w:val="00651A4E"/>
    <w:rsid w:val="00651F21"/>
    <w:rsid w:val="006521A2"/>
    <w:rsid w:val="0065230F"/>
    <w:rsid w:val="0065254E"/>
    <w:rsid w:val="00652CC7"/>
    <w:rsid w:val="006531F2"/>
    <w:rsid w:val="00653530"/>
    <w:rsid w:val="00653613"/>
    <w:rsid w:val="00653AE4"/>
    <w:rsid w:val="0065435E"/>
    <w:rsid w:val="006544B1"/>
    <w:rsid w:val="00654760"/>
    <w:rsid w:val="006547F2"/>
    <w:rsid w:val="0065495A"/>
    <w:rsid w:val="00654A4B"/>
    <w:rsid w:val="00654C1C"/>
    <w:rsid w:val="006554A1"/>
    <w:rsid w:val="006556CD"/>
    <w:rsid w:val="00655971"/>
    <w:rsid w:val="00656146"/>
    <w:rsid w:val="00656283"/>
    <w:rsid w:val="0065632C"/>
    <w:rsid w:val="00656844"/>
    <w:rsid w:val="0065704F"/>
    <w:rsid w:val="00657460"/>
    <w:rsid w:val="00657632"/>
    <w:rsid w:val="00660217"/>
    <w:rsid w:val="00660371"/>
    <w:rsid w:val="00660458"/>
    <w:rsid w:val="00660790"/>
    <w:rsid w:val="00660BB3"/>
    <w:rsid w:val="00660E4A"/>
    <w:rsid w:val="006610E0"/>
    <w:rsid w:val="00661389"/>
    <w:rsid w:val="006615C0"/>
    <w:rsid w:val="00661729"/>
    <w:rsid w:val="00661AEF"/>
    <w:rsid w:val="00661C5D"/>
    <w:rsid w:val="00661D5C"/>
    <w:rsid w:val="00662072"/>
    <w:rsid w:val="006620CA"/>
    <w:rsid w:val="0066266F"/>
    <w:rsid w:val="00662755"/>
    <w:rsid w:val="00662A69"/>
    <w:rsid w:val="00662F78"/>
    <w:rsid w:val="006632A9"/>
    <w:rsid w:val="00663587"/>
    <w:rsid w:val="00663804"/>
    <w:rsid w:val="00663DF7"/>
    <w:rsid w:val="00663E00"/>
    <w:rsid w:val="0066443D"/>
    <w:rsid w:val="006644FF"/>
    <w:rsid w:val="00664993"/>
    <w:rsid w:val="006650C3"/>
    <w:rsid w:val="00665354"/>
    <w:rsid w:val="00665370"/>
    <w:rsid w:val="00665577"/>
    <w:rsid w:val="00665AAE"/>
    <w:rsid w:val="00666427"/>
    <w:rsid w:val="006666A7"/>
    <w:rsid w:val="0066676E"/>
    <w:rsid w:val="00666A86"/>
    <w:rsid w:val="00667359"/>
    <w:rsid w:val="0066744A"/>
    <w:rsid w:val="0066771E"/>
    <w:rsid w:val="006678A3"/>
    <w:rsid w:val="00667934"/>
    <w:rsid w:val="00667ED5"/>
    <w:rsid w:val="00667F17"/>
    <w:rsid w:val="00667FB7"/>
    <w:rsid w:val="0067005F"/>
    <w:rsid w:val="006707E5"/>
    <w:rsid w:val="00670877"/>
    <w:rsid w:val="00670D34"/>
    <w:rsid w:val="00670E08"/>
    <w:rsid w:val="00670E99"/>
    <w:rsid w:val="006710E3"/>
    <w:rsid w:val="006711DB"/>
    <w:rsid w:val="0067140B"/>
    <w:rsid w:val="006721C8"/>
    <w:rsid w:val="0067251F"/>
    <w:rsid w:val="00672678"/>
    <w:rsid w:val="0067273B"/>
    <w:rsid w:val="00672DEC"/>
    <w:rsid w:val="00672E3C"/>
    <w:rsid w:val="00672E98"/>
    <w:rsid w:val="0067323C"/>
    <w:rsid w:val="006735D7"/>
    <w:rsid w:val="006737C4"/>
    <w:rsid w:val="006744C9"/>
    <w:rsid w:val="00675799"/>
    <w:rsid w:val="00676055"/>
    <w:rsid w:val="006760AB"/>
    <w:rsid w:val="00676831"/>
    <w:rsid w:val="00676C89"/>
    <w:rsid w:val="006771E9"/>
    <w:rsid w:val="0067786F"/>
    <w:rsid w:val="00677ACE"/>
    <w:rsid w:val="00677BE2"/>
    <w:rsid w:val="00680274"/>
    <w:rsid w:val="00680DF9"/>
    <w:rsid w:val="00680F8D"/>
    <w:rsid w:val="00681098"/>
    <w:rsid w:val="006810D8"/>
    <w:rsid w:val="0068145A"/>
    <w:rsid w:val="006816C3"/>
    <w:rsid w:val="006819E5"/>
    <w:rsid w:val="00681AEC"/>
    <w:rsid w:val="00681BEF"/>
    <w:rsid w:val="00681F3E"/>
    <w:rsid w:val="0068234B"/>
    <w:rsid w:val="006824C5"/>
    <w:rsid w:val="00682DAB"/>
    <w:rsid w:val="00682F6A"/>
    <w:rsid w:val="00683549"/>
    <w:rsid w:val="00683B36"/>
    <w:rsid w:val="00683F0B"/>
    <w:rsid w:val="006842B1"/>
    <w:rsid w:val="0068494B"/>
    <w:rsid w:val="006849CD"/>
    <w:rsid w:val="00684EC6"/>
    <w:rsid w:val="00685047"/>
    <w:rsid w:val="006856B5"/>
    <w:rsid w:val="00685AA8"/>
    <w:rsid w:val="00685C23"/>
    <w:rsid w:val="00685C83"/>
    <w:rsid w:val="00685EE4"/>
    <w:rsid w:val="006862BE"/>
    <w:rsid w:val="006864F8"/>
    <w:rsid w:val="006866B8"/>
    <w:rsid w:val="00686794"/>
    <w:rsid w:val="006867BD"/>
    <w:rsid w:val="00686A5E"/>
    <w:rsid w:val="00687085"/>
    <w:rsid w:val="00687C19"/>
    <w:rsid w:val="00687CC6"/>
    <w:rsid w:val="00687CD2"/>
    <w:rsid w:val="006906B5"/>
    <w:rsid w:val="006908D3"/>
    <w:rsid w:val="00691156"/>
    <w:rsid w:val="006911A1"/>
    <w:rsid w:val="006911CE"/>
    <w:rsid w:val="00691447"/>
    <w:rsid w:val="0069155A"/>
    <w:rsid w:val="00691AB1"/>
    <w:rsid w:val="00691EF8"/>
    <w:rsid w:val="00692647"/>
    <w:rsid w:val="00692670"/>
    <w:rsid w:val="00692979"/>
    <w:rsid w:val="00692BF5"/>
    <w:rsid w:val="006930E5"/>
    <w:rsid w:val="00693268"/>
    <w:rsid w:val="00693A1B"/>
    <w:rsid w:val="00693EAF"/>
    <w:rsid w:val="00693ECE"/>
    <w:rsid w:val="00694048"/>
    <w:rsid w:val="006946C2"/>
    <w:rsid w:val="0069489F"/>
    <w:rsid w:val="006949BB"/>
    <w:rsid w:val="00694EB5"/>
    <w:rsid w:val="0069526D"/>
    <w:rsid w:val="0069606D"/>
    <w:rsid w:val="00696308"/>
    <w:rsid w:val="006963B1"/>
    <w:rsid w:val="00696787"/>
    <w:rsid w:val="00696826"/>
    <w:rsid w:val="006972CA"/>
    <w:rsid w:val="006A07B8"/>
    <w:rsid w:val="006A0F98"/>
    <w:rsid w:val="006A17D8"/>
    <w:rsid w:val="006A1804"/>
    <w:rsid w:val="006A1A61"/>
    <w:rsid w:val="006A220F"/>
    <w:rsid w:val="006A230F"/>
    <w:rsid w:val="006A289E"/>
    <w:rsid w:val="006A2A35"/>
    <w:rsid w:val="006A2CC2"/>
    <w:rsid w:val="006A2F63"/>
    <w:rsid w:val="006A35CC"/>
    <w:rsid w:val="006A36BB"/>
    <w:rsid w:val="006A3E4A"/>
    <w:rsid w:val="006A479F"/>
    <w:rsid w:val="006A4945"/>
    <w:rsid w:val="006A4D0F"/>
    <w:rsid w:val="006A4D4C"/>
    <w:rsid w:val="006A4DDD"/>
    <w:rsid w:val="006A51D2"/>
    <w:rsid w:val="006A54B0"/>
    <w:rsid w:val="006A69D1"/>
    <w:rsid w:val="006A6E7A"/>
    <w:rsid w:val="006A70CF"/>
    <w:rsid w:val="006A7415"/>
    <w:rsid w:val="006A741A"/>
    <w:rsid w:val="006A74F4"/>
    <w:rsid w:val="006A757B"/>
    <w:rsid w:val="006A77F7"/>
    <w:rsid w:val="006A78BB"/>
    <w:rsid w:val="006A7C0E"/>
    <w:rsid w:val="006B0813"/>
    <w:rsid w:val="006B08DF"/>
    <w:rsid w:val="006B0BA9"/>
    <w:rsid w:val="006B1420"/>
    <w:rsid w:val="006B14B8"/>
    <w:rsid w:val="006B1ADD"/>
    <w:rsid w:val="006B26F2"/>
    <w:rsid w:val="006B2893"/>
    <w:rsid w:val="006B2D29"/>
    <w:rsid w:val="006B2DB5"/>
    <w:rsid w:val="006B3E4C"/>
    <w:rsid w:val="006B3F0C"/>
    <w:rsid w:val="006B41CB"/>
    <w:rsid w:val="006B466D"/>
    <w:rsid w:val="006B4745"/>
    <w:rsid w:val="006B5640"/>
    <w:rsid w:val="006B56C8"/>
    <w:rsid w:val="006B5FE5"/>
    <w:rsid w:val="006B60BE"/>
    <w:rsid w:val="006B6173"/>
    <w:rsid w:val="006B6388"/>
    <w:rsid w:val="006B647F"/>
    <w:rsid w:val="006B65A6"/>
    <w:rsid w:val="006B67CE"/>
    <w:rsid w:val="006B6837"/>
    <w:rsid w:val="006B733A"/>
    <w:rsid w:val="006B7C1F"/>
    <w:rsid w:val="006C0104"/>
    <w:rsid w:val="006C0470"/>
    <w:rsid w:val="006C0900"/>
    <w:rsid w:val="006C10C4"/>
    <w:rsid w:val="006C12CD"/>
    <w:rsid w:val="006C16C3"/>
    <w:rsid w:val="006C1E4B"/>
    <w:rsid w:val="006C2004"/>
    <w:rsid w:val="006C29BE"/>
    <w:rsid w:val="006C2CFE"/>
    <w:rsid w:val="006C2D67"/>
    <w:rsid w:val="006C3894"/>
    <w:rsid w:val="006C42D5"/>
    <w:rsid w:val="006C42F6"/>
    <w:rsid w:val="006C4483"/>
    <w:rsid w:val="006C4810"/>
    <w:rsid w:val="006C4EFA"/>
    <w:rsid w:val="006C4F31"/>
    <w:rsid w:val="006C50D6"/>
    <w:rsid w:val="006C527B"/>
    <w:rsid w:val="006C5443"/>
    <w:rsid w:val="006C5459"/>
    <w:rsid w:val="006C580F"/>
    <w:rsid w:val="006C5CBA"/>
    <w:rsid w:val="006C5D82"/>
    <w:rsid w:val="006C5EA5"/>
    <w:rsid w:val="006C5FA9"/>
    <w:rsid w:val="006C6AAF"/>
    <w:rsid w:val="006C6B18"/>
    <w:rsid w:val="006C6D7F"/>
    <w:rsid w:val="006C6DDD"/>
    <w:rsid w:val="006C708F"/>
    <w:rsid w:val="006C70BC"/>
    <w:rsid w:val="006C7619"/>
    <w:rsid w:val="006C7A08"/>
    <w:rsid w:val="006D04EB"/>
    <w:rsid w:val="006D0EDB"/>
    <w:rsid w:val="006D0EF2"/>
    <w:rsid w:val="006D10C5"/>
    <w:rsid w:val="006D1D3B"/>
    <w:rsid w:val="006D20D4"/>
    <w:rsid w:val="006D2172"/>
    <w:rsid w:val="006D21FF"/>
    <w:rsid w:val="006D22F5"/>
    <w:rsid w:val="006D2EC9"/>
    <w:rsid w:val="006D3075"/>
    <w:rsid w:val="006D324C"/>
    <w:rsid w:val="006D332E"/>
    <w:rsid w:val="006D361B"/>
    <w:rsid w:val="006D39AA"/>
    <w:rsid w:val="006D3ABD"/>
    <w:rsid w:val="006D3BD2"/>
    <w:rsid w:val="006D3EAA"/>
    <w:rsid w:val="006D4121"/>
    <w:rsid w:val="006D4602"/>
    <w:rsid w:val="006D581C"/>
    <w:rsid w:val="006D5BD8"/>
    <w:rsid w:val="006D68E1"/>
    <w:rsid w:val="006D71DE"/>
    <w:rsid w:val="006D7325"/>
    <w:rsid w:val="006D73A3"/>
    <w:rsid w:val="006D792F"/>
    <w:rsid w:val="006D7A67"/>
    <w:rsid w:val="006D7C12"/>
    <w:rsid w:val="006D7FA8"/>
    <w:rsid w:val="006E0C3B"/>
    <w:rsid w:val="006E126F"/>
    <w:rsid w:val="006E132E"/>
    <w:rsid w:val="006E168A"/>
    <w:rsid w:val="006E1AA5"/>
    <w:rsid w:val="006E263B"/>
    <w:rsid w:val="006E315E"/>
    <w:rsid w:val="006E325A"/>
    <w:rsid w:val="006E32AB"/>
    <w:rsid w:val="006E3777"/>
    <w:rsid w:val="006E3BC4"/>
    <w:rsid w:val="006E3C57"/>
    <w:rsid w:val="006E4693"/>
    <w:rsid w:val="006E470D"/>
    <w:rsid w:val="006E474A"/>
    <w:rsid w:val="006E4C41"/>
    <w:rsid w:val="006E5165"/>
    <w:rsid w:val="006E5222"/>
    <w:rsid w:val="006E5683"/>
    <w:rsid w:val="006E5947"/>
    <w:rsid w:val="006E5FE0"/>
    <w:rsid w:val="006E675C"/>
    <w:rsid w:val="006E75B1"/>
    <w:rsid w:val="006F037F"/>
    <w:rsid w:val="006F0506"/>
    <w:rsid w:val="006F05BD"/>
    <w:rsid w:val="006F08C1"/>
    <w:rsid w:val="006F104A"/>
    <w:rsid w:val="006F130E"/>
    <w:rsid w:val="006F15AA"/>
    <w:rsid w:val="006F20F2"/>
    <w:rsid w:val="006F211F"/>
    <w:rsid w:val="006F2975"/>
    <w:rsid w:val="006F2B9D"/>
    <w:rsid w:val="006F2EA5"/>
    <w:rsid w:val="006F30D5"/>
    <w:rsid w:val="006F30D6"/>
    <w:rsid w:val="006F3386"/>
    <w:rsid w:val="006F33E0"/>
    <w:rsid w:val="006F3A2C"/>
    <w:rsid w:val="006F3C09"/>
    <w:rsid w:val="006F3C62"/>
    <w:rsid w:val="006F3F87"/>
    <w:rsid w:val="006F3FA9"/>
    <w:rsid w:val="006F4263"/>
    <w:rsid w:val="006F47E5"/>
    <w:rsid w:val="006F4A34"/>
    <w:rsid w:val="006F4ACA"/>
    <w:rsid w:val="006F51CF"/>
    <w:rsid w:val="006F54E4"/>
    <w:rsid w:val="006F5B52"/>
    <w:rsid w:val="006F5CBD"/>
    <w:rsid w:val="006F608C"/>
    <w:rsid w:val="006F7292"/>
    <w:rsid w:val="006F768B"/>
    <w:rsid w:val="0070004E"/>
    <w:rsid w:val="0070067A"/>
    <w:rsid w:val="007006B7"/>
    <w:rsid w:val="00700967"/>
    <w:rsid w:val="00700B30"/>
    <w:rsid w:val="0070101D"/>
    <w:rsid w:val="007015B4"/>
    <w:rsid w:val="0070188D"/>
    <w:rsid w:val="00701A96"/>
    <w:rsid w:val="00701E1D"/>
    <w:rsid w:val="00701F57"/>
    <w:rsid w:val="0070206F"/>
    <w:rsid w:val="00702B36"/>
    <w:rsid w:val="00702B97"/>
    <w:rsid w:val="00702FCB"/>
    <w:rsid w:val="0070328C"/>
    <w:rsid w:val="007032CD"/>
    <w:rsid w:val="00703582"/>
    <w:rsid w:val="00703B55"/>
    <w:rsid w:val="0070420C"/>
    <w:rsid w:val="007042CD"/>
    <w:rsid w:val="007045A1"/>
    <w:rsid w:val="007046BD"/>
    <w:rsid w:val="0070488C"/>
    <w:rsid w:val="007052A4"/>
    <w:rsid w:val="0070570D"/>
    <w:rsid w:val="00705855"/>
    <w:rsid w:val="00705984"/>
    <w:rsid w:val="00705CA5"/>
    <w:rsid w:val="00706283"/>
    <w:rsid w:val="00706CEB"/>
    <w:rsid w:val="00707475"/>
    <w:rsid w:val="00707620"/>
    <w:rsid w:val="007077AE"/>
    <w:rsid w:val="00707912"/>
    <w:rsid w:val="00707E2A"/>
    <w:rsid w:val="00710388"/>
    <w:rsid w:val="00710601"/>
    <w:rsid w:val="00710A30"/>
    <w:rsid w:val="007116C8"/>
    <w:rsid w:val="007118DF"/>
    <w:rsid w:val="00711F4E"/>
    <w:rsid w:val="007121ED"/>
    <w:rsid w:val="007123EE"/>
    <w:rsid w:val="00713C78"/>
    <w:rsid w:val="007141CD"/>
    <w:rsid w:val="00714470"/>
    <w:rsid w:val="00715488"/>
    <w:rsid w:val="0071594F"/>
    <w:rsid w:val="00716314"/>
    <w:rsid w:val="0071645E"/>
    <w:rsid w:val="00716ECB"/>
    <w:rsid w:val="007175BE"/>
    <w:rsid w:val="0071770A"/>
    <w:rsid w:val="00717FB7"/>
    <w:rsid w:val="00717FCC"/>
    <w:rsid w:val="00720091"/>
    <w:rsid w:val="00720B25"/>
    <w:rsid w:val="00720B75"/>
    <w:rsid w:val="00721972"/>
    <w:rsid w:val="00721D81"/>
    <w:rsid w:val="007222E1"/>
    <w:rsid w:val="007224AC"/>
    <w:rsid w:val="007224DB"/>
    <w:rsid w:val="00722500"/>
    <w:rsid w:val="00724BC4"/>
    <w:rsid w:val="00724CDA"/>
    <w:rsid w:val="00725315"/>
    <w:rsid w:val="00725EED"/>
    <w:rsid w:val="00725F5B"/>
    <w:rsid w:val="00725FF6"/>
    <w:rsid w:val="007265BD"/>
    <w:rsid w:val="007266AB"/>
    <w:rsid w:val="007268C2"/>
    <w:rsid w:val="00726934"/>
    <w:rsid w:val="00727245"/>
    <w:rsid w:val="0072733B"/>
    <w:rsid w:val="007276CD"/>
    <w:rsid w:val="00730114"/>
    <w:rsid w:val="0073038A"/>
    <w:rsid w:val="007305BF"/>
    <w:rsid w:val="00730D82"/>
    <w:rsid w:val="0073164B"/>
    <w:rsid w:val="007322E1"/>
    <w:rsid w:val="00732393"/>
    <w:rsid w:val="00732409"/>
    <w:rsid w:val="0073241D"/>
    <w:rsid w:val="007329B6"/>
    <w:rsid w:val="00732D08"/>
    <w:rsid w:val="00733288"/>
    <w:rsid w:val="00733884"/>
    <w:rsid w:val="0073418D"/>
    <w:rsid w:val="007344B2"/>
    <w:rsid w:val="007344C7"/>
    <w:rsid w:val="007347D0"/>
    <w:rsid w:val="007348B8"/>
    <w:rsid w:val="007354E5"/>
    <w:rsid w:val="0073584E"/>
    <w:rsid w:val="0073593A"/>
    <w:rsid w:val="00735DE6"/>
    <w:rsid w:val="00735FC6"/>
    <w:rsid w:val="00736818"/>
    <w:rsid w:val="00736A52"/>
    <w:rsid w:val="00736A60"/>
    <w:rsid w:val="00736A6C"/>
    <w:rsid w:val="00736A6E"/>
    <w:rsid w:val="00736B5B"/>
    <w:rsid w:val="00736F51"/>
    <w:rsid w:val="00737300"/>
    <w:rsid w:val="00737410"/>
    <w:rsid w:val="007376AA"/>
    <w:rsid w:val="00737E07"/>
    <w:rsid w:val="00740221"/>
    <w:rsid w:val="00740F66"/>
    <w:rsid w:val="0074199A"/>
    <w:rsid w:val="00741A96"/>
    <w:rsid w:val="00741AB7"/>
    <w:rsid w:val="00741D5C"/>
    <w:rsid w:val="00741F9F"/>
    <w:rsid w:val="00742C7E"/>
    <w:rsid w:val="00742CD8"/>
    <w:rsid w:val="00742EC1"/>
    <w:rsid w:val="007433D8"/>
    <w:rsid w:val="00743600"/>
    <w:rsid w:val="0074393F"/>
    <w:rsid w:val="00743ABA"/>
    <w:rsid w:val="00743CA1"/>
    <w:rsid w:val="0074424F"/>
    <w:rsid w:val="00744911"/>
    <w:rsid w:val="00744B5A"/>
    <w:rsid w:val="0074506C"/>
    <w:rsid w:val="0074538D"/>
    <w:rsid w:val="00745746"/>
    <w:rsid w:val="00745B0F"/>
    <w:rsid w:val="00745C3D"/>
    <w:rsid w:val="007460ED"/>
    <w:rsid w:val="007461E9"/>
    <w:rsid w:val="00746248"/>
    <w:rsid w:val="007463F3"/>
    <w:rsid w:val="0074683E"/>
    <w:rsid w:val="00746EF7"/>
    <w:rsid w:val="00747845"/>
    <w:rsid w:val="00747D2E"/>
    <w:rsid w:val="00747ECF"/>
    <w:rsid w:val="00750081"/>
    <w:rsid w:val="007508F8"/>
    <w:rsid w:val="00750DEA"/>
    <w:rsid w:val="00751033"/>
    <w:rsid w:val="00751882"/>
    <w:rsid w:val="007519D8"/>
    <w:rsid w:val="00751BE3"/>
    <w:rsid w:val="00751CF5"/>
    <w:rsid w:val="00752021"/>
    <w:rsid w:val="007524D3"/>
    <w:rsid w:val="00752AC9"/>
    <w:rsid w:val="00752D91"/>
    <w:rsid w:val="00753CC2"/>
    <w:rsid w:val="00753ECE"/>
    <w:rsid w:val="007542A1"/>
    <w:rsid w:val="00754714"/>
    <w:rsid w:val="00754BD9"/>
    <w:rsid w:val="00754DBD"/>
    <w:rsid w:val="00755317"/>
    <w:rsid w:val="00755820"/>
    <w:rsid w:val="0075680B"/>
    <w:rsid w:val="00756CEE"/>
    <w:rsid w:val="00757606"/>
    <w:rsid w:val="007576B5"/>
    <w:rsid w:val="00757E27"/>
    <w:rsid w:val="007602AC"/>
    <w:rsid w:val="007603FB"/>
    <w:rsid w:val="00760959"/>
    <w:rsid w:val="00760F3D"/>
    <w:rsid w:val="00760F4A"/>
    <w:rsid w:val="00761475"/>
    <w:rsid w:val="00761500"/>
    <w:rsid w:val="007615AD"/>
    <w:rsid w:val="007618E2"/>
    <w:rsid w:val="0076199E"/>
    <w:rsid w:val="00761B4F"/>
    <w:rsid w:val="00761FD3"/>
    <w:rsid w:val="00761FD8"/>
    <w:rsid w:val="007621A3"/>
    <w:rsid w:val="00762716"/>
    <w:rsid w:val="00763908"/>
    <w:rsid w:val="00763CBF"/>
    <w:rsid w:val="00763CC1"/>
    <w:rsid w:val="00764322"/>
    <w:rsid w:val="00764533"/>
    <w:rsid w:val="00764963"/>
    <w:rsid w:val="00764C83"/>
    <w:rsid w:val="00764F32"/>
    <w:rsid w:val="007653CF"/>
    <w:rsid w:val="00765B4E"/>
    <w:rsid w:val="00765DD4"/>
    <w:rsid w:val="0076610A"/>
    <w:rsid w:val="00766123"/>
    <w:rsid w:val="007662D2"/>
    <w:rsid w:val="00766565"/>
    <w:rsid w:val="007677F1"/>
    <w:rsid w:val="00767D01"/>
    <w:rsid w:val="007704D2"/>
    <w:rsid w:val="00770C80"/>
    <w:rsid w:val="00771195"/>
    <w:rsid w:val="00771476"/>
    <w:rsid w:val="00771643"/>
    <w:rsid w:val="00771764"/>
    <w:rsid w:val="00771BBC"/>
    <w:rsid w:val="00771D90"/>
    <w:rsid w:val="0077259A"/>
    <w:rsid w:val="0077265C"/>
    <w:rsid w:val="00772952"/>
    <w:rsid w:val="0077311A"/>
    <w:rsid w:val="00773EBE"/>
    <w:rsid w:val="0077428D"/>
    <w:rsid w:val="007745F5"/>
    <w:rsid w:val="0077563C"/>
    <w:rsid w:val="007756F2"/>
    <w:rsid w:val="0077598B"/>
    <w:rsid w:val="00775D4B"/>
    <w:rsid w:val="0077622F"/>
    <w:rsid w:val="00776515"/>
    <w:rsid w:val="00776812"/>
    <w:rsid w:val="00776ADD"/>
    <w:rsid w:val="00776E4A"/>
    <w:rsid w:val="007772DE"/>
    <w:rsid w:val="007774B5"/>
    <w:rsid w:val="00777DE0"/>
    <w:rsid w:val="00777F35"/>
    <w:rsid w:val="007801DF"/>
    <w:rsid w:val="007804C2"/>
    <w:rsid w:val="00780C66"/>
    <w:rsid w:val="00781125"/>
    <w:rsid w:val="007813F7"/>
    <w:rsid w:val="007818AA"/>
    <w:rsid w:val="00781BE0"/>
    <w:rsid w:val="00781D38"/>
    <w:rsid w:val="00781F8F"/>
    <w:rsid w:val="00782931"/>
    <w:rsid w:val="00782D1A"/>
    <w:rsid w:val="0078325D"/>
    <w:rsid w:val="0078332E"/>
    <w:rsid w:val="007834C4"/>
    <w:rsid w:val="007837D4"/>
    <w:rsid w:val="00784477"/>
    <w:rsid w:val="0078449F"/>
    <w:rsid w:val="007844D3"/>
    <w:rsid w:val="007844E0"/>
    <w:rsid w:val="007845A5"/>
    <w:rsid w:val="0078515E"/>
    <w:rsid w:val="007852B9"/>
    <w:rsid w:val="0078594E"/>
    <w:rsid w:val="00785CEA"/>
    <w:rsid w:val="007870D5"/>
    <w:rsid w:val="00787138"/>
    <w:rsid w:val="00787581"/>
    <w:rsid w:val="00787C91"/>
    <w:rsid w:val="00787D9C"/>
    <w:rsid w:val="00787DDD"/>
    <w:rsid w:val="00790065"/>
    <w:rsid w:val="0079053B"/>
    <w:rsid w:val="00790C5C"/>
    <w:rsid w:val="0079107A"/>
    <w:rsid w:val="007912AF"/>
    <w:rsid w:val="007916DE"/>
    <w:rsid w:val="00791773"/>
    <w:rsid w:val="007919BD"/>
    <w:rsid w:val="00791A61"/>
    <w:rsid w:val="00791C1B"/>
    <w:rsid w:val="007929F6"/>
    <w:rsid w:val="007930EF"/>
    <w:rsid w:val="007932B1"/>
    <w:rsid w:val="00793528"/>
    <w:rsid w:val="007945C3"/>
    <w:rsid w:val="00794976"/>
    <w:rsid w:val="007949AB"/>
    <w:rsid w:val="007954DD"/>
    <w:rsid w:val="007955E8"/>
    <w:rsid w:val="007957A0"/>
    <w:rsid w:val="00795AF3"/>
    <w:rsid w:val="00795F43"/>
    <w:rsid w:val="007961D9"/>
    <w:rsid w:val="007961F0"/>
    <w:rsid w:val="007967E3"/>
    <w:rsid w:val="00796B2E"/>
    <w:rsid w:val="00797BFF"/>
    <w:rsid w:val="00797CB2"/>
    <w:rsid w:val="00797D6E"/>
    <w:rsid w:val="007A056D"/>
    <w:rsid w:val="007A08C5"/>
    <w:rsid w:val="007A0BAE"/>
    <w:rsid w:val="007A0EBB"/>
    <w:rsid w:val="007A1111"/>
    <w:rsid w:val="007A1B65"/>
    <w:rsid w:val="007A1B8E"/>
    <w:rsid w:val="007A1EA5"/>
    <w:rsid w:val="007A256A"/>
    <w:rsid w:val="007A359D"/>
    <w:rsid w:val="007A35FB"/>
    <w:rsid w:val="007A3FD1"/>
    <w:rsid w:val="007A4034"/>
    <w:rsid w:val="007A4189"/>
    <w:rsid w:val="007A4326"/>
    <w:rsid w:val="007A458B"/>
    <w:rsid w:val="007A45E6"/>
    <w:rsid w:val="007A4B0E"/>
    <w:rsid w:val="007A4CC5"/>
    <w:rsid w:val="007A515C"/>
    <w:rsid w:val="007A6095"/>
    <w:rsid w:val="007A64A8"/>
    <w:rsid w:val="007A65D7"/>
    <w:rsid w:val="007A6943"/>
    <w:rsid w:val="007A7138"/>
    <w:rsid w:val="007A75C6"/>
    <w:rsid w:val="007A79C5"/>
    <w:rsid w:val="007A7A1F"/>
    <w:rsid w:val="007B0A53"/>
    <w:rsid w:val="007B0A7E"/>
    <w:rsid w:val="007B0E81"/>
    <w:rsid w:val="007B1578"/>
    <w:rsid w:val="007B1AE4"/>
    <w:rsid w:val="007B1C40"/>
    <w:rsid w:val="007B1FC7"/>
    <w:rsid w:val="007B204A"/>
    <w:rsid w:val="007B28A9"/>
    <w:rsid w:val="007B30A9"/>
    <w:rsid w:val="007B32D9"/>
    <w:rsid w:val="007B34DC"/>
    <w:rsid w:val="007B3AAE"/>
    <w:rsid w:val="007B40BA"/>
    <w:rsid w:val="007B4B9D"/>
    <w:rsid w:val="007B4EC1"/>
    <w:rsid w:val="007B57C7"/>
    <w:rsid w:val="007B5BE2"/>
    <w:rsid w:val="007B5D4C"/>
    <w:rsid w:val="007B5ED6"/>
    <w:rsid w:val="007B615E"/>
    <w:rsid w:val="007B674B"/>
    <w:rsid w:val="007B6CE9"/>
    <w:rsid w:val="007B6D59"/>
    <w:rsid w:val="007B6DE9"/>
    <w:rsid w:val="007B727B"/>
    <w:rsid w:val="007B7559"/>
    <w:rsid w:val="007B78CD"/>
    <w:rsid w:val="007C060B"/>
    <w:rsid w:val="007C0E2B"/>
    <w:rsid w:val="007C10A6"/>
    <w:rsid w:val="007C10D5"/>
    <w:rsid w:val="007C1387"/>
    <w:rsid w:val="007C16C4"/>
    <w:rsid w:val="007C19C4"/>
    <w:rsid w:val="007C1EEA"/>
    <w:rsid w:val="007C1F7E"/>
    <w:rsid w:val="007C2294"/>
    <w:rsid w:val="007C229B"/>
    <w:rsid w:val="007C2504"/>
    <w:rsid w:val="007C2DB5"/>
    <w:rsid w:val="007C2F5C"/>
    <w:rsid w:val="007C2F77"/>
    <w:rsid w:val="007C3268"/>
    <w:rsid w:val="007C33D5"/>
    <w:rsid w:val="007C393E"/>
    <w:rsid w:val="007C3AC6"/>
    <w:rsid w:val="007C3B50"/>
    <w:rsid w:val="007C3B5F"/>
    <w:rsid w:val="007C3BEF"/>
    <w:rsid w:val="007C3ED0"/>
    <w:rsid w:val="007C4A09"/>
    <w:rsid w:val="007C4ABB"/>
    <w:rsid w:val="007C4C92"/>
    <w:rsid w:val="007C51CE"/>
    <w:rsid w:val="007C5530"/>
    <w:rsid w:val="007C59DD"/>
    <w:rsid w:val="007C5EB5"/>
    <w:rsid w:val="007C7088"/>
    <w:rsid w:val="007C77DC"/>
    <w:rsid w:val="007C78B8"/>
    <w:rsid w:val="007C78F4"/>
    <w:rsid w:val="007C7DBE"/>
    <w:rsid w:val="007D0724"/>
    <w:rsid w:val="007D108E"/>
    <w:rsid w:val="007D1394"/>
    <w:rsid w:val="007D1502"/>
    <w:rsid w:val="007D16A1"/>
    <w:rsid w:val="007D27EF"/>
    <w:rsid w:val="007D2F23"/>
    <w:rsid w:val="007D305E"/>
    <w:rsid w:val="007D3288"/>
    <w:rsid w:val="007D364F"/>
    <w:rsid w:val="007D38C2"/>
    <w:rsid w:val="007D3E3D"/>
    <w:rsid w:val="007D406C"/>
    <w:rsid w:val="007D409D"/>
    <w:rsid w:val="007D42C2"/>
    <w:rsid w:val="007D4397"/>
    <w:rsid w:val="007D4458"/>
    <w:rsid w:val="007D47DF"/>
    <w:rsid w:val="007D48CC"/>
    <w:rsid w:val="007D510A"/>
    <w:rsid w:val="007D527C"/>
    <w:rsid w:val="007D5606"/>
    <w:rsid w:val="007D579F"/>
    <w:rsid w:val="007D5981"/>
    <w:rsid w:val="007D5A22"/>
    <w:rsid w:val="007D6457"/>
    <w:rsid w:val="007D6BA0"/>
    <w:rsid w:val="007D6DCF"/>
    <w:rsid w:val="007D7152"/>
    <w:rsid w:val="007D72F7"/>
    <w:rsid w:val="007D7930"/>
    <w:rsid w:val="007D7933"/>
    <w:rsid w:val="007D79D8"/>
    <w:rsid w:val="007D7F07"/>
    <w:rsid w:val="007E037E"/>
    <w:rsid w:val="007E0427"/>
    <w:rsid w:val="007E1055"/>
    <w:rsid w:val="007E11B3"/>
    <w:rsid w:val="007E178A"/>
    <w:rsid w:val="007E1F57"/>
    <w:rsid w:val="007E1FAB"/>
    <w:rsid w:val="007E2847"/>
    <w:rsid w:val="007E2929"/>
    <w:rsid w:val="007E2AC0"/>
    <w:rsid w:val="007E2BBA"/>
    <w:rsid w:val="007E3286"/>
    <w:rsid w:val="007E329A"/>
    <w:rsid w:val="007E32E8"/>
    <w:rsid w:val="007E32F8"/>
    <w:rsid w:val="007E35A7"/>
    <w:rsid w:val="007E3A8D"/>
    <w:rsid w:val="007E4ED7"/>
    <w:rsid w:val="007E4F64"/>
    <w:rsid w:val="007E5257"/>
    <w:rsid w:val="007E5291"/>
    <w:rsid w:val="007E5C05"/>
    <w:rsid w:val="007E5F92"/>
    <w:rsid w:val="007E612E"/>
    <w:rsid w:val="007E625D"/>
    <w:rsid w:val="007E656E"/>
    <w:rsid w:val="007E6D45"/>
    <w:rsid w:val="007E7ED3"/>
    <w:rsid w:val="007F01F8"/>
    <w:rsid w:val="007F0274"/>
    <w:rsid w:val="007F05D0"/>
    <w:rsid w:val="007F0BF0"/>
    <w:rsid w:val="007F0D28"/>
    <w:rsid w:val="007F1025"/>
    <w:rsid w:val="007F1AA5"/>
    <w:rsid w:val="007F207A"/>
    <w:rsid w:val="007F30C9"/>
    <w:rsid w:val="007F34C5"/>
    <w:rsid w:val="007F35A6"/>
    <w:rsid w:val="007F3D0A"/>
    <w:rsid w:val="007F3FA4"/>
    <w:rsid w:val="007F40DB"/>
    <w:rsid w:val="007F460F"/>
    <w:rsid w:val="007F49AA"/>
    <w:rsid w:val="007F4F17"/>
    <w:rsid w:val="007F5053"/>
    <w:rsid w:val="007F5B40"/>
    <w:rsid w:val="007F6979"/>
    <w:rsid w:val="007F6987"/>
    <w:rsid w:val="007F6CC0"/>
    <w:rsid w:val="007F6DE5"/>
    <w:rsid w:val="007F7345"/>
    <w:rsid w:val="007F7C85"/>
    <w:rsid w:val="00800331"/>
    <w:rsid w:val="008003C5"/>
    <w:rsid w:val="008004BB"/>
    <w:rsid w:val="008010BE"/>
    <w:rsid w:val="008013A9"/>
    <w:rsid w:val="00801DB4"/>
    <w:rsid w:val="00802705"/>
    <w:rsid w:val="00802905"/>
    <w:rsid w:val="008036CD"/>
    <w:rsid w:val="00803715"/>
    <w:rsid w:val="00803AF4"/>
    <w:rsid w:val="00803D52"/>
    <w:rsid w:val="008040E8"/>
    <w:rsid w:val="00804220"/>
    <w:rsid w:val="00804893"/>
    <w:rsid w:val="00804F1C"/>
    <w:rsid w:val="00805222"/>
    <w:rsid w:val="0080589A"/>
    <w:rsid w:val="008059A3"/>
    <w:rsid w:val="00806069"/>
    <w:rsid w:val="008063F4"/>
    <w:rsid w:val="00806856"/>
    <w:rsid w:val="00806E28"/>
    <w:rsid w:val="00806E6F"/>
    <w:rsid w:val="0081018E"/>
    <w:rsid w:val="0081027D"/>
    <w:rsid w:val="00810379"/>
    <w:rsid w:val="00810A14"/>
    <w:rsid w:val="00810AB7"/>
    <w:rsid w:val="00811BA8"/>
    <w:rsid w:val="00811EB0"/>
    <w:rsid w:val="00812095"/>
    <w:rsid w:val="0081222A"/>
    <w:rsid w:val="00812261"/>
    <w:rsid w:val="00812792"/>
    <w:rsid w:val="008127B2"/>
    <w:rsid w:val="00812A17"/>
    <w:rsid w:val="00812D80"/>
    <w:rsid w:val="00813134"/>
    <w:rsid w:val="00813322"/>
    <w:rsid w:val="00813786"/>
    <w:rsid w:val="008138E1"/>
    <w:rsid w:val="0081429A"/>
    <w:rsid w:val="008145C2"/>
    <w:rsid w:val="00814E4E"/>
    <w:rsid w:val="00815887"/>
    <w:rsid w:val="00815CF8"/>
    <w:rsid w:val="00815D15"/>
    <w:rsid w:val="00815E5F"/>
    <w:rsid w:val="0081656E"/>
    <w:rsid w:val="008172BE"/>
    <w:rsid w:val="00817C9F"/>
    <w:rsid w:val="0082073B"/>
    <w:rsid w:val="00820861"/>
    <w:rsid w:val="00820862"/>
    <w:rsid w:val="008209E2"/>
    <w:rsid w:val="008218D6"/>
    <w:rsid w:val="00822518"/>
    <w:rsid w:val="00822978"/>
    <w:rsid w:val="00824841"/>
    <w:rsid w:val="00824F2B"/>
    <w:rsid w:val="008253FF"/>
    <w:rsid w:val="008254D6"/>
    <w:rsid w:val="0082696E"/>
    <w:rsid w:val="00826AFC"/>
    <w:rsid w:val="00826DF3"/>
    <w:rsid w:val="00826E41"/>
    <w:rsid w:val="008271BD"/>
    <w:rsid w:val="008277E2"/>
    <w:rsid w:val="00827BA5"/>
    <w:rsid w:val="008301C7"/>
    <w:rsid w:val="008307B3"/>
    <w:rsid w:val="008308BF"/>
    <w:rsid w:val="00830A23"/>
    <w:rsid w:val="0083125D"/>
    <w:rsid w:val="00831432"/>
    <w:rsid w:val="00831836"/>
    <w:rsid w:val="00831ABE"/>
    <w:rsid w:val="00831BE0"/>
    <w:rsid w:val="0083245B"/>
    <w:rsid w:val="008325A6"/>
    <w:rsid w:val="008329AD"/>
    <w:rsid w:val="00832A20"/>
    <w:rsid w:val="00832F89"/>
    <w:rsid w:val="008332A0"/>
    <w:rsid w:val="00834347"/>
    <w:rsid w:val="00834A0D"/>
    <w:rsid w:val="00835098"/>
    <w:rsid w:val="008361A2"/>
    <w:rsid w:val="008363AB"/>
    <w:rsid w:val="008366AE"/>
    <w:rsid w:val="00836A01"/>
    <w:rsid w:val="0083708D"/>
    <w:rsid w:val="008371BB"/>
    <w:rsid w:val="00837659"/>
    <w:rsid w:val="008402DF"/>
    <w:rsid w:val="0084043B"/>
    <w:rsid w:val="00840440"/>
    <w:rsid w:val="00840B67"/>
    <w:rsid w:val="00840B72"/>
    <w:rsid w:val="00840E12"/>
    <w:rsid w:val="00841729"/>
    <w:rsid w:val="00841767"/>
    <w:rsid w:val="00841773"/>
    <w:rsid w:val="00841C88"/>
    <w:rsid w:val="008422DA"/>
    <w:rsid w:val="00842517"/>
    <w:rsid w:val="00842A8E"/>
    <w:rsid w:val="00842DBB"/>
    <w:rsid w:val="0084363F"/>
    <w:rsid w:val="0084366E"/>
    <w:rsid w:val="00843892"/>
    <w:rsid w:val="00843A34"/>
    <w:rsid w:val="00843A60"/>
    <w:rsid w:val="00843D81"/>
    <w:rsid w:val="00843F9F"/>
    <w:rsid w:val="00844379"/>
    <w:rsid w:val="0084469B"/>
    <w:rsid w:val="00844A78"/>
    <w:rsid w:val="00844D44"/>
    <w:rsid w:val="00844E24"/>
    <w:rsid w:val="00844EE5"/>
    <w:rsid w:val="00844FBB"/>
    <w:rsid w:val="00845892"/>
    <w:rsid w:val="00845AE4"/>
    <w:rsid w:val="00845FBF"/>
    <w:rsid w:val="008461C7"/>
    <w:rsid w:val="008467F7"/>
    <w:rsid w:val="0084774D"/>
    <w:rsid w:val="00847982"/>
    <w:rsid w:val="00847CA4"/>
    <w:rsid w:val="00847D37"/>
    <w:rsid w:val="008507E3"/>
    <w:rsid w:val="00850961"/>
    <w:rsid w:val="008513CA"/>
    <w:rsid w:val="00851625"/>
    <w:rsid w:val="008516A8"/>
    <w:rsid w:val="008516E6"/>
    <w:rsid w:val="0085199A"/>
    <w:rsid w:val="00851BB2"/>
    <w:rsid w:val="00851FEF"/>
    <w:rsid w:val="0085203D"/>
    <w:rsid w:val="00852845"/>
    <w:rsid w:val="00852917"/>
    <w:rsid w:val="00852B8E"/>
    <w:rsid w:val="00852F36"/>
    <w:rsid w:val="0085366F"/>
    <w:rsid w:val="0085378B"/>
    <w:rsid w:val="00853A47"/>
    <w:rsid w:val="00853E5E"/>
    <w:rsid w:val="0085436B"/>
    <w:rsid w:val="00854702"/>
    <w:rsid w:val="00854916"/>
    <w:rsid w:val="00854E60"/>
    <w:rsid w:val="00854F41"/>
    <w:rsid w:val="00855DA1"/>
    <w:rsid w:val="00855F62"/>
    <w:rsid w:val="00856026"/>
    <w:rsid w:val="00856361"/>
    <w:rsid w:val="008573D1"/>
    <w:rsid w:val="00857632"/>
    <w:rsid w:val="0086059B"/>
    <w:rsid w:val="008605E7"/>
    <w:rsid w:val="0086089E"/>
    <w:rsid w:val="00860956"/>
    <w:rsid w:val="00860A8E"/>
    <w:rsid w:val="008614D3"/>
    <w:rsid w:val="0086174E"/>
    <w:rsid w:val="00861E38"/>
    <w:rsid w:val="008621FD"/>
    <w:rsid w:val="00862487"/>
    <w:rsid w:val="008624A8"/>
    <w:rsid w:val="0086271D"/>
    <w:rsid w:val="0086277E"/>
    <w:rsid w:val="008629F4"/>
    <w:rsid w:val="00862A8B"/>
    <w:rsid w:val="00862AE9"/>
    <w:rsid w:val="00862DE9"/>
    <w:rsid w:val="008635E1"/>
    <w:rsid w:val="00863801"/>
    <w:rsid w:val="00864794"/>
    <w:rsid w:val="0086486D"/>
    <w:rsid w:val="00864C1B"/>
    <w:rsid w:val="008652F5"/>
    <w:rsid w:val="008659DD"/>
    <w:rsid w:val="00865C04"/>
    <w:rsid w:val="00865D85"/>
    <w:rsid w:val="00865E9B"/>
    <w:rsid w:val="008660CC"/>
    <w:rsid w:val="008665ED"/>
    <w:rsid w:val="008669E6"/>
    <w:rsid w:val="00866B68"/>
    <w:rsid w:val="00866D12"/>
    <w:rsid w:val="00867525"/>
    <w:rsid w:val="0086789F"/>
    <w:rsid w:val="0086799B"/>
    <w:rsid w:val="008701C0"/>
    <w:rsid w:val="00870DDF"/>
    <w:rsid w:val="00870E24"/>
    <w:rsid w:val="00870EA4"/>
    <w:rsid w:val="008721A3"/>
    <w:rsid w:val="00872319"/>
    <w:rsid w:val="00872376"/>
    <w:rsid w:val="008729B0"/>
    <w:rsid w:val="00872F6C"/>
    <w:rsid w:val="00873030"/>
    <w:rsid w:val="0087349B"/>
    <w:rsid w:val="008735AF"/>
    <w:rsid w:val="008737DF"/>
    <w:rsid w:val="00873C7B"/>
    <w:rsid w:val="00873D7B"/>
    <w:rsid w:val="00874511"/>
    <w:rsid w:val="0087470A"/>
    <w:rsid w:val="00874E30"/>
    <w:rsid w:val="00875236"/>
    <w:rsid w:val="008752F4"/>
    <w:rsid w:val="00875395"/>
    <w:rsid w:val="008757AB"/>
    <w:rsid w:val="00875A0B"/>
    <w:rsid w:val="00875C06"/>
    <w:rsid w:val="00876123"/>
    <w:rsid w:val="0087665F"/>
    <w:rsid w:val="00876A92"/>
    <w:rsid w:val="00876DA7"/>
    <w:rsid w:val="0087706B"/>
    <w:rsid w:val="0088038C"/>
    <w:rsid w:val="00880711"/>
    <w:rsid w:val="00881184"/>
    <w:rsid w:val="008813F8"/>
    <w:rsid w:val="008814C3"/>
    <w:rsid w:val="00882597"/>
    <w:rsid w:val="00882CE9"/>
    <w:rsid w:val="00883040"/>
    <w:rsid w:val="008831B3"/>
    <w:rsid w:val="008831BF"/>
    <w:rsid w:val="00883851"/>
    <w:rsid w:val="00883A92"/>
    <w:rsid w:val="00883C07"/>
    <w:rsid w:val="00884666"/>
    <w:rsid w:val="00884862"/>
    <w:rsid w:val="00884E35"/>
    <w:rsid w:val="008850B6"/>
    <w:rsid w:val="008850F9"/>
    <w:rsid w:val="00885183"/>
    <w:rsid w:val="008856D7"/>
    <w:rsid w:val="00885887"/>
    <w:rsid w:val="00885BC5"/>
    <w:rsid w:val="0088644C"/>
    <w:rsid w:val="00886C14"/>
    <w:rsid w:val="008870D0"/>
    <w:rsid w:val="00887140"/>
    <w:rsid w:val="00887471"/>
    <w:rsid w:val="00887A1D"/>
    <w:rsid w:val="00887BED"/>
    <w:rsid w:val="008901CE"/>
    <w:rsid w:val="008904F8"/>
    <w:rsid w:val="008906DD"/>
    <w:rsid w:val="00890877"/>
    <w:rsid w:val="00890ACC"/>
    <w:rsid w:val="00891FF8"/>
    <w:rsid w:val="0089240D"/>
    <w:rsid w:val="00893211"/>
    <w:rsid w:val="008939E8"/>
    <w:rsid w:val="00893C18"/>
    <w:rsid w:val="00893C64"/>
    <w:rsid w:val="00893E05"/>
    <w:rsid w:val="00894039"/>
    <w:rsid w:val="008945E3"/>
    <w:rsid w:val="00894C91"/>
    <w:rsid w:val="00894D4B"/>
    <w:rsid w:val="00895880"/>
    <w:rsid w:val="00895905"/>
    <w:rsid w:val="0089607C"/>
    <w:rsid w:val="008961CF"/>
    <w:rsid w:val="00896B5D"/>
    <w:rsid w:val="00896BEF"/>
    <w:rsid w:val="00897032"/>
    <w:rsid w:val="0089781F"/>
    <w:rsid w:val="008A0260"/>
    <w:rsid w:val="008A02F1"/>
    <w:rsid w:val="008A0369"/>
    <w:rsid w:val="008A0625"/>
    <w:rsid w:val="008A0B2E"/>
    <w:rsid w:val="008A0CD8"/>
    <w:rsid w:val="008A1444"/>
    <w:rsid w:val="008A19D7"/>
    <w:rsid w:val="008A1B5F"/>
    <w:rsid w:val="008A1BF8"/>
    <w:rsid w:val="008A20F1"/>
    <w:rsid w:val="008A2A0A"/>
    <w:rsid w:val="008A2B25"/>
    <w:rsid w:val="008A2E8E"/>
    <w:rsid w:val="008A32EE"/>
    <w:rsid w:val="008A33EB"/>
    <w:rsid w:val="008A444B"/>
    <w:rsid w:val="008A4A61"/>
    <w:rsid w:val="008A4C7C"/>
    <w:rsid w:val="008A51CD"/>
    <w:rsid w:val="008A63D9"/>
    <w:rsid w:val="008A68B6"/>
    <w:rsid w:val="008A6945"/>
    <w:rsid w:val="008A6C63"/>
    <w:rsid w:val="008B054F"/>
    <w:rsid w:val="008B1710"/>
    <w:rsid w:val="008B1761"/>
    <w:rsid w:val="008B177B"/>
    <w:rsid w:val="008B19D0"/>
    <w:rsid w:val="008B1F2B"/>
    <w:rsid w:val="008B23BB"/>
    <w:rsid w:val="008B265E"/>
    <w:rsid w:val="008B2A71"/>
    <w:rsid w:val="008B2B2D"/>
    <w:rsid w:val="008B33DC"/>
    <w:rsid w:val="008B3614"/>
    <w:rsid w:val="008B38A2"/>
    <w:rsid w:val="008B3AB5"/>
    <w:rsid w:val="008B3AF5"/>
    <w:rsid w:val="008B5530"/>
    <w:rsid w:val="008B61EF"/>
    <w:rsid w:val="008B68A4"/>
    <w:rsid w:val="008B6CBD"/>
    <w:rsid w:val="008B7124"/>
    <w:rsid w:val="008B7803"/>
    <w:rsid w:val="008B7874"/>
    <w:rsid w:val="008B78A5"/>
    <w:rsid w:val="008B7C73"/>
    <w:rsid w:val="008C017A"/>
    <w:rsid w:val="008C082B"/>
    <w:rsid w:val="008C0CB2"/>
    <w:rsid w:val="008C0F56"/>
    <w:rsid w:val="008C0F59"/>
    <w:rsid w:val="008C2060"/>
    <w:rsid w:val="008C20CC"/>
    <w:rsid w:val="008C2953"/>
    <w:rsid w:val="008C3016"/>
    <w:rsid w:val="008C3360"/>
    <w:rsid w:val="008C3F80"/>
    <w:rsid w:val="008C4210"/>
    <w:rsid w:val="008C45BC"/>
    <w:rsid w:val="008C4AFA"/>
    <w:rsid w:val="008C4AFD"/>
    <w:rsid w:val="008C4D26"/>
    <w:rsid w:val="008C4F12"/>
    <w:rsid w:val="008C55E5"/>
    <w:rsid w:val="008C5704"/>
    <w:rsid w:val="008C5DE5"/>
    <w:rsid w:val="008C6302"/>
    <w:rsid w:val="008C643C"/>
    <w:rsid w:val="008C65FC"/>
    <w:rsid w:val="008C7302"/>
    <w:rsid w:val="008C76DB"/>
    <w:rsid w:val="008C79BD"/>
    <w:rsid w:val="008C7DF3"/>
    <w:rsid w:val="008C7EA5"/>
    <w:rsid w:val="008C7FCA"/>
    <w:rsid w:val="008D0041"/>
    <w:rsid w:val="008D01BF"/>
    <w:rsid w:val="008D0417"/>
    <w:rsid w:val="008D04E2"/>
    <w:rsid w:val="008D06B5"/>
    <w:rsid w:val="008D0E3F"/>
    <w:rsid w:val="008D0E9A"/>
    <w:rsid w:val="008D111D"/>
    <w:rsid w:val="008D1238"/>
    <w:rsid w:val="008D142E"/>
    <w:rsid w:val="008D1652"/>
    <w:rsid w:val="008D1A99"/>
    <w:rsid w:val="008D1F3F"/>
    <w:rsid w:val="008D2348"/>
    <w:rsid w:val="008D23B1"/>
    <w:rsid w:val="008D27EF"/>
    <w:rsid w:val="008D27F2"/>
    <w:rsid w:val="008D29EE"/>
    <w:rsid w:val="008D2BFF"/>
    <w:rsid w:val="008D369E"/>
    <w:rsid w:val="008D3B91"/>
    <w:rsid w:val="008D3C3C"/>
    <w:rsid w:val="008D4279"/>
    <w:rsid w:val="008D4336"/>
    <w:rsid w:val="008D4A94"/>
    <w:rsid w:val="008D4AC8"/>
    <w:rsid w:val="008D51FA"/>
    <w:rsid w:val="008D5271"/>
    <w:rsid w:val="008D565B"/>
    <w:rsid w:val="008D58FD"/>
    <w:rsid w:val="008D5AC4"/>
    <w:rsid w:val="008D6020"/>
    <w:rsid w:val="008D61C2"/>
    <w:rsid w:val="008D64D7"/>
    <w:rsid w:val="008D6B7F"/>
    <w:rsid w:val="008D70D6"/>
    <w:rsid w:val="008D73A7"/>
    <w:rsid w:val="008D758C"/>
    <w:rsid w:val="008D75E4"/>
    <w:rsid w:val="008D77F5"/>
    <w:rsid w:val="008D7868"/>
    <w:rsid w:val="008D7D9C"/>
    <w:rsid w:val="008D7DEE"/>
    <w:rsid w:val="008E02D9"/>
    <w:rsid w:val="008E05E2"/>
    <w:rsid w:val="008E099B"/>
    <w:rsid w:val="008E09DE"/>
    <w:rsid w:val="008E0B01"/>
    <w:rsid w:val="008E121A"/>
    <w:rsid w:val="008E12BB"/>
    <w:rsid w:val="008E13BC"/>
    <w:rsid w:val="008E157E"/>
    <w:rsid w:val="008E15D5"/>
    <w:rsid w:val="008E1FFC"/>
    <w:rsid w:val="008E2AAC"/>
    <w:rsid w:val="008E2E8A"/>
    <w:rsid w:val="008E2F0D"/>
    <w:rsid w:val="008E33B8"/>
    <w:rsid w:val="008E35C9"/>
    <w:rsid w:val="008E3A12"/>
    <w:rsid w:val="008E409A"/>
    <w:rsid w:val="008E4137"/>
    <w:rsid w:val="008E52F9"/>
    <w:rsid w:val="008E5508"/>
    <w:rsid w:val="008E5CB7"/>
    <w:rsid w:val="008E6266"/>
    <w:rsid w:val="008E64AA"/>
    <w:rsid w:val="008E6B9C"/>
    <w:rsid w:val="008E6BFA"/>
    <w:rsid w:val="008E6C4D"/>
    <w:rsid w:val="008E7059"/>
    <w:rsid w:val="008E739C"/>
    <w:rsid w:val="008E779A"/>
    <w:rsid w:val="008E7951"/>
    <w:rsid w:val="008E79E7"/>
    <w:rsid w:val="008E7A75"/>
    <w:rsid w:val="008F077A"/>
    <w:rsid w:val="008F0D9B"/>
    <w:rsid w:val="008F0FD0"/>
    <w:rsid w:val="008F15BE"/>
    <w:rsid w:val="008F18CA"/>
    <w:rsid w:val="008F1E1B"/>
    <w:rsid w:val="008F1E55"/>
    <w:rsid w:val="008F1F3C"/>
    <w:rsid w:val="008F2374"/>
    <w:rsid w:val="008F2A70"/>
    <w:rsid w:val="008F3789"/>
    <w:rsid w:val="008F39D2"/>
    <w:rsid w:val="008F39FA"/>
    <w:rsid w:val="008F407E"/>
    <w:rsid w:val="008F4419"/>
    <w:rsid w:val="008F456E"/>
    <w:rsid w:val="008F471D"/>
    <w:rsid w:val="008F4849"/>
    <w:rsid w:val="008F48B4"/>
    <w:rsid w:val="008F5570"/>
    <w:rsid w:val="008F5829"/>
    <w:rsid w:val="008F5CB6"/>
    <w:rsid w:val="008F5F9B"/>
    <w:rsid w:val="008F6F34"/>
    <w:rsid w:val="008F7868"/>
    <w:rsid w:val="008F7917"/>
    <w:rsid w:val="0090045A"/>
    <w:rsid w:val="009005E8"/>
    <w:rsid w:val="009011E2"/>
    <w:rsid w:val="00901637"/>
    <w:rsid w:val="00901974"/>
    <w:rsid w:val="00901CA4"/>
    <w:rsid w:val="00903BC1"/>
    <w:rsid w:val="00903C0A"/>
    <w:rsid w:val="00903D29"/>
    <w:rsid w:val="00904117"/>
    <w:rsid w:val="009044BE"/>
    <w:rsid w:val="009046BD"/>
    <w:rsid w:val="0090534A"/>
    <w:rsid w:val="00905A6C"/>
    <w:rsid w:val="00905AAC"/>
    <w:rsid w:val="00905F24"/>
    <w:rsid w:val="009062C4"/>
    <w:rsid w:val="00906A09"/>
    <w:rsid w:val="009112C9"/>
    <w:rsid w:val="00911831"/>
    <w:rsid w:val="00911E9F"/>
    <w:rsid w:val="00912361"/>
    <w:rsid w:val="009135B6"/>
    <w:rsid w:val="009139DB"/>
    <w:rsid w:val="00913ACA"/>
    <w:rsid w:val="00913E4C"/>
    <w:rsid w:val="00914206"/>
    <w:rsid w:val="0091466B"/>
    <w:rsid w:val="00914A1B"/>
    <w:rsid w:val="00914E0F"/>
    <w:rsid w:val="009150B9"/>
    <w:rsid w:val="00915260"/>
    <w:rsid w:val="009152E9"/>
    <w:rsid w:val="00915459"/>
    <w:rsid w:val="00915D7A"/>
    <w:rsid w:val="00916031"/>
    <w:rsid w:val="009161CE"/>
    <w:rsid w:val="009161EB"/>
    <w:rsid w:val="0091629C"/>
    <w:rsid w:val="00916558"/>
    <w:rsid w:val="0091658F"/>
    <w:rsid w:val="00916693"/>
    <w:rsid w:val="00916B9A"/>
    <w:rsid w:val="00916D9C"/>
    <w:rsid w:val="009170BB"/>
    <w:rsid w:val="00917995"/>
    <w:rsid w:val="00917B26"/>
    <w:rsid w:val="00917E6F"/>
    <w:rsid w:val="00917F7D"/>
    <w:rsid w:val="00920691"/>
    <w:rsid w:val="00920D81"/>
    <w:rsid w:val="00921841"/>
    <w:rsid w:val="00921D3E"/>
    <w:rsid w:val="00922022"/>
    <w:rsid w:val="00922529"/>
    <w:rsid w:val="00923114"/>
    <w:rsid w:val="00923873"/>
    <w:rsid w:val="00923BBA"/>
    <w:rsid w:val="00923D9E"/>
    <w:rsid w:val="00923F69"/>
    <w:rsid w:val="00923F95"/>
    <w:rsid w:val="0092511F"/>
    <w:rsid w:val="0092522C"/>
    <w:rsid w:val="009252E7"/>
    <w:rsid w:val="009253D9"/>
    <w:rsid w:val="009257F6"/>
    <w:rsid w:val="0092619F"/>
    <w:rsid w:val="0092645F"/>
    <w:rsid w:val="00926B6E"/>
    <w:rsid w:val="00926BD9"/>
    <w:rsid w:val="00926D0C"/>
    <w:rsid w:val="00927206"/>
    <w:rsid w:val="00927254"/>
    <w:rsid w:val="00927789"/>
    <w:rsid w:val="00927B31"/>
    <w:rsid w:val="00930B11"/>
    <w:rsid w:val="00930B80"/>
    <w:rsid w:val="009314B7"/>
    <w:rsid w:val="00931B6C"/>
    <w:rsid w:val="009321A3"/>
    <w:rsid w:val="00932506"/>
    <w:rsid w:val="00932685"/>
    <w:rsid w:val="00932C13"/>
    <w:rsid w:val="00932DC6"/>
    <w:rsid w:val="009336EE"/>
    <w:rsid w:val="00933E0F"/>
    <w:rsid w:val="00933F1E"/>
    <w:rsid w:val="0093426F"/>
    <w:rsid w:val="0093429C"/>
    <w:rsid w:val="00934673"/>
    <w:rsid w:val="00934B25"/>
    <w:rsid w:val="009356DF"/>
    <w:rsid w:val="009357E8"/>
    <w:rsid w:val="00935F81"/>
    <w:rsid w:val="009364CC"/>
    <w:rsid w:val="00936719"/>
    <w:rsid w:val="009367A7"/>
    <w:rsid w:val="0093689F"/>
    <w:rsid w:val="00936C76"/>
    <w:rsid w:val="009376AE"/>
    <w:rsid w:val="00940042"/>
    <w:rsid w:val="00940B4B"/>
    <w:rsid w:val="00940E21"/>
    <w:rsid w:val="00940F8A"/>
    <w:rsid w:val="009417CC"/>
    <w:rsid w:val="009424B7"/>
    <w:rsid w:val="009429E9"/>
    <w:rsid w:val="00942CD6"/>
    <w:rsid w:val="0094314C"/>
    <w:rsid w:val="00943391"/>
    <w:rsid w:val="00943AA0"/>
    <w:rsid w:val="00943B6A"/>
    <w:rsid w:val="00943D3A"/>
    <w:rsid w:val="0094429A"/>
    <w:rsid w:val="0094460C"/>
    <w:rsid w:val="00944A72"/>
    <w:rsid w:val="00945341"/>
    <w:rsid w:val="00945B2F"/>
    <w:rsid w:val="00945F7E"/>
    <w:rsid w:val="00946432"/>
    <w:rsid w:val="0094669E"/>
    <w:rsid w:val="00946E0F"/>
    <w:rsid w:val="009479CE"/>
    <w:rsid w:val="00947A3F"/>
    <w:rsid w:val="00947B64"/>
    <w:rsid w:val="00947FDB"/>
    <w:rsid w:val="00950439"/>
    <w:rsid w:val="0095077B"/>
    <w:rsid w:val="0095083D"/>
    <w:rsid w:val="00950ABE"/>
    <w:rsid w:val="00950EB7"/>
    <w:rsid w:val="00952E5C"/>
    <w:rsid w:val="00952FA8"/>
    <w:rsid w:val="009536E1"/>
    <w:rsid w:val="00953731"/>
    <w:rsid w:val="00953B7B"/>
    <w:rsid w:val="00954342"/>
    <w:rsid w:val="0095441D"/>
    <w:rsid w:val="00954424"/>
    <w:rsid w:val="0095462E"/>
    <w:rsid w:val="009547E4"/>
    <w:rsid w:val="009548B5"/>
    <w:rsid w:val="009548D2"/>
    <w:rsid w:val="00954A0B"/>
    <w:rsid w:val="00954E4B"/>
    <w:rsid w:val="00955564"/>
    <w:rsid w:val="009555C6"/>
    <w:rsid w:val="0095572F"/>
    <w:rsid w:val="00955E78"/>
    <w:rsid w:val="00955F17"/>
    <w:rsid w:val="00956868"/>
    <w:rsid w:val="00956FBC"/>
    <w:rsid w:val="0095736E"/>
    <w:rsid w:val="00957706"/>
    <w:rsid w:val="00957923"/>
    <w:rsid w:val="00957CB2"/>
    <w:rsid w:val="00960CEE"/>
    <w:rsid w:val="00960DDF"/>
    <w:rsid w:val="00961133"/>
    <w:rsid w:val="00961642"/>
    <w:rsid w:val="00961647"/>
    <w:rsid w:val="0096185F"/>
    <w:rsid w:val="00961940"/>
    <w:rsid w:val="009620F1"/>
    <w:rsid w:val="009623D7"/>
    <w:rsid w:val="009623F3"/>
    <w:rsid w:val="009625A3"/>
    <w:rsid w:val="0096298B"/>
    <w:rsid w:val="00963490"/>
    <w:rsid w:val="009635E4"/>
    <w:rsid w:val="00963C26"/>
    <w:rsid w:val="00963C9C"/>
    <w:rsid w:val="00963CBB"/>
    <w:rsid w:val="00963F9C"/>
    <w:rsid w:val="00964119"/>
    <w:rsid w:val="00964424"/>
    <w:rsid w:val="00964A1D"/>
    <w:rsid w:val="00964F15"/>
    <w:rsid w:val="0096512B"/>
    <w:rsid w:val="009651CB"/>
    <w:rsid w:val="0096573F"/>
    <w:rsid w:val="0096588A"/>
    <w:rsid w:val="00966441"/>
    <w:rsid w:val="009664EB"/>
    <w:rsid w:val="00966D98"/>
    <w:rsid w:val="0097024B"/>
    <w:rsid w:val="0097030C"/>
    <w:rsid w:val="0097037D"/>
    <w:rsid w:val="0097088D"/>
    <w:rsid w:val="00970A8D"/>
    <w:rsid w:val="009711C4"/>
    <w:rsid w:val="00971932"/>
    <w:rsid w:val="00971D1C"/>
    <w:rsid w:val="00971FD1"/>
    <w:rsid w:val="00972985"/>
    <w:rsid w:val="00972C10"/>
    <w:rsid w:val="00972F30"/>
    <w:rsid w:val="00973116"/>
    <w:rsid w:val="0097325F"/>
    <w:rsid w:val="00973E98"/>
    <w:rsid w:val="009746E2"/>
    <w:rsid w:val="009755FC"/>
    <w:rsid w:val="009758DD"/>
    <w:rsid w:val="00975975"/>
    <w:rsid w:val="00975E74"/>
    <w:rsid w:val="009763C9"/>
    <w:rsid w:val="00977213"/>
    <w:rsid w:val="00977FE9"/>
    <w:rsid w:val="009803CB"/>
    <w:rsid w:val="0098058D"/>
    <w:rsid w:val="00980B9B"/>
    <w:rsid w:val="009812DD"/>
    <w:rsid w:val="00981513"/>
    <w:rsid w:val="00981962"/>
    <w:rsid w:val="00981E6E"/>
    <w:rsid w:val="00981FE9"/>
    <w:rsid w:val="009832A5"/>
    <w:rsid w:val="009834D2"/>
    <w:rsid w:val="00983801"/>
    <w:rsid w:val="00983BE0"/>
    <w:rsid w:val="00983C0C"/>
    <w:rsid w:val="00983FC7"/>
    <w:rsid w:val="00983FD4"/>
    <w:rsid w:val="009842D3"/>
    <w:rsid w:val="009843D3"/>
    <w:rsid w:val="009859C7"/>
    <w:rsid w:val="00985FD4"/>
    <w:rsid w:val="00986146"/>
    <w:rsid w:val="009865C8"/>
    <w:rsid w:val="00986714"/>
    <w:rsid w:val="00986721"/>
    <w:rsid w:val="00987A4D"/>
    <w:rsid w:val="00990F4E"/>
    <w:rsid w:val="00991CAE"/>
    <w:rsid w:val="009929C2"/>
    <w:rsid w:val="00992AF1"/>
    <w:rsid w:val="009931FD"/>
    <w:rsid w:val="009933CA"/>
    <w:rsid w:val="0099341A"/>
    <w:rsid w:val="00993E4B"/>
    <w:rsid w:val="009949B9"/>
    <w:rsid w:val="00994CA2"/>
    <w:rsid w:val="00994F39"/>
    <w:rsid w:val="0099503A"/>
    <w:rsid w:val="009951A3"/>
    <w:rsid w:val="00995EAA"/>
    <w:rsid w:val="009961A5"/>
    <w:rsid w:val="00996320"/>
    <w:rsid w:val="009967A4"/>
    <w:rsid w:val="00996FA0"/>
    <w:rsid w:val="009977CF"/>
    <w:rsid w:val="00997ADF"/>
    <w:rsid w:val="009A0140"/>
    <w:rsid w:val="009A0183"/>
    <w:rsid w:val="009A0961"/>
    <w:rsid w:val="009A0B73"/>
    <w:rsid w:val="009A0E46"/>
    <w:rsid w:val="009A0EE6"/>
    <w:rsid w:val="009A129E"/>
    <w:rsid w:val="009A167A"/>
    <w:rsid w:val="009A167B"/>
    <w:rsid w:val="009A1AB7"/>
    <w:rsid w:val="009A1FF1"/>
    <w:rsid w:val="009A21D2"/>
    <w:rsid w:val="009A2BEC"/>
    <w:rsid w:val="009A2C67"/>
    <w:rsid w:val="009A2EB0"/>
    <w:rsid w:val="009A3B0D"/>
    <w:rsid w:val="009A3E4A"/>
    <w:rsid w:val="009A3E9F"/>
    <w:rsid w:val="009A40DD"/>
    <w:rsid w:val="009A413C"/>
    <w:rsid w:val="009A4417"/>
    <w:rsid w:val="009A4761"/>
    <w:rsid w:val="009A47A0"/>
    <w:rsid w:val="009A4FAA"/>
    <w:rsid w:val="009A5167"/>
    <w:rsid w:val="009A52DF"/>
    <w:rsid w:val="009A5364"/>
    <w:rsid w:val="009A599F"/>
    <w:rsid w:val="009A59A2"/>
    <w:rsid w:val="009A5AEF"/>
    <w:rsid w:val="009A5C11"/>
    <w:rsid w:val="009A5D35"/>
    <w:rsid w:val="009A5D66"/>
    <w:rsid w:val="009A5EBD"/>
    <w:rsid w:val="009A6067"/>
    <w:rsid w:val="009A65C3"/>
    <w:rsid w:val="009A670F"/>
    <w:rsid w:val="009A69FC"/>
    <w:rsid w:val="009A6F95"/>
    <w:rsid w:val="009A77D1"/>
    <w:rsid w:val="009A7B64"/>
    <w:rsid w:val="009A7E43"/>
    <w:rsid w:val="009A7ED5"/>
    <w:rsid w:val="009B0433"/>
    <w:rsid w:val="009B0B1F"/>
    <w:rsid w:val="009B0ECC"/>
    <w:rsid w:val="009B0F54"/>
    <w:rsid w:val="009B1B8D"/>
    <w:rsid w:val="009B1CB4"/>
    <w:rsid w:val="009B1DC1"/>
    <w:rsid w:val="009B1FE1"/>
    <w:rsid w:val="009B277A"/>
    <w:rsid w:val="009B27CE"/>
    <w:rsid w:val="009B371F"/>
    <w:rsid w:val="009B3A5D"/>
    <w:rsid w:val="009B3CEB"/>
    <w:rsid w:val="009B466F"/>
    <w:rsid w:val="009B4D0C"/>
    <w:rsid w:val="009B4EE1"/>
    <w:rsid w:val="009B5167"/>
    <w:rsid w:val="009B51E0"/>
    <w:rsid w:val="009B5315"/>
    <w:rsid w:val="009B54BE"/>
    <w:rsid w:val="009B583E"/>
    <w:rsid w:val="009B594A"/>
    <w:rsid w:val="009B5DD2"/>
    <w:rsid w:val="009B620A"/>
    <w:rsid w:val="009B644B"/>
    <w:rsid w:val="009B69D1"/>
    <w:rsid w:val="009B6C31"/>
    <w:rsid w:val="009B702B"/>
    <w:rsid w:val="009B75F3"/>
    <w:rsid w:val="009B75FC"/>
    <w:rsid w:val="009B7863"/>
    <w:rsid w:val="009B78D7"/>
    <w:rsid w:val="009B7C31"/>
    <w:rsid w:val="009B7D4D"/>
    <w:rsid w:val="009B7F08"/>
    <w:rsid w:val="009C00A4"/>
    <w:rsid w:val="009C039F"/>
    <w:rsid w:val="009C08AC"/>
    <w:rsid w:val="009C0AE6"/>
    <w:rsid w:val="009C12CD"/>
    <w:rsid w:val="009C1380"/>
    <w:rsid w:val="009C145D"/>
    <w:rsid w:val="009C181D"/>
    <w:rsid w:val="009C185B"/>
    <w:rsid w:val="009C1AD9"/>
    <w:rsid w:val="009C1F75"/>
    <w:rsid w:val="009C2DBE"/>
    <w:rsid w:val="009C30DE"/>
    <w:rsid w:val="009C3DB1"/>
    <w:rsid w:val="009C43CD"/>
    <w:rsid w:val="009C4528"/>
    <w:rsid w:val="009C45D6"/>
    <w:rsid w:val="009C4D09"/>
    <w:rsid w:val="009C5256"/>
    <w:rsid w:val="009C5314"/>
    <w:rsid w:val="009C5E8B"/>
    <w:rsid w:val="009C5F32"/>
    <w:rsid w:val="009C6A89"/>
    <w:rsid w:val="009C6B24"/>
    <w:rsid w:val="009C6BAE"/>
    <w:rsid w:val="009C715D"/>
    <w:rsid w:val="009C75C4"/>
    <w:rsid w:val="009C7659"/>
    <w:rsid w:val="009C7E45"/>
    <w:rsid w:val="009D0473"/>
    <w:rsid w:val="009D0941"/>
    <w:rsid w:val="009D09FE"/>
    <w:rsid w:val="009D0D22"/>
    <w:rsid w:val="009D1AD7"/>
    <w:rsid w:val="009D240A"/>
    <w:rsid w:val="009D2600"/>
    <w:rsid w:val="009D2A37"/>
    <w:rsid w:val="009D41AD"/>
    <w:rsid w:val="009D4220"/>
    <w:rsid w:val="009D452A"/>
    <w:rsid w:val="009D45C4"/>
    <w:rsid w:val="009D4738"/>
    <w:rsid w:val="009D4A7F"/>
    <w:rsid w:val="009D4B0C"/>
    <w:rsid w:val="009D5B74"/>
    <w:rsid w:val="009D5BCB"/>
    <w:rsid w:val="009D5D25"/>
    <w:rsid w:val="009D67F1"/>
    <w:rsid w:val="009D6C1E"/>
    <w:rsid w:val="009D6C71"/>
    <w:rsid w:val="009D6CB2"/>
    <w:rsid w:val="009D6CF8"/>
    <w:rsid w:val="009D6E79"/>
    <w:rsid w:val="009D71FD"/>
    <w:rsid w:val="009D79E9"/>
    <w:rsid w:val="009E01A4"/>
    <w:rsid w:val="009E0803"/>
    <w:rsid w:val="009E113B"/>
    <w:rsid w:val="009E1686"/>
    <w:rsid w:val="009E1966"/>
    <w:rsid w:val="009E1BA2"/>
    <w:rsid w:val="009E1F91"/>
    <w:rsid w:val="009E1FB2"/>
    <w:rsid w:val="009E2406"/>
    <w:rsid w:val="009E2547"/>
    <w:rsid w:val="009E25B4"/>
    <w:rsid w:val="009E2900"/>
    <w:rsid w:val="009E2B90"/>
    <w:rsid w:val="009E2CC3"/>
    <w:rsid w:val="009E38CA"/>
    <w:rsid w:val="009E38DA"/>
    <w:rsid w:val="009E39A9"/>
    <w:rsid w:val="009E46A5"/>
    <w:rsid w:val="009E49A8"/>
    <w:rsid w:val="009E4A70"/>
    <w:rsid w:val="009E4ABC"/>
    <w:rsid w:val="009E4C66"/>
    <w:rsid w:val="009E5210"/>
    <w:rsid w:val="009E5472"/>
    <w:rsid w:val="009E54BC"/>
    <w:rsid w:val="009E6309"/>
    <w:rsid w:val="009E63F2"/>
    <w:rsid w:val="009E76DE"/>
    <w:rsid w:val="009E7970"/>
    <w:rsid w:val="009E7C01"/>
    <w:rsid w:val="009E7D7A"/>
    <w:rsid w:val="009E7FBD"/>
    <w:rsid w:val="009F02B1"/>
    <w:rsid w:val="009F0B2B"/>
    <w:rsid w:val="009F0BCD"/>
    <w:rsid w:val="009F0D67"/>
    <w:rsid w:val="009F0E44"/>
    <w:rsid w:val="009F1177"/>
    <w:rsid w:val="009F1B56"/>
    <w:rsid w:val="009F1D2F"/>
    <w:rsid w:val="009F2269"/>
    <w:rsid w:val="009F253B"/>
    <w:rsid w:val="009F29D5"/>
    <w:rsid w:val="009F2DAA"/>
    <w:rsid w:val="009F3042"/>
    <w:rsid w:val="009F3110"/>
    <w:rsid w:val="009F32AB"/>
    <w:rsid w:val="009F337C"/>
    <w:rsid w:val="009F33AA"/>
    <w:rsid w:val="009F3F3D"/>
    <w:rsid w:val="009F3F42"/>
    <w:rsid w:val="009F419F"/>
    <w:rsid w:val="009F425C"/>
    <w:rsid w:val="009F4B7C"/>
    <w:rsid w:val="009F535D"/>
    <w:rsid w:val="009F556C"/>
    <w:rsid w:val="009F573A"/>
    <w:rsid w:val="009F58D1"/>
    <w:rsid w:val="009F5A44"/>
    <w:rsid w:val="009F5AD6"/>
    <w:rsid w:val="009F5C34"/>
    <w:rsid w:val="009F62B3"/>
    <w:rsid w:val="009F666D"/>
    <w:rsid w:val="009F678F"/>
    <w:rsid w:val="009F6FD8"/>
    <w:rsid w:val="009F7AC0"/>
    <w:rsid w:val="009F7DCA"/>
    <w:rsid w:val="009F7F0C"/>
    <w:rsid w:val="009F7FD5"/>
    <w:rsid w:val="00A00182"/>
    <w:rsid w:val="00A001A7"/>
    <w:rsid w:val="00A00554"/>
    <w:rsid w:val="00A00608"/>
    <w:rsid w:val="00A008E3"/>
    <w:rsid w:val="00A0120F"/>
    <w:rsid w:val="00A0157C"/>
    <w:rsid w:val="00A01859"/>
    <w:rsid w:val="00A01862"/>
    <w:rsid w:val="00A01ADD"/>
    <w:rsid w:val="00A01CE5"/>
    <w:rsid w:val="00A02029"/>
    <w:rsid w:val="00A0234B"/>
    <w:rsid w:val="00A02F8A"/>
    <w:rsid w:val="00A03049"/>
    <w:rsid w:val="00A0311C"/>
    <w:rsid w:val="00A03320"/>
    <w:rsid w:val="00A03868"/>
    <w:rsid w:val="00A03AA9"/>
    <w:rsid w:val="00A03AE4"/>
    <w:rsid w:val="00A040F2"/>
    <w:rsid w:val="00A04EAE"/>
    <w:rsid w:val="00A04F22"/>
    <w:rsid w:val="00A05956"/>
    <w:rsid w:val="00A05B18"/>
    <w:rsid w:val="00A0683D"/>
    <w:rsid w:val="00A06B0F"/>
    <w:rsid w:val="00A07960"/>
    <w:rsid w:val="00A07A9F"/>
    <w:rsid w:val="00A07F26"/>
    <w:rsid w:val="00A1034D"/>
    <w:rsid w:val="00A1091B"/>
    <w:rsid w:val="00A10AF4"/>
    <w:rsid w:val="00A10ED1"/>
    <w:rsid w:val="00A10F78"/>
    <w:rsid w:val="00A11076"/>
    <w:rsid w:val="00A110C1"/>
    <w:rsid w:val="00A113C0"/>
    <w:rsid w:val="00A122F7"/>
    <w:rsid w:val="00A12442"/>
    <w:rsid w:val="00A12B28"/>
    <w:rsid w:val="00A1300D"/>
    <w:rsid w:val="00A131B6"/>
    <w:rsid w:val="00A1347D"/>
    <w:rsid w:val="00A1352E"/>
    <w:rsid w:val="00A13AC8"/>
    <w:rsid w:val="00A13C93"/>
    <w:rsid w:val="00A140C2"/>
    <w:rsid w:val="00A14718"/>
    <w:rsid w:val="00A14814"/>
    <w:rsid w:val="00A1492F"/>
    <w:rsid w:val="00A14930"/>
    <w:rsid w:val="00A14D4B"/>
    <w:rsid w:val="00A14D9C"/>
    <w:rsid w:val="00A15264"/>
    <w:rsid w:val="00A157A6"/>
    <w:rsid w:val="00A15FA5"/>
    <w:rsid w:val="00A172C1"/>
    <w:rsid w:val="00A173C5"/>
    <w:rsid w:val="00A17444"/>
    <w:rsid w:val="00A174AB"/>
    <w:rsid w:val="00A176E8"/>
    <w:rsid w:val="00A17CBE"/>
    <w:rsid w:val="00A17D4E"/>
    <w:rsid w:val="00A17DD0"/>
    <w:rsid w:val="00A17F95"/>
    <w:rsid w:val="00A20314"/>
    <w:rsid w:val="00A20354"/>
    <w:rsid w:val="00A20696"/>
    <w:rsid w:val="00A20741"/>
    <w:rsid w:val="00A20759"/>
    <w:rsid w:val="00A20D7C"/>
    <w:rsid w:val="00A210FB"/>
    <w:rsid w:val="00A21470"/>
    <w:rsid w:val="00A21812"/>
    <w:rsid w:val="00A218AF"/>
    <w:rsid w:val="00A21C6D"/>
    <w:rsid w:val="00A220BE"/>
    <w:rsid w:val="00A220EB"/>
    <w:rsid w:val="00A2316C"/>
    <w:rsid w:val="00A232B6"/>
    <w:rsid w:val="00A234A3"/>
    <w:rsid w:val="00A238CC"/>
    <w:rsid w:val="00A23FDF"/>
    <w:rsid w:val="00A2424C"/>
    <w:rsid w:val="00A245B5"/>
    <w:rsid w:val="00A249F8"/>
    <w:rsid w:val="00A24F47"/>
    <w:rsid w:val="00A2529F"/>
    <w:rsid w:val="00A2539A"/>
    <w:rsid w:val="00A253AE"/>
    <w:rsid w:val="00A25BEE"/>
    <w:rsid w:val="00A25F6B"/>
    <w:rsid w:val="00A2606F"/>
    <w:rsid w:val="00A26109"/>
    <w:rsid w:val="00A26179"/>
    <w:rsid w:val="00A264D1"/>
    <w:rsid w:val="00A264E9"/>
    <w:rsid w:val="00A2660C"/>
    <w:rsid w:val="00A266E3"/>
    <w:rsid w:val="00A26855"/>
    <w:rsid w:val="00A26B11"/>
    <w:rsid w:val="00A26D40"/>
    <w:rsid w:val="00A2704C"/>
    <w:rsid w:val="00A27A7B"/>
    <w:rsid w:val="00A27D15"/>
    <w:rsid w:val="00A302EA"/>
    <w:rsid w:val="00A3041B"/>
    <w:rsid w:val="00A30E24"/>
    <w:rsid w:val="00A3153B"/>
    <w:rsid w:val="00A31E29"/>
    <w:rsid w:val="00A31FC2"/>
    <w:rsid w:val="00A32ABE"/>
    <w:rsid w:val="00A32B54"/>
    <w:rsid w:val="00A339FD"/>
    <w:rsid w:val="00A3414D"/>
    <w:rsid w:val="00A34310"/>
    <w:rsid w:val="00A34ABF"/>
    <w:rsid w:val="00A350F6"/>
    <w:rsid w:val="00A356DB"/>
    <w:rsid w:val="00A359F2"/>
    <w:rsid w:val="00A35C44"/>
    <w:rsid w:val="00A36811"/>
    <w:rsid w:val="00A36B52"/>
    <w:rsid w:val="00A36FA2"/>
    <w:rsid w:val="00A372AD"/>
    <w:rsid w:val="00A3755D"/>
    <w:rsid w:val="00A37669"/>
    <w:rsid w:val="00A37ABD"/>
    <w:rsid w:val="00A37CD5"/>
    <w:rsid w:val="00A40095"/>
    <w:rsid w:val="00A40228"/>
    <w:rsid w:val="00A409C5"/>
    <w:rsid w:val="00A4114E"/>
    <w:rsid w:val="00A4118F"/>
    <w:rsid w:val="00A417B0"/>
    <w:rsid w:val="00A417F7"/>
    <w:rsid w:val="00A4196F"/>
    <w:rsid w:val="00A41A84"/>
    <w:rsid w:val="00A425FF"/>
    <w:rsid w:val="00A4272B"/>
    <w:rsid w:val="00A42C68"/>
    <w:rsid w:val="00A4322A"/>
    <w:rsid w:val="00A4353B"/>
    <w:rsid w:val="00A43B79"/>
    <w:rsid w:val="00A43DF7"/>
    <w:rsid w:val="00A43EA7"/>
    <w:rsid w:val="00A43F10"/>
    <w:rsid w:val="00A442A0"/>
    <w:rsid w:val="00A446BF"/>
    <w:rsid w:val="00A4470F"/>
    <w:rsid w:val="00A4486B"/>
    <w:rsid w:val="00A44887"/>
    <w:rsid w:val="00A44BB3"/>
    <w:rsid w:val="00A44D41"/>
    <w:rsid w:val="00A45439"/>
    <w:rsid w:val="00A45F5B"/>
    <w:rsid w:val="00A462FB"/>
    <w:rsid w:val="00A4644C"/>
    <w:rsid w:val="00A47618"/>
    <w:rsid w:val="00A476ED"/>
    <w:rsid w:val="00A47D2D"/>
    <w:rsid w:val="00A500E4"/>
    <w:rsid w:val="00A50112"/>
    <w:rsid w:val="00A50332"/>
    <w:rsid w:val="00A5065F"/>
    <w:rsid w:val="00A50F62"/>
    <w:rsid w:val="00A51AA6"/>
    <w:rsid w:val="00A51B76"/>
    <w:rsid w:val="00A51BA7"/>
    <w:rsid w:val="00A51CCC"/>
    <w:rsid w:val="00A51D57"/>
    <w:rsid w:val="00A52DEA"/>
    <w:rsid w:val="00A52FEB"/>
    <w:rsid w:val="00A538DB"/>
    <w:rsid w:val="00A543B9"/>
    <w:rsid w:val="00A544B0"/>
    <w:rsid w:val="00A54A3D"/>
    <w:rsid w:val="00A54E96"/>
    <w:rsid w:val="00A55C3C"/>
    <w:rsid w:val="00A56220"/>
    <w:rsid w:val="00A56699"/>
    <w:rsid w:val="00A56D34"/>
    <w:rsid w:val="00A578E7"/>
    <w:rsid w:val="00A57E73"/>
    <w:rsid w:val="00A601FB"/>
    <w:rsid w:val="00A602AE"/>
    <w:rsid w:val="00A60B3A"/>
    <w:rsid w:val="00A60B58"/>
    <w:rsid w:val="00A60CDC"/>
    <w:rsid w:val="00A6151E"/>
    <w:rsid w:val="00A619D3"/>
    <w:rsid w:val="00A61EAA"/>
    <w:rsid w:val="00A62432"/>
    <w:rsid w:val="00A6259C"/>
    <w:rsid w:val="00A627C3"/>
    <w:rsid w:val="00A6308D"/>
    <w:rsid w:val="00A63255"/>
    <w:rsid w:val="00A63839"/>
    <w:rsid w:val="00A63DFF"/>
    <w:rsid w:val="00A6431A"/>
    <w:rsid w:val="00A64478"/>
    <w:rsid w:val="00A64493"/>
    <w:rsid w:val="00A64BDC"/>
    <w:rsid w:val="00A64BE0"/>
    <w:rsid w:val="00A64C20"/>
    <w:rsid w:val="00A65368"/>
    <w:rsid w:val="00A668A3"/>
    <w:rsid w:val="00A669E7"/>
    <w:rsid w:val="00A66A19"/>
    <w:rsid w:val="00A66CC5"/>
    <w:rsid w:val="00A66DE0"/>
    <w:rsid w:val="00A673F6"/>
    <w:rsid w:val="00A67CFB"/>
    <w:rsid w:val="00A67FD1"/>
    <w:rsid w:val="00A7089D"/>
    <w:rsid w:val="00A70F6B"/>
    <w:rsid w:val="00A71117"/>
    <w:rsid w:val="00A7129C"/>
    <w:rsid w:val="00A7148C"/>
    <w:rsid w:val="00A71761"/>
    <w:rsid w:val="00A71914"/>
    <w:rsid w:val="00A71B94"/>
    <w:rsid w:val="00A71EB0"/>
    <w:rsid w:val="00A71F78"/>
    <w:rsid w:val="00A7224A"/>
    <w:rsid w:val="00A72CA1"/>
    <w:rsid w:val="00A73268"/>
    <w:rsid w:val="00A73672"/>
    <w:rsid w:val="00A736C0"/>
    <w:rsid w:val="00A73948"/>
    <w:rsid w:val="00A73A63"/>
    <w:rsid w:val="00A73D76"/>
    <w:rsid w:val="00A7410E"/>
    <w:rsid w:val="00A74389"/>
    <w:rsid w:val="00A7447E"/>
    <w:rsid w:val="00A745C0"/>
    <w:rsid w:val="00A74E92"/>
    <w:rsid w:val="00A75225"/>
    <w:rsid w:val="00A75249"/>
    <w:rsid w:val="00A75782"/>
    <w:rsid w:val="00A757F7"/>
    <w:rsid w:val="00A7592C"/>
    <w:rsid w:val="00A7649E"/>
    <w:rsid w:val="00A7668E"/>
    <w:rsid w:val="00A76A3D"/>
    <w:rsid w:val="00A76AE0"/>
    <w:rsid w:val="00A76E65"/>
    <w:rsid w:val="00A77890"/>
    <w:rsid w:val="00A77CBE"/>
    <w:rsid w:val="00A77FD5"/>
    <w:rsid w:val="00A808E4"/>
    <w:rsid w:val="00A80D94"/>
    <w:rsid w:val="00A80F84"/>
    <w:rsid w:val="00A81A3A"/>
    <w:rsid w:val="00A8211D"/>
    <w:rsid w:val="00A82C4A"/>
    <w:rsid w:val="00A8307C"/>
    <w:rsid w:val="00A83F19"/>
    <w:rsid w:val="00A841A3"/>
    <w:rsid w:val="00A84214"/>
    <w:rsid w:val="00A84A51"/>
    <w:rsid w:val="00A84DB0"/>
    <w:rsid w:val="00A851A7"/>
    <w:rsid w:val="00A853A5"/>
    <w:rsid w:val="00A854A3"/>
    <w:rsid w:val="00A854BC"/>
    <w:rsid w:val="00A8586B"/>
    <w:rsid w:val="00A86C93"/>
    <w:rsid w:val="00A86E50"/>
    <w:rsid w:val="00A86E6F"/>
    <w:rsid w:val="00A86F07"/>
    <w:rsid w:val="00A87C38"/>
    <w:rsid w:val="00A87FD8"/>
    <w:rsid w:val="00A87FDF"/>
    <w:rsid w:val="00A90196"/>
    <w:rsid w:val="00A90409"/>
    <w:rsid w:val="00A90650"/>
    <w:rsid w:val="00A90B75"/>
    <w:rsid w:val="00A90F97"/>
    <w:rsid w:val="00A91473"/>
    <w:rsid w:val="00A91E5F"/>
    <w:rsid w:val="00A91EB5"/>
    <w:rsid w:val="00A91FBE"/>
    <w:rsid w:val="00A92215"/>
    <w:rsid w:val="00A923F9"/>
    <w:rsid w:val="00A929E0"/>
    <w:rsid w:val="00A93671"/>
    <w:rsid w:val="00A93DFE"/>
    <w:rsid w:val="00A94427"/>
    <w:rsid w:val="00A94661"/>
    <w:rsid w:val="00A94809"/>
    <w:rsid w:val="00A948C9"/>
    <w:rsid w:val="00A94CF4"/>
    <w:rsid w:val="00A94F65"/>
    <w:rsid w:val="00A95077"/>
    <w:rsid w:val="00A9560D"/>
    <w:rsid w:val="00A9600F"/>
    <w:rsid w:val="00A96AEB"/>
    <w:rsid w:val="00A96E2A"/>
    <w:rsid w:val="00A96EFD"/>
    <w:rsid w:val="00A9739D"/>
    <w:rsid w:val="00A97643"/>
    <w:rsid w:val="00A97A27"/>
    <w:rsid w:val="00A97D49"/>
    <w:rsid w:val="00AA048B"/>
    <w:rsid w:val="00AA086F"/>
    <w:rsid w:val="00AA0B9D"/>
    <w:rsid w:val="00AA143A"/>
    <w:rsid w:val="00AA17CF"/>
    <w:rsid w:val="00AA1992"/>
    <w:rsid w:val="00AA1A68"/>
    <w:rsid w:val="00AA20B3"/>
    <w:rsid w:val="00AA23AF"/>
    <w:rsid w:val="00AA271A"/>
    <w:rsid w:val="00AA278A"/>
    <w:rsid w:val="00AA27D4"/>
    <w:rsid w:val="00AA2AAF"/>
    <w:rsid w:val="00AA2E42"/>
    <w:rsid w:val="00AA3138"/>
    <w:rsid w:val="00AA3212"/>
    <w:rsid w:val="00AA32B6"/>
    <w:rsid w:val="00AA3DAB"/>
    <w:rsid w:val="00AA3F54"/>
    <w:rsid w:val="00AA4119"/>
    <w:rsid w:val="00AA4564"/>
    <w:rsid w:val="00AA4BFE"/>
    <w:rsid w:val="00AA4C37"/>
    <w:rsid w:val="00AA5070"/>
    <w:rsid w:val="00AA50CC"/>
    <w:rsid w:val="00AA5FCB"/>
    <w:rsid w:val="00AA6520"/>
    <w:rsid w:val="00AA66E0"/>
    <w:rsid w:val="00AA6830"/>
    <w:rsid w:val="00AA6931"/>
    <w:rsid w:val="00AA6C94"/>
    <w:rsid w:val="00AA6F0B"/>
    <w:rsid w:val="00AA7145"/>
    <w:rsid w:val="00AA71C4"/>
    <w:rsid w:val="00AA74C5"/>
    <w:rsid w:val="00AA76E0"/>
    <w:rsid w:val="00AA7A51"/>
    <w:rsid w:val="00AA7E0D"/>
    <w:rsid w:val="00AB0627"/>
    <w:rsid w:val="00AB1009"/>
    <w:rsid w:val="00AB12D5"/>
    <w:rsid w:val="00AB1695"/>
    <w:rsid w:val="00AB1796"/>
    <w:rsid w:val="00AB1811"/>
    <w:rsid w:val="00AB1812"/>
    <w:rsid w:val="00AB18B1"/>
    <w:rsid w:val="00AB19A8"/>
    <w:rsid w:val="00AB1AF6"/>
    <w:rsid w:val="00AB212D"/>
    <w:rsid w:val="00AB2151"/>
    <w:rsid w:val="00AB2203"/>
    <w:rsid w:val="00AB231E"/>
    <w:rsid w:val="00AB3198"/>
    <w:rsid w:val="00AB37A6"/>
    <w:rsid w:val="00AB3847"/>
    <w:rsid w:val="00AB385A"/>
    <w:rsid w:val="00AB398D"/>
    <w:rsid w:val="00AB3A0B"/>
    <w:rsid w:val="00AB3B6B"/>
    <w:rsid w:val="00AB44A2"/>
    <w:rsid w:val="00AB49E4"/>
    <w:rsid w:val="00AB4BE6"/>
    <w:rsid w:val="00AB4D96"/>
    <w:rsid w:val="00AB4E4B"/>
    <w:rsid w:val="00AB52E3"/>
    <w:rsid w:val="00AB5C95"/>
    <w:rsid w:val="00AB6447"/>
    <w:rsid w:val="00AB649C"/>
    <w:rsid w:val="00AB6976"/>
    <w:rsid w:val="00AB6F97"/>
    <w:rsid w:val="00AB7278"/>
    <w:rsid w:val="00AB7541"/>
    <w:rsid w:val="00AC014F"/>
    <w:rsid w:val="00AC0267"/>
    <w:rsid w:val="00AC048B"/>
    <w:rsid w:val="00AC054F"/>
    <w:rsid w:val="00AC1072"/>
    <w:rsid w:val="00AC18A4"/>
    <w:rsid w:val="00AC237D"/>
    <w:rsid w:val="00AC259D"/>
    <w:rsid w:val="00AC2A2F"/>
    <w:rsid w:val="00AC2AC4"/>
    <w:rsid w:val="00AC2D44"/>
    <w:rsid w:val="00AC344F"/>
    <w:rsid w:val="00AC3600"/>
    <w:rsid w:val="00AC3739"/>
    <w:rsid w:val="00AC37E7"/>
    <w:rsid w:val="00AC3C3F"/>
    <w:rsid w:val="00AC40A0"/>
    <w:rsid w:val="00AC484B"/>
    <w:rsid w:val="00AC49EC"/>
    <w:rsid w:val="00AC4B35"/>
    <w:rsid w:val="00AC4B55"/>
    <w:rsid w:val="00AC510F"/>
    <w:rsid w:val="00AC589D"/>
    <w:rsid w:val="00AC59B7"/>
    <w:rsid w:val="00AC5A3C"/>
    <w:rsid w:val="00AC5DBD"/>
    <w:rsid w:val="00AC63CF"/>
    <w:rsid w:val="00AC69D3"/>
    <w:rsid w:val="00AC73AE"/>
    <w:rsid w:val="00AC7532"/>
    <w:rsid w:val="00AC7CA1"/>
    <w:rsid w:val="00AD15B7"/>
    <w:rsid w:val="00AD1F17"/>
    <w:rsid w:val="00AD214B"/>
    <w:rsid w:val="00AD218A"/>
    <w:rsid w:val="00AD24AC"/>
    <w:rsid w:val="00AD2A26"/>
    <w:rsid w:val="00AD3021"/>
    <w:rsid w:val="00AD3181"/>
    <w:rsid w:val="00AD4329"/>
    <w:rsid w:val="00AD45BD"/>
    <w:rsid w:val="00AD47D4"/>
    <w:rsid w:val="00AD4D0E"/>
    <w:rsid w:val="00AD4E9C"/>
    <w:rsid w:val="00AD5E40"/>
    <w:rsid w:val="00AD695C"/>
    <w:rsid w:val="00AD6E5C"/>
    <w:rsid w:val="00AD7C35"/>
    <w:rsid w:val="00AD7C8F"/>
    <w:rsid w:val="00AD7D7F"/>
    <w:rsid w:val="00AE09EC"/>
    <w:rsid w:val="00AE0E61"/>
    <w:rsid w:val="00AE0F9E"/>
    <w:rsid w:val="00AE0FA8"/>
    <w:rsid w:val="00AE1428"/>
    <w:rsid w:val="00AE14DF"/>
    <w:rsid w:val="00AE1677"/>
    <w:rsid w:val="00AE1751"/>
    <w:rsid w:val="00AE1926"/>
    <w:rsid w:val="00AE1CFE"/>
    <w:rsid w:val="00AE1DF0"/>
    <w:rsid w:val="00AE1E72"/>
    <w:rsid w:val="00AE219F"/>
    <w:rsid w:val="00AE21AC"/>
    <w:rsid w:val="00AE2731"/>
    <w:rsid w:val="00AE3E43"/>
    <w:rsid w:val="00AE4286"/>
    <w:rsid w:val="00AE4503"/>
    <w:rsid w:val="00AE4629"/>
    <w:rsid w:val="00AE4CD4"/>
    <w:rsid w:val="00AE5143"/>
    <w:rsid w:val="00AE52E5"/>
    <w:rsid w:val="00AE53C2"/>
    <w:rsid w:val="00AE5790"/>
    <w:rsid w:val="00AE5AA5"/>
    <w:rsid w:val="00AE68CF"/>
    <w:rsid w:val="00AE6EBC"/>
    <w:rsid w:val="00AE7077"/>
    <w:rsid w:val="00AE760B"/>
    <w:rsid w:val="00AE7939"/>
    <w:rsid w:val="00AE797A"/>
    <w:rsid w:val="00AE7B83"/>
    <w:rsid w:val="00AE7CB9"/>
    <w:rsid w:val="00AF0497"/>
    <w:rsid w:val="00AF04F3"/>
    <w:rsid w:val="00AF08F1"/>
    <w:rsid w:val="00AF094B"/>
    <w:rsid w:val="00AF1174"/>
    <w:rsid w:val="00AF13C4"/>
    <w:rsid w:val="00AF1D04"/>
    <w:rsid w:val="00AF1E4E"/>
    <w:rsid w:val="00AF1E80"/>
    <w:rsid w:val="00AF20F6"/>
    <w:rsid w:val="00AF26F6"/>
    <w:rsid w:val="00AF29B0"/>
    <w:rsid w:val="00AF2D6F"/>
    <w:rsid w:val="00AF34F4"/>
    <w:rsid w:val="00AF3B49"/>
    <w:rsid w:val="00AF3C71"/>
    <w:rsid w:val="00AF4249"/>
    <w:rsid w:val="00AF446E"/>
    <w:rsid w:val="00AF4C7F"/>
    <w:rsid w:val="00AF51F0"/>
    <w:rsid w:val="00AF5252"/>
    <w:rsid w:val="00AF5AF1"/>
    <w:rsid w:val="00AF5CD9"/>
    <w:rsid w:val="00AF5DCD"/>
    <w:rsid w:val="00AF5EE7"/>
    <w:rsid w:val="00AF62AA"/>
    <w:rsid w:val="00AF63DB"/>
    <w:rsid w:val="00AF650C"/>
    <w:rsid w:val="00AF6849"/>
    <w:rsid w:val="00AF6880"/>
    <w:rsid w:val="00AF703F"/>
    <w:rsid w:val="00AF7570"/>
    <w:rsid w:val="00AF77C4"/>
    <w:rsid w:val="00AF7EDC"/>
    <w:rsid w:val="00B00301"/>
    <w:rsid w:val="00B003E1"/>
    <w:rsid w:val="00B0040C"/>
    <w:rsid w:val="00B00D57"/>
    <w:rsid w:val="00B0103F"/>
    <w:rsid w:val="00B0115F"/>
    <w:rsid w:val="00B0144A"/>
    <w:rsid w:val="00B014A7"/>
    <w:rsid w:val="00B01F7B"/>
    <w:rsid w:val="00B02342"/>
    <w:rsid w:val="00B026B5"/>
    <w:rsid w:val="00B02857"/>
    <w:rsid w:val="00B02AC2"/>
    <w:rsid w:val="00B02F3A"/>
    <w:rsid w:val="00B03044"/>
    <w:rsid w:val="00B0321F"/>
    <w:rsid w:val="00B034B3"/>
    <w:rsid w:val="00B038B6"/>
    <w:rsid w:val="00B039F9"/>
    <w:rsid w:val="00B03C4E"/>
    <w:rsid w:val="00B03E5A"/>
    <w:rsid w:val="00B044DC"/>
    <w:rsid w:val="00B0453E"/>
    <w:rsid w:val="00B04D68"/>
    <w:rsid w:val="00B05653"/>
    <w:rsid w:val="00B059C1"/>
    <w:rsid w:val="00B05D6E"/>
    <w:rsid w:val="00B06997"/>
    <w:rsid w:val="00B0720C"/>
    <w:rsid w:val="00B073EF"/>
    <w:rsid w:val="00B07457"/>
    <w:rsid w:val="00B074CE"/>
    <w:rsid w:val="00B0771C"/>
    <w:rsid w:val="00B07A9A"/>
    <w:rsid w:val="00B07EF8"/>
    <w:rsid w:val="00B07F00"/>
    <w:rsid w:val="00B10260"/>
    <w:rsid w:val="00B103F6"/>
    <w:rsid w:val="00B1083E"/>
    <w:rsid w:val="00B10AF9"/>
    <w:rsid w:val="00B10D2B"/>
    <w:rsid w:val="00B1113A"/>
    <w:rsid w:val="00B11245"/>
    <w:rsid w:val="00B1132F"/>
    <w:rsid w:val="00B1180B"/>
    <w:rsid w:val="00B11FC3"/>
    <w:rsid w:val="00B12A48"/>
    <w:rsid w:val="00B13229"/>
    <w:rsid w:val="00B132AF"/>
    <w:rsid w:val="00B136D8"/>
    <w:rsid w:val="00B137C8"/>
    <w:rsid w:val="00B13870"/>
    <w:rsid w:val="00B13B89"/>
    <w:rsid w:val="00B145CE"/>
    <w:rsid w:val="00B14700"/>
    <w:rsid w:val="00B14E6A"/>
    <w:rsid w:val="00B160E3"/>
    <w:rsid w:val="00B16635"/>
    <w:rsid w:val="00B1676E"/>
    <w:rsid w:val="00B16F04"/>
    <w:rsid w:val="00B17596"/>
    <w:rsid w:val="00B17641"/>
    <w:rsid w:val="00B2029A"/>
    <w:rsid w:val="00B20719"/>
    <w:rsid w:val="00B207A1"/>
    <w:rsid w:val="00B207A6"/>
    <w:rsid w:val="00B20BBC"/>
    <w:rsid w:val="00B20C4A"/>
    <w:rsid w:val="00B20EFB"/>
    <w:rsid w:val="00B215E5"/>
    <w:rsid w:val="00B2178E"/>
    <w:rsid w:val="00B21A49"/>
    <w:rsid w:val="00B224DD"/>
    <w:rsid w:val="00B227B2"/>
    <w:rsid w:val="00B22C91"/>
    <w:rsid w:val="00B23334"/>
    <w:rsid w:val="00B23598"/>
    <w:rsid w:val="00B237FC"/>
    <w:rsid w:val="00B2424B"/>
    <w:rsid w:val="00B24B9F"/>
    <w:rsid w:val="00B24CD0"/>
    <w:rsid w:val="00B257A2"/>
    <w:rsid w:val="00B257E3"/>
    <w:rsid w:val="00B259B9"/>
    <w:rsid w:val="00B262EF"/>
    <w:rsid w:val="00B2648F"/>
    <w:rsid w:val="00B26AEF"/>
    <w:rsid w:val="00B27F42"/>
    <w:rsid w:val="00B30107"/>
    <w:rsid w:val="00B30C82"/>
    <w:rsid w:val="00B30CAF"/>
    <w:rsid w:val="00B31153"/>
    <w:rsid w:val="00B3167B"/>
    <w:rsid w:val="00B31A79"/>
    <w:rsid w:val="00B31D47"/>
    <w:rsid w:val="00B31FDE"/>
    <w:rsid w:val="00B32279"/>
    <w:rsid w:val="00B32379"/>
    <w:rsid w:val="00B3278E"/>
    <w:rsid w:val="00B32F59"/>
    <w:rsid w:val="00B32FC5"/>
    <w:rsid w:val="00B3368D"/>
    <w:rsid w:val="00B34129"/>
    <w:rsid w:val="00B34353"/>
    <w:rsid w:val="00B34688"/>
    <w:rsid w:val="00B34A65"/>
    <w:rsid w:val="00B3550C"/>
    <w:rsid w:val="00B355BA"/>
    <w:rsid w:val="00B35984"/>
    <w:rsid w:val="00B36357"/>
    <w:rsid w:val="00B368AD"/>
    <w:rsid w:val="00B36B73"/>
    <w:rsid w:val="00B36CB3"/>
    <w:rsid w:val="00B36CE6"/>
    <w:rsid w:val="00B36E04"/>
    <w:rsid w:val="00B36EB7"/>
    <w:rsid w:val="00B370B5"/>
    <w:rsid w:val="00B377E8"/>
    <w:rsid w:val="00B37D8B"/>
    <w:rsid w:val="00B40229"/>
    <w:rsid w:val="00B4050D"/>
    <w:rsid w:val="00B407DD"/>
    <w:rsid w:val="00B40D7F"/>
    <w:rsid w:val="00B41501"/>
    <w:rsid w:val="00B4174F"/>
    <w:rsid w:val="00B41C9B"/>
    <w:rsid w:val="00B41CAB"/>
    <w:rsid w:val="00B420F1"/>
    <w:rsid w:val="00B42150"/>
    <w:rsid w:val="00B4239D"/>
    <w:rsid w:val="00B42531"/>
    <w:rsid w:val="00B4259A"/>
    <w:rsid w:val="00B4361A"/>
    <w:rsid w:val="00B439BC"/>
    <w:rsid w:val="00B43E8E"/>
    <w:rsid w:val="00B444FE"/>
    <w:rsid w:val="00B4463B"/>
    <w:rsid w:val="00B446DD"/>
    <w:rsid w:val="00B44AA0"/>
    <w:rsid w:val="00B456E4"/>
    <w:rsid w:val="00B459A6"/>
    <w:rsid w:val="00B46063"/>
    <w:rsid w:val="00B46C3B"/>
    <w:rsid w:val="00B46F9C"/>
    <w:rsid w:val="00B47243"/>
    <w:rsid w:val="00B503A9"/>
    <w:rsid w:val="00B50760"/>
    <w:rsid w:val="00B5099D"/>
    <w:rsid w:val="00B50ACB"/>
    <w:rsid w:val="00B50DE9"/>
    <w:rsid w:val="00B50E5D"/>
    <w:rsid w:val="00B51654"/>
    <w:rsid w:val="00B5168A"/>
    <w:rsid w:val="00B51836"/>
    <w:rsid w:val="00B52078"/>
    <w:rsid w:val="00B52CF7"/>
    <w:rsid w:val="00B530B1"/>
    <w:rsid w:val="00B531FC"/>
    <w:rsid w:val="00B5321E"/>
    <w:rsid w:val="00B5557D"/>
    <w:rsid w:val="00B55763"/>
    <w:rsid w:val="00B55845"/>
    <w:rsid w:val="00B55D4B"/>
    <w:rsid w:val="00B56A05"/>
    <w:rsid w:val="00B56B8F"/>
    <w:rsid w:val="00B5702B"/>
    <w:rsid w:val="00B57419"/>
    <w:rsid w:val="00B57644"/>
    <w:rsid w:val="00B60486"/>
    <w:rsid w:val="00B60C56"/>
    <w:rsid w:val="00B60D9C"/>
    <w:rsid w:val="00B6157F"/>
    <w:rsid w:val="00B618BD"/>
    <w:rsid w:val="00B6194E"/>
    <w:rsid w:val="00B61A06"/>
    <w:rsid w:val="00B61AFE"/>
    <w:rsid w:val="00B62237"/>
    <w:rsid w:val="00B62F86"/>
    <w:rsid w:val="00B638CB"/>
    <w:rsid w:val="00B63941"/>
    <w:rsid w:val="00B63A86"/>
    <w:rsid w:val="00B63B36"/>
    <w:rsid w:val="00B63D1F"/>
    <w:rsid w:val="00B646DF"/>
    <w:rsid w:val="00B64989"/>
    <w:rsid w:val="00B64A31"/>
    <w:rsid w:val="00B64DD3"/>
    <w:rsid w:val="00B65F4A"/>
    <w:rsid w:val="00B67248"/>
    <w:rsid w:val="00B673BB"/>
    <w:rsid w:val="00B678B6"/>
    <w:rsid w:val="00B67B98"/>
    <w:rsid w:val="00B67BA6"/>
    <w:rsid w:val="00B67C8F"/>
    <w:rsid w:val="00B702C9"/>
    <w:rsid w:val="00B70D13"/>
    <w:rsid w:val="00B71009"/>
    <w:rsid w:val="00B71915"/>
    <w:rsid w:val="00B72503"/>
    <w:rsid w:val="00B72766"/>
    <w:rsid w:val="00B72D57"/>
    <w:rsid w:val="00B731CC"/>
    <w:rsid w:val="00B73311"/>
    <w:rsid w:val="00B7363C"/>
    <w:rsid w:val="00B73814"/>
    <w:rsid w:val="00B74355"/>
    <w:rsid w:val="00B7437E"/>
    <w:rsid w:val="00B743E2"/>
    <w:rsid w:val="00B74FF3"/>
    <w:rsid w:val="00B75045"/>
    <w:rsid w:val="00B7513E"/>
    <w:rsid w:val="00B75A6B"/>
    <w:rsid w:val="00B76226"/>
    <w:rsid w:val="00B7692B"/>
    <w:rsid w:val="00B76E62"/>
    <w:rsid w:val="00B771F7"/>
    <w:rsid w:val="00B772DF"/>
    <w:rsid w:val="00B77F69"/>
    <w:rsid w:val="00B77FB4"/>
    <w:rsid w:val="00B80715"/>
    <w:rsid w:val="00B80AB6"/>
    <w:rsid w:val="00B81549"/>
    <w:rsid w:val="00B81769"/>
    <w:rsid w:val="00B817E1"/>
    <w:rsid w:val="00B81B4C"/>
    <w:rsid w:val="00B81EAD"/>
    <w:rsid w:val="00B821B9"/>
    <w:rsid w:val="00B82939"/>
    <w:rsid w:val="00B83190"/>
    <w:rsid w:val="00B831A4"/>
    <w:rsid w:val="00B8347A"/>
    <w:rsid w:val="00B83CD0"/>
    <w:rsid w:val="00B842CC"/>
    <w:rsid w:val="00B8447C"/>
    <w:rsid w:val="00B84B01"/>
    <w:rsid w:val="00B84EE6"/>
    <w:rsid w:val="00B853B0"/>
    <w:rsid w:val="00B854D7"/>
    <w:rsid w:val="00B85AB7"/>
    <w:rsid w:val="00B85B88"/>
    <w:rsid w:val="00B85EA7"/>
    <w:rsid w:val="00B86103"/>
    <w:rsid w:val="00B866BC"/>
    <w:rsid w:val="00B8697C"/>
    <w:rsid w:val="00B86F79"/>
    <w:rsid w:val="00B870F6"/>
    <w:rsid w:val="00B874AD"/>
    <w:rsid w:val="00B879FB"/>
    <w:rsid w:val="00B87C5A"/>
    <w:rsid w:val="00B87E1B"/>
    <w:rsid w:val="00B90843"/>
    <w:rsid w:val="00B90871"/>
    <w:rsid w:val="00B908BF"/>
    <w:rsid w:val="00B9105D"/>
    <w:rsid w:val="00B91ED5"/>
    <w:rsid w:val="00B9259F"/>
    <w:rsid w:val="00B93173"/>
    <w:rsid w:val="00B938C2"/>
    <w:rsid w:val="00B93965"/>
    <w:rsid w:val="00B9423A"/>
    <w:rsid w:val="00B9445A"/>
    <w:rsid w:val="00B94575"/>
    <w:rsid w:val="00B950A2"/>
    <w:rsid w:val="00B95135"/>
    <w:rsid w:val="00B95592"/>
    <w:rsid w:val="00B968B3"/>
    <w:rsid w:val="00B968EE"/>
    <w:rsid w:val="00B969E2"/>
    <w:rsid w:val="00B96CA2"/>
    <w:rsid w:val="00B976F2"/>
    <w:rsid w:val="00B977C3"/>
    <w:rsid w:val="00B97CD1"/>
    <w:rsid w:val="00B97E23"/>
    <w:rsid w:val="00B97EBB"/>
    <w:rsid w:val="00B97F2C"/>
    <w:rsid w:val="00BA0330"/>
    <w:rsid w:val="00BA035A"/>
    <w:rsid w:val="00BA058E"/>
    <w:rsid w:val="00BA1B34"/>
    <w:rsid w:val="00BA1BC9"/>
    <w:rsid w:val="00BA1DE8"/>
    <w:rsid w:val="00BA2D48"/>
    <w:rsid w:val="00BA3233"/>
    <w:rsid w:val="00BA340E"/>
    <w:rsid w:val="00BA34AF"/>
    <w:rsid w:val="00BA3E52"/>
    <w:rsid w:val="00BA41A0"/>
    <w:rsid w:val="00BA42C2"/>
    <w:rsid w:val="00BA4355"/>
    <w:rsid w:val="00BA446E"/>
    <w:rsid w:val="00BA484F"/>
    <w:rsid w:val="00BA4B2C"/>
    <w:rsid w:val="00BA4BE3"/>
    <w:rsid w:val="00BA62CC"/>
    <w:rsid w:val="00BA6D8A"/>
    <w:rsid w:val="00BA7447"/>
    <w:rsid w:val="00BA75A4"/>
    <w:rsid w:val="00BA7A01"/>
    <w:rsid w:val="00BA7AA0"/>
    <w:rsid w:val="00BB0338"/>
    <w:rsid w:val="00BB036D"/>
    <w:rsid w:val="00BB03CF"/>
    <w:rsid w:val="00BB042D"/>
    <w:rsid w:val="00BB0599"/>
    <w:rsid w:val="00BB096D"/>
    <w:rsid w:val="00BB0D65"/>
    <w:rsid w:val="00BB1359"/>
    <w:rsid w:val="00BB13BE"/>
    <w:rsid w:val="00BB168F"/>
    <w:rsid w:val="00BB17E7"/>
    <w:rsid w:val="00BB1FFA"/>
    <w:rsid w:val="00BB2091"/>
    <w:rsid w:val="00BB2205"/>
    <w:rsid w:val="00BB2769"/>
    <w:rsid w:val="00BB27EC"/>
    <w:rsid w:val="00BB2923"/>
    <w:rsid w:val="00BB3055"/>
    <w:rsid w:val="00BB309D"/>
    <w:rsid w:val="00BB40D0"/>
    <w:rsid w:val="00BB4249"/>
    <w:rsid w:val="00BB43B8"/>
    <w:rsid w:val="00BB4ADB"/>
    <w:rsid w:val="00BB518C"/>
    <w:rsid w:val="00BB5484"/>
    <w:rsid w:val="00BB54EF"/>
    <w:rsid w:val="00BB5684"/>
    <w:rsid w:val="00BB5DEB"/>
    <w:rsid w:val="00BB630C"/>
    <w:rsid w:val="00BB6697"/>
    <w:rsid w:val="00BB69EB"/>
    <w:rsid w:val="00BB6C0D"/>
    <w:rsid w:val="00BB6DFF"/>
    <w:rsid w:val="00BB717B"/>
    <w:rsid w:val="00BB71A5"/>
    <w:rsid w:val="00BB745C"/>
    <w:rsid w:val="00BB7BDB"/>
    <w:rsid w:val="00BC0416"/>
    <w:rsid w:val="00BC041D"/>
    <w:rsid w:val="00BC0425"/>
    <w:rsid w:val="00BC0977"/>
    <w:rsid w:val="00BC0F56"/>
    <w:rsid w:val="00BC10AE"/>
    <w:rsid w:val="00BC169D"/>
    <w:rsid w:val="00BC3328"/>
    <w:rsid w:val="00BC3372"/>
    <w:rsid w:val="00BC3B3B"/>
    <w:rsid w:val="00BC3B61"/>
    <w:rsid w:val="00BC3CC2"/>
    <w:rsid w:val="00BC3D80"/>
    <w:rsid w:val="00BC4945"/>
    <w:rsid w:val="00BC4E53"/>
    <w:rsid w:val="00BC51A8"/>
    <w:rsid w:val="00BC51C1"/>
    <w:rsid w:val="00BC51C2"/>
    <w:rsid w:val="00BC550D"/>
    <w:rsid w:val="00BC6239"/>
    <w:rsid w:val="00BC67DC"/>
    <w:rsid w:val="00BC6844"/>
    <w:rsid w:val="00BC6A6D"/>
    <w:rsid w:val="00BC6BC0"/>
    <w:rsid w:val="00BC70AC"/>
    <w:rsid w:val="00BC7772"/>
    <w:rsid w:val="00BC7B2A"/>
    <w:rsid w:val="00BD0171"/>
    <w:rsid w:val="00BD0846"/>
    <w:rsid w:val="00BD0EF4"/>
    <w:rsid w:val="00BD156A"/>
    <w:rsid w:val="00BD17F1"/>
    <w:rsid w:val="00BD19CA"/>
    <w:rsid w:val="00BD1A66"/>
    <w:rsid w:val="00BD1D2E"/>
    <w:rsid w:val="00BD1EF4"/>
    <w:rsid w:val="00BD2038"/>
    <w:rsid w:val="00BD2128"/>
    <w:rsid w:val="00BD215C"/>
    <w:rsid w:val="00BD2490"/>
    <w:rsid w:val="00BD3085"/>
    <w:rsid w:val="00BD34FC"/>
    <w:rsid w:val="00BD35AB"/>
    <w:rsid w:val="00BD38AE"/>
    <w:rsid w:val="00BD39A3"/>
    <w:rsid w:val="00BD39DC"/>
    <w:rsid w:val="00BD4157"/>
    <w:rsid w:val="00BD45D8"/>
    <w:rsid w:val="00BD4A51"/>
    <w:rsid w:val="00BD5BD4"/>
    <w:rsid w:val="00BD621C"/>
    <w:rsid w:val="00BD6295"/>
    <w:rsid w:val="00BD635E"/>
    <w:rsid w:val="00BD652F"/>
    <w:rsid w:val="00BD65A5"/>
    <w:rsid w:val="00BD6702"/>
    <w:rsid w:val="00BD671B"/>
    <w:rsid w:val="00BD6B85"/>
    <w:rsid w:val="00BD6F23"/>
    <w:rsid w:val="00BD714E"/>
    <w:rsid w:val="00BD74BF"/>
    <w:rsid w:val="00BD7501"/>
    <w:rsid w:val="00BD7AF6"/>
    <w:rsid w:val="00BD7C54"/>
    <w:rsid w:val="00BD7E7A"/>
    <w:rsid w:val="00BE019F"/>
    <w:rsid w:val="00BE021F"/>
    <w:rsid w:val="00BE0320"/>
    <w:rsid w:val="00BE055F"/>
    <w:rsid w:val="00BE1A7A"/>
    <w:rsid w:val="00BE1BF3"/>
    <w:rsid w:val="00BE1C2E"/>
    <w:rsid w:val="00BE1F8E"/>
    <w:rsid w:val="00BE249C"/>
    <w:rsid w:val="00BE2740"/>
    <w:rsid w:val="00BE2745"/>
    <w:rsid w:val="00BE320A"/>
    <w:rsid w:val="00BE332E"/>
    <w:rsid w:val="00BE43D9"/>
    <w:rsid w:val="00BE482F"/>
    <w:rsid w:val="00BE4CB0"/>
    <w:rsid w:val="00BE5376"/>
    <w:rsid w:val="00BE53D5"/>
    <w:rsid w:val="00BE5656"/>
    <w:rsid w:val="00BE5EE8"/>
    <w:rsid w:val="00BE61A7"/>
    <w:rsid w:val="00BE61CF"/>
    <w:rsid w:val="00BE6611"/>
    <w:rsid w:val="00BE6A38"/>
    <w:rsid w:val="00BE6A4A"/>
    <w:rsid w:val="00BE71D0"/>
    <w:rsid w:val="00BE79DF"/>
    <w:rsid w:val="00BE7CA6"/>
    <w:rsid w:val="00BF0670"/>
    <w:rsid w:val="00BF0931"/>
    <w:rsid w:val="00BF0EE3"/>
    <w:rsid w:val="00BF14A0"/>
    <w:rsid w:val="00BF17DF"/>
    <w:rsid w:val="00BF231F"/>
    <w:rsid w:val="00BF2CEA"/>
    <w:rsid w:val="00BF2E2C"/>
    <w:rsid w:val="00BF3226"/>
    <w:rsid w:val="00BF34AB"/>
    <w:rsid w:val="00BF34D6"/>
    <w:rsid w:val="00BF408B"/>
    <w:rsid w:val="00BF494C"/>
    <w:rsid w:val="00BF497A"/>
    <w:rsid w:val="00BF49F3"/>
    <w:rsid w:val="00BF4A06"/>
    <w:rsid w:val="00BF4D54"/>
    <w:rsid w:val="00BF4ED7"/>
    <w:rsid w:val="00BF4F19"/>
    <w:rsid w:val="00BF57B9"/>
    <w:rsid w:val="00BF6776"/>
    <w:rsid w:val="00BF6ED4"/>
    <w:rsid w:val="00BF73B3"/>
    <w:rsid w:val="00BF75C7"/>
    <w:rsid w:val="00BF75F0"/>
    <w:rsid w:val="00BF76C4"/>
    <w:rsid w:val="00BF78D7"/>
    <w:rsid w:val="00C001D7"/>
    <w:rsid w:val="00C00419"/>
    <w:rsid w:val="00C004CE"/>
    <w:rsid w:val="00C00689"/>
    <w:rsid w:val="00C006E0"/>
    <w:rsid w:val="00C00976"/>
    <w:rsid w:val="00C00B10"/>
    <w:rsid w:val="00C00E41"/>
    <w:rsid w:val="00C00F40"/>
    <w:rsid w:val="00C00F4D"/>
    <w:rsid w:val="00C0106A"/>
    <w:rsid w:val="00C01A03"/>
    <w:rsid w:val="00C01AF5"/>
    <w:rsid w:val="00C01CFD"/>
    <w:rsid w:val="00C01D86"/>
    <w:rsid w:val="00C01F0B"/>
    <w:rsid w:val="00C01F27"/>
    <w:rsid w:val="00C02A93"/>
    <w:rsid w:val="00C0311D"/>
    <w:rsid w:val="00C03719"/>
    <w:rsid w:val="00C03C53"/>
    <w:rsid w:val="00C03FB5"/>
    <w:rsid w:val="00C0400C"/>
    <w:rsid w:val="00C04958"/>
    <w:rsid w:val="00C04EE0"/>
    <w:rsid w:val="00C0515D"/>
    <w:rsid w:val="00C055E0"/>
    <w:rsid w:val="00C056C0"/>
    <w:rsid w:val="00C065B9"/>
    <w:rsid w:val="00C06824"/>
    <w:rsid w:val="00C076ED"/>
    <w:rsid w:val="00C077A6"/>
    <w:rsid w:val="00C07C88"/>
    <w:rsid w:val="00C07DA7"/>
    <w:rsid w:val="00C1034C"/>
    <w:rsid w:val="00C10434"/>
    <w:rsid w:val="00C104D2"/>
    <w:rsid w:val="00C10692"/>
    <w:rsid w:val="00C1086C"/>
    <w:rsid w:val="00C10B7E"/>
    <w:rsid w:val="00C10C5B"/>
    <w:rsid w:val="00C11126"/>
    <w:rsid w:val="00C11688"/>
    <w:rsid w:val="00C123FE"/>
    <w:rsid w:val="00C126DE"/>
    <w:rsid w:val="00C12970"/>
    <w:rsid w:val="00C13D3A"/>
    <w:rsid w:val="00C14E98"/>
    <w:rsid w:val="00C1502C"/>
    <w:rsid w:val="00C1569A"/>
    <w:rsid w:val="00C15841"/>
    <w:rsid w:val="00C15B85"/>
    <w:rsid w:val="00C16599"/>
    <w:rsid w:val="00C16715"/>
    <w:rsid w:val="00C16999"/>
    <w:rsid w:val="00C16EB0"/>
    <w:rsid w:val="00C16FBB"/>
    <w:rsid w:val="00C177F9"/>
    <w:rsid w:val="00C20090"/>
    <w:rsid w:val="00C20A66"/>
    <w:rsid w:val="00C20DAD"/>
    <w:rsid w:val="00C2222E"/>
    <w:rsid w:val="00C22698"/>
    <w:rsid w:val="00C2276B"/>
    <w:rsid w:val="00C22C21"/>
    <w:rsid w:val="00C22DF2"/>
    <w:rsid w:val="00C230A5"/>
    <w:rsid w:val="00C2334D"/>
    <w:rsid w:val="00C23BBD"/>
    <w:rsid w:val="00C23C61"/>
    <w:rsid w:val="00C24760"/>
    <w:rsid w:val="00C2485A"/>
    <w:rsid w:val="00C249AE"/>
    <w:rsid w:val="00C24D35"/>
    <w:rsid w:val="00C25968"/>
    <w:rsid w:val="00C25C12"/>
    <w:rsid w:val="00C25C51"/>
    <w:rsid w:val="00C25DB2"/>
    <w:rsid w:val="00C25E89"/>
    <w:rsid w:val="00C2654B"/>
    <w:rsid w:val="00C26A8F"/>
    <w:rsid w:val="00C26DCA"/>
    <w:rsid w:val="00C26FF2"/>
    <w:rsid w:val="00C2740A"/>
    <w:rsid w:val="00C2775D"/>
    <w:rsid w:val="00C27BBC"/>
    <w:rsid w:val="00C30416"/>
    <w:rsid w:val="00C308C6"/>
    <w:rsid w:val="00C30BBB"/>
    <w:rsid w:val="00C30C81"/>
    <w:rsid w:val="00C30E2E"/>
    <w:rsid w:val="00C30F03"/>
    <w:rsid w:val="00C30F92"/>
    <w:rsid w:val="00C31344"/>
    <w:rsid w:val="00C31603"/>
    <w:rsid w:val="00C31684"/>
    <w:rsid w:val="00C31C7D"/>
    <w:rsid w:val="00C31E22"/>
    <w:rsid w:val="00C32B44"/>
    <w:rsid w:val="00C32CDF"/>
    <w:rsid w:val="00C33396"/>
    <w:rsid w:val="00C33584"/>
    <w:rsid w:val="00C335F4"/>
    <w:rsid w:val="00C33617"/>
    <w:rsid w:val="00C336FE"/>
    <w:rsid w:val="00C33880"/>
    <w:rsid w:val="00C34156"/>
    <w:rsid w:val="00C341DF"/>
    <w:rsid w:val="00C34818"/>
    <w:rsid w:val="00C34C4D"/>
    <w:rsid w:val="00C355CC"/>
    <w:rsid w:val="00C36873"/>
    <w:rsid w:val="00C36CBF"/>
    <w:rsid w:val="00C370E8"/>
    <w:rsid w:val="00C37190"/>
    <w:rsid w:val="00C3794C"/>
    <w:rsid w:val="00C379C2"/>
    <w:rsid w:val="00C37D47"/>
    <w:rsid w:val="00C37FD1"/>
    <w:rsid w:val="00C404C6"/>
    <w:rsid w:val="00C404CC"/>
    <w:rsid w:val="00C40777"/>
    <w:rsid w:val="00C408D9"/>
    <w:rsid w:val="00C40C90"/>
    <w:rsid w:val="00C4125E"/>
    <w:rsid w:val="00C417F1"/>
    <w:rsid w:val="00C41A5C"/>
    <w:rsid w:val="00C41BAC"/>
    <w:rsid w:val="00C421BB"/>
    <w:rsid w:val="00C42240"/>
    <w:rsid w:val="00C42968"/>
    <w:rsid w:val="00C42F42"/>
    <w:rsid w:val="00C43122"/>
    <w:rsid w:val="00C431F5"/>
    <w:rsid w:val="00C43813"/>
    <w:rsid w:val="00C44098"/>
    <w:rsid w:val="00C44334"/>
    <w:rsid w:val="00C445F3"/>
    <w:rsid w:val="00C44CFB"/>
    <w:rsid w:val="00C45141"/>
    <w:rsid w:val="00C45344"/>
    <w:rsid w:val="00C45678"/>
    <w:rsid w:val="00C45ABA"/>
    <w:rsid w:val="00C460E1"/>
    <w:rsid w:val="00C46798"/>
    <w:rsid w:val="00C479A2"/>
    <w:rsid w:val="00C47C70"/>
    <w:rsid w:val="00C47F11"/>
    <w:rsid w:val="00C502CB"/>
    <w:rsid w:val="00C50395"/>
    <w:rsid w:val="00C506AE"/>
    <w:rsid w:val="00C50BC6"/>
    <w:rsid w:val="00C50E86"/>
    <w:rsid w:val="00C51031"/>
    <w:rsid w:val="00C516A7"/>
    <w:rsid w:val="00C5178A"/>
    <w:rsid w:val="00C518EC"/>
    <w:rsid w:val="00C51D9E"/>
    <w:rsid w:val="00C51F43"/>
    <w:rsid w:val="00C52958"/>
    <w:rsid w:val="00C52B96"/>
    <w:rsid w:val="00C53120"/>
    <w:rsid w:val="00C5316D"/>
    <w:rsid w:val="00C531E3"/>
    <w:rsid w:val="00C5333E"/>
    <w:rsid w:val="00C54022"/>
    <w:rsid w:val="00C540E6"/>
    <w:rsid w:val="00C540F1"/>
    <w:rsid w:val="00C540F2"/>
    <w:rsid w:val="00C54399"/>
    <w:rsid w:val="00C54401"/>
    <w:rsid w:val="00C54A1B"/>
    <w:rsid w:val="00C5510B"/>
    <w:rsid w:val="00C55BD4"/>
    <w:rsid w:val="00C55D39"/>
    <w:rsid w:val="00C55FDA"/>
    <w:rsid w:val="00C5608B"/>
    <w:rsid w:val="00C5666C"/>
    <w:rsid w:val="00C56673"/>
    <w:rsid w:val="00C56E9D"/>
    <w:rsid w:val="00C56FDB"/>
    <w:rsid w:val="00C5716B"/>
    <w:rsid w:val="00C571B0"/>
    <w:rsid w:val="00C574CD"/>
    <w:rsid w:val="00C57A4A"/>
    <w:rsid w:val="00C57E86"/>
    <w:rsid w:val="00C603CE"/>
    <w:rsid w:val="00C606A0"/>
    <w:rsid w:val="00C60843"/>
    <w:rsid w:val="00C60AAE"/>
    <w:rsid w:val="00C60FE8"/>
    <w:rsid w:val="00C621A1"/>
    <w:rsid w:val="00C6228F"/>
    <w:rsid w:val="00C6233D"/>
    <w:rsid w:val="00C6249A"/>
    <w:rsid w:val="00C62659"/>
    <w:rsid w:val="00C628FA"/>
    <w:rsid w:val="00C62DFE"/>
    <w:rsid w:val="00C62E16"/>
    <w:rsid w:val="00C63167"/>
    <w:rsid w:val="00C63923"/>
    <w:rsid w:val="00C63AB3"/>
    <w:rsid w:val="00C64445"/>
    <w:rsid w:val="00C64F87"/>
    <w:rsid w:val="00C6501C"/>
    <w:rsid w:val="00C65165"/>
    <w:rsid w:val="00C65673"/>
    <w:rsid w:val="00C6594B"/>
    <w:rsid w:val="00C65FF1"/>
    <w:rsid w:val="00C660CB"/>
    <w:rsid w:val="00C66153"/>
    <w:rsid w:val="00C66DE6"/>
    <w:rsid w:val="00C66EB3"/>
    <w:rsid w:val="00C6724B"/>
    <w:rsid w:val="00C674C4"/>
    <w:rsid w:val="00C675AC"/>
    <w:rsid w:val="00C678A1"/>
    <w:rsid w:val="00C67984"/>
    <w:rsid w:val="00C67AE4"/>
    <w:rsid w:val="00C67D2A"/>
    <w:rsid w:val="00C67D31"/>
    <w:rsid w:val="00C67DA9"/>
    <w:rsid w:val="00C7028F"/>
    <w:rsid w:val="00C7055A"/>
    <w:rsid w:val="00C70BBA"/>
    <w:rsid w:val="00C70DB2"/>
    <w:rsid w:val="00C71035"/>
    <w:rsid w:val="00C71094"/>
    <w:rsid w:val="00C713D6"/>
    <w:rsid w:val="00C714AD"/>
    <w:rsid w:val="00C719C9"/>
    <w:rsid w:val="00C71BEE"/>
    <w:rsid w:val="00C721A6"/>
    <w:rsid w:val="00C7228A"/>
    <w:rsid w:val="00C72E66"/>
    <w:rsid w:val="00C72F39"/>
    <w:rsid w:val="00C72F4A"/>
    <w:rsid w:val="00C7390D"/>
    <w:rsid w:val="00C73C76"/>
    <w:rsid w:val="00C73DC1"/>
    <w:rsid w:val="00C7400B"/>
    <w:rsid w:val="00C74767"/>
    <w:rsid w:val="00C74C2F"/>
    <w:rsid w:val="00C74F7D"/>
    <w:rsid w:val="00C74FC1"/>
    <w:rsid w:val="00C75ABB"/>
    <w:rsid w:val="00C7605D"/>
    <w:rsid w:val="00C760FD"/>
    <w:rsid w:val="00C766A9"/>
    <w:rsid w:val="00C7680A"/>
    <w:rsid w:val="00C76FED"/>
    <w:rsid w:val="00C772D9"/>
    <w:rsid w:val="00C772EB"/>
    <w:rsid w:val="00C7733A"/>
    <w:rsid w:val="00C77351"/>
    <w:rsid w:val="00C773E3"/>
    <w:rsid w:val="00C775CE"/>
    <w:rsid w:val="00C77AA6"/>
    <w:rsid w:val="00C77BDF"/>
    <w:rsid w:val="00C805FF"/>
    <w:rsid w:val="00C80A96"/>
    <w:rsid w:val="00C80AA3"/>
    <w:rsid w:val="00C81345"/>
    <w:rsid w:val="00C8151C"/>
    <w:rsid w:val="00C81BD6"/>
    <w:rsid w:val="00C821B6"/>
    <w:rsid w:val="00C822A3"/>
    <w:rsid w:val="00C823B2"/>
    <w:rsid w:val="00C82BFD"/>
    <w:rsid w:val="00C838AD"/>
    <w:rsid w:val="00C83B4D"/>
    <w:rsid w:val="00C83E68"/>
    <w:rsid w:val="00C83F5B"/>
    <w:rsid w:val="00C84191"/>
    <w:rsid w:val="00C8497A"/>
    <w:rsid w:val="00C84B95"/>
    <w:rsid w:val="00C84F8B"/>
    <w:rsid w:val="00C8516E"/>
    <w:rsid w:val="00C853E0"/>
    <w:rsid w:val="00C8545C"/>
    <w:rsid w:val="00C854F9"/>
    <w:rsid w:val="00C856B2"/>
    <w:rsid w:val="00C8608F"/>
    <w:rsid w:val="00C865A8"/>
    <w:rsid w:val="00C870DC"/>
    <w:rsid w:val="00C870EA"/>
    <w:rsid w:val="00C87411"/>
    <w:rsid w:val="00C87622"/>
    <w:rsid w:val="00C87B4F"/>
    <w:rsid w:val="00C87F08"/>
    <w:rsid w:val="00C90516"/>
    <w:rsid w:val="00C910FB"/>
    <w:rsid w:val="00C919A1"/>
    <w:rsid w:val="00C91CD6"/>
    <w:rsid w:val="00C927CA"/>
    <w:rsid w:val="00C927D4"/>
    <w:rsid w:val="00C92BFA"/>
    <w:rsid w:val="00C92F96"/>
    <w:rsid w:val="00C933F0"/>
    <w:rsid w:val="00C935AC"/>
    <w:rsid w:val="00C93CE3"/>
    <w:rsid w:val="00C945F0"/>
    <w:rsid w:val="00C946D2"/>
    <w:rsid w:val="00C948B6"/>
    <w:rsid w:val="00C94B91"/>
    <w:rsid w:val="00C95011"/>
    <w:rsid w:val="00C95326"/>
    <w:rsid w:val="00C9533B"/>
    <w:rsid w:val="00C95AF9"/>
    <w:rsid w:val="00C95D4A"/>
    <w:rsid w:val="00C96406"/>
    <w:rsid w:val="00C96486"/>
    <w:rsid w:val="00C964ED"/>
    <w:rsid w:val="00C96C0D"/>
    <w:rsid w:val="00C96CBA"/>
    <w:rsid w:val="00C97124"/>
    <w:rsid w:val="00C9723C"/>
    <w:rsid w:val="00C97252"/>
    <w:rsid w:val="00C97ABA"/>
    <w:rsid w:val="00C97D11"/>
    <w:rsid w:val="00C97DF1"/>
    <w:rsid w:val="00C97E4C"/>
    <w:rsid w:val="00CA033C"/>
    <w:rsid w:val="00CA03BB"/>
    <w:rsid w:val="00CA03F3"/>
    <w:rsid w:val="00CA05C9"/>
    <w:rsid w:val="00CA1061"/>
    <w:rsid w:val="00CA1A0A"/>
    <w:rsid w:val="00CA1DBF"/>
    <w:rsid w:val="00CA29F2"/>
    <w:rsid w:val="00CA2D5C"/>
    <w:rsid w:val="00CA2D79"/>
    <w:rsid w:val="00CA2E09"/>
    <w:rsid w:val="00CA3AFC"/>
    <w:rsid w:val="00CA3B4E"/>
    <w:rsid w:val="00CA3F8F"/>
    <w:rsid w:val="00CA461C"/>
    <w:rsid w:val="00CA4A87"/>
    <w:rsid w:val="00CA4C94"/>
    <w:rsid w:val="00CA4D1D"/>
    <w:rsid w:val="00CA54BC"/>
    <w:rsid w:val="00CA5E01"/>
    <w:rsid w:val="00CA5EBA"/>
    <w:rsid w:val="00CA682F"/>
    <w:rsid w:val="00CA6A84"/>
    <w:rsid w:val="00CA6D92"/>
    <w:rsid w:val="00CA7293"/>
    <w:rsid w:val="00CA7A85"/>
    <w:rsid w:val="00CB002E"/>
    <w:rsid w:val="00CB01E1"/>
    <w:rsid w:val="00CB0259"/>
    <w:rsid w:val="00CB079B"/>
    <w:rsid w:val="00CB0A15"/>
    <w:rsid w:val="00CB0D5B"/>
    <w:rsid w:val="00CB0E03"/>
    <w:rsid w:val="00CB12B8"/>
    <w:rsid w:val="00CB1302"/>
    <w:rsid w:val="00CB13A1"/>
    <w:rsid w:val="00CB1FAB"/>
    <w:rsid w:val="00CB2411"/>
    <w:rsid w:val="00CB2B99"/>
    <w:rsid w:val="00CB2C10"/>
    <w:rsid w:val="00CB2CF2"/>
    <w:rsid w:val="00CB33F8"/>
    <w:rsid w:val="00CB350B"/>
    <w:rsid w:val="00CB3573"/>
    <w:rsid w:val="00CB39B3"/>
    <w:rsid w:val="00CB41A6"/>
    <w:rsid w:val="00CB4630"/>
    <w:rsid w:val="00CB47D4"/>
    <w:rsid w:val="00CB486D"/>
    <w:rsid w:val="00CB4D65"/>
    <w:rsid w:val="00CB4D6E"/>
    <w:rsid w:val="00CB5071"/>
    <w:rsid w:val="00CB5917"/>
    <w:rsid w:val="00CB5C5E"/>
    <w:rsid w:val="00CB5ED0"/>
    <w:rsid w:val="00CB6144"/>
    <w:rsid w:val="00CB6199"/>
    <w:rsid w:val="00CB64B7"/>
    <w:rsid w:val="00CB667D"/>
    <w:rsid w:val="00CB6718"/>
    <w:rsid w:val="00CB68CE"/>
    <w:rsid w:val="00CB69C6"/>
    <w:rsid w:val="00CB7182"/>
    <w:rsid w:val="00CB7555"/>
    <w:rsid w:val="00CB7AA7"/>
    <w:rsid w:val="00CB7DD1"/>
    <w:rsid w:val="00CB7EF7"/>
    <w:rsid w:val="00CC05D8"/>
    <w:rsid w:val="00CC0812"/>
    <w:rsid w:val="00CC0A90"/>
    <w:rsid w:val="00CC0AB0"/>
    <w:rsid w:val="00CC0EB3"/>
    <w:rsid w:val="00CC0EDA"/>
    <w:rsid w:val="00CC0F1F"/>
    <w:rsid w:val="00CC106F"/>
    <w:rsid w:val="00CC12C6"/>
    <w:rsid w:val="00CC1351"/>
    <w:rsid w:val="00CC18B0"/>
    <w:rsid w:val="00CC18D0"/>
    <w:rsid w:val="00CC1989"/>
    <w:rsid w:val="00CC1C6F"/>
    <w:rsid w:val="00CC26AD"/>
    <w:rsid w:val="00CC277F"/>
    <w:rsid w:val="00CC2AE9"/>
    <w:rsid w:val="00CC2C81"/>
    <w:rsid w:val="00CC335C"/>
    <w:rsid w:val="00CC3474"/>
    <w:rsid w:val="00CC365B"/>
    <w:rsid w:val="00CC3F6F"/>
    <w:rsid w:val="00CC3FA2"/>
    <w:rsid w:val="00CC401A"/>
    <w:rsid w:val="00CC5640"/>
    <w:rsid w:val="00CC59B4"/>
    <w:rsid w:val="00CC5AA4"/>
    <w:rsid w:val="00CC5BAF"/>
    <w:rsid w:val="00CC5D08"/>
    <w:rsid w:val="00CC60B7"/>
    <w:rsid w:val="00CC6418"/>
    <w:rsid w:val="00CC65B8"/>
    <w:rsid w:val="00CC6767"/>
    <w:rsid w:val="00CC6A48"/>
    <w:rsid w:val="00CC6D6B"/>
    <w:rsid w:val="00CC700F"/>
    <w:rsid w:val="00CC7973"/>
    <w:rsid w:val="00CC7CDE"/>
    <w:rsid w:val="00CD0105"/>
    <w:rsid w:val="00CD0632"/>
    <w:rsid w:val="00CD1802"/>
    <w:rsid w:val="00CD1C44"/>
    <w:rsid w:val="00CD23D3"/>
    <w:rsid w:val="00CD240A"/>
    <w:rsid w:val="00CD2C76"/>
    <w:rsid w:val="00CD310B"/>
    <w:rsid w:val="00CD311B"/>
    <w:rsid w:val="00CD33A4"/>
    <w:rsid w:val="00CD374F"/>
    <w:rsid w:val="00CD37E9"/>
    <w:rsid w:val="00CD3A1E"/>
    <w:rsid w:val="00CD42C7"/>
    <w:rsid w:val="00CD47AD"/>
    <w:rsid w:val="00CD4A36"/>
    <w:rsid w:val="00CD4C80"/>
    <w:rsid w:val="00CD58B8"/>
    <w:rsid w:val="00CD5EBE"/>
    <w:rsid w:val="00CD61E4"/>
    <w:rsid w:val="00CD667E"/>
    <w:rsid w:val="00CD67AF"/>
    <w:rsid w:val="00CD67ED"/>
    <w:rsid w:val="00CD6E21"/>
    <w:rsid w:val="00CD71F6"/>
    <w:rsid w:val="00CD72DD"/>
    <w:rsid w:val="00CD7409"/>
    <w:rsid w:val="00CD75DA"/>
    <w:rsid w:val="00CD774C"/>
    <w:rsid w:val="00CD7805"/>
    <w:rsid w:val="00CD7A07"/>
    <w:rsid w:val="00CD7EDB"/>
    <w:rsid w:val="00CE068A"/>
    <w:rsid w:val="00CE07F7"/>
    <w:rsid w:val="00CE0982"/>
    <w:rsid w:val="00CE2371"/>
    <w:rsid w:val="00CE24EE"/>
    <w:rsid w:val="00CE27C3"/>
    <w:rsid w:val="00CE3305"/>
    <w:rsid w:val="00CE35DB"/>
    <w:rsid w:val="00CE376F"/>
    <w:rsid w:val="00CE39B5"/>
    <w:rsid w:val="00CE3A19"/>
    <w:rsid w:val="00CE444E"/>
    <w:rsid w:val="00CE454A"/>
    <w:rsid w:val="00CE4592"/>
    <w:rsid w:val="00CE4671"/>
    <w:rsid w:val="00CE46C6"/>
    <w:rsid w:val="00CE4F96"/>
    <w:rsid w:val="00CE4FFD"/>
    <w:rsid w:val="00CE55EB"/>
    <w:rsid w:val="00CE56B5"/>
    <w:rsid w:val="00CE6333"/>
    <w:rsid w:val="00CE6382"/>
    <w:rsid w:val="00CE6395"/>
    <w:rsid w:val="00CE6AB3"/>
    <w:rsid w:val="00CE6D9F"/>
    <w:rsid w:val="00CE6FB0"/>
    <w:rsid w:val="00CE7008"/>
    <w:rsid w:val="00CE750D"/>
    <w:rsid w:val="00CE7AF7"/>
    <w:rsid w:val="00CE7D53"/>
    <w:rsid w:val="00CE7E56"/>
    <w:rsid w:val="00CF01DE"/>
    <w:rsid w:val="00CF051D"/>
    <w:rsid w:val="00CF0597"/>
    <w:rsid w:val="00CF0A37"/>
    <w:rsid w:val="00CF0B49"/>
    <w:rsid w:val="00CF13DD"/>
    <w:rsid w:val="00CF148A"/>
    <w:rsid w:val="00CF1BF2"/>
    <w:rsid w:val="00CF25BE"/>
    <w:rsid w:val="00CF2763"/>
    <w:rsid w:val="00CF2C76"/>
    <w:rsid w:val="00CF37BB"/>
    <w:rsid w:val="00CF3BF1"/>
    <w:rsid w:val="00CF3CF6"/>
    <w:rsid w:val="00CF40F2"/>
    <w:rsid w:val="00CF433E"/>
    <w:rsid w:val="00CF4A66"/>
    <w:rsid w:val="00CF4B1B"/>
    <w:rsid w:val="00CF4E67"/>
    <w:rsid w:val="00CF51BE"/>
    <w:rsid w:val="00CF5645"/>
    <w:rsid w:val="00CF5A5A"/>
    <w:rsid w:val="00CF5A7A"/>
    <w:rsid w:val="00CF5C91"/>
    <w:rsid w:val="00CF7055"/>
    <w:rsid w:val="00CF7327"/>
    <w:rsid w:val="00CF779B"/>
    <w:rsid w:val="00CF7C80"/>
    <w:rsid w:val="00CF7E67"/>
    <w:rsid w:val="00D001C0"/>
    <w:rsid w:val="00D00433"/>
    <w:rsid w:val="00D00B55"/>
    <w:rsid w:val="00D00E68"/>
    <w:rsid w:val="00D00FB2"/>
    <w:rsid w:val="00D0139E"/>
    <w:rsid w:val="00D015E2"/>
    <w:rsid w:val="00D020AD"/>
    <w:rsid w:val="00D02307"/>
    <w:rsid w:val="00D02BB4"/>
    <w:rsid w:val="00D02CE4"/>
    <w:rsid w:val="00D02D7F"/>
    <w:rsid w:val="00D02DA5"/>
    <w:rsid w:val="00D0303F"/>
    <w:rsid w:val="00D03082"/>
    <w:rsid w:val="00D035BB"/>
    <w:rsid w:val="00D044DE"/>
    <w:rsid w:val="00D046D4"/>
    <w:rsid w:val="00D04E98"/>
    <w:rsid w:val="00D05DBF"/>
    <w:rsid w:val="00D05E72"/>
    <w:rsid w:val="00D0655C"/>
    <w:rsid w:val="00D06671"/>
    <w:rsid w:val="00D06704"/>
    <w:rsid w:val="00D0748F"/>
    <w:rsid w:val="00D07861"/>
    <w:rsid w:val="00D07E39"/>
    <w:rsid w:val="00D1003B"/>
    <w:rsid w:val="00D10107"/>
    <w:rsid w:val="00D10A41"/>
    <w:rsid w:val="00D12939"/>
    <w:rsid w:val="00D1293F"/>
    <w:rsid w:val="00D129A9"/>
    <w:rsid w:val="00D12FD8"/>
    <w:rsid w:val="00D1307E"/>
    <w:rsid w:val="00D13F4D"/>
    <w:rsid w:val="00D14250"/>
    <w:rsid w:val="00D14891"/>
    <w:rsid w:val="00D14B07"/>
    <w:rsid w:val="00D14FA5"/>
    <w:rsid w:val="00D151B5"/>
    <w:rsid w:val="00D154C3"/>
    <w:rsid w:val="00D15B89"/>
    <w:rsid w:val="00D15E4B"/>
    <w:rsid w:val="00D16156"/>
    <w:rsid w:val="00D161A2"/>
    <w:rsid w:val="00D1627D"/>
    <w:rsid w:val="00D162FB"/>
    <w:rsid w:val="00D16717"/>
    <w:rsid w:val="00D16745"/>
    <w:rsid w:val="00D16995"/>
    <w:rsid w:val="00D16EB2"/>
    <w:rsid w:val="00D17286"/>
    <w:rsid w:val="00D1737F"/>
    <w:rsid w:val="00D177D1"/>
    <w:rsid w:val="00D17B14"/>
    <w:rsid w:val="00D200BC"/>
    <w:rsid w:val="00D200BF"/>
    <w:rsid w:val="00D207FA"/>
    <w:rsid w:val="00D20932"/>
    <w:rsid w:val="00D209A7"/>
    <w:rsid w:val="00D210F8"/>
    <w:rsid w:val="00D21236"/>
    <w:rsid w:val="00D214D6"/>
    <w:rsid w:val="00D21AA8"/>
    <w:rsid w:val="00D22161"/>
    <w:rsid w:val="00D223C4"/>
    <w:rsid w:val="00D23502"/>
    <w:rsid w:val="00D242FA"/>
    <w:rsid w:val="00D244ED"/>
    <w:rsid w:val="00D244FA"/>
    <w:rsid w:val="00D2469B"/>
    <w:rsid w:val="00D24A98"/>
    <w:rsid w:val="00D25140"/>
    <w:rsid w:val="00D2568E"/>
    <w:rsid w:val="00D259FF"/>
    <w:rsid w:val="00D25A9D"/>
    <w:rsid w:val="00D2630E"/>
    <w:rsid w:val="00D2641A"/>
    <w:rsid w:val="00D267A3"/>
    <w:rsid w:val="00D267B7"/>
    <w:rsid w:val="00D26970"/>
    <w:rsid w:val="00D27160"/>
    <w:rsid w:val="00D2758D"/>
    <w:rsid w:val="00D276F7"/>
    <w:rsid w:val="00D277E3"/>
    <w:rsid w:val="00D31071"/>
    <w:rsid w:val="00D31458"/>
    <w:rsid w:val="00D315C0"/>
    <w:rsid w:val="00D327D8"/>
    <w:rsid w:val="00D3289D"/>
    <w:rsid w:val="00D32B9D"/>
    <w:rsid w:val="00D32DB3"/>
    <w:rsid w:val="00D32E2E"/>
    <w:rsid w:val="00D33668"/>
    <w:rsid w:val="00D33B6D"/>
    <w:rsid w:val="00D33C50"/>
    <w:rsid w:val="00D33E1C"/>
    <w:rsid w:val="00D34899"/>
    <w:rsid w:val="00D34D9D"/>
    <w:rsid w:val="00D354F5"/>
    <w:rsid w:val="00D35637"/>
    <w:rsid w:val="00D35D9C"/>
    <w:rsid w:val="00D35EA8"/>
    <w:rsid w:val="00D36374"/>
    <w:rsid w:val="00D371AB"/>
    <w:rsid w:val="00D3735D"/>
    <w:rsid w:val="00D37554"/>
    <w:rsid w:val="00D37898"/>
    <w:rsid w:val="00D37AAE"/>
    <w:rsid w:val="00D401E2"/>
    <w:rsid w:val="00D4030D"/>
    <w:rsid w:val="00D40A85"/>
    <w:rsid w:val="00D4185A"/>
    <w:rsid w:val="00D41D28"/>
    <w:rsid w:val="00D42665"/>
    <w:rsid w:val="00D4269A"/>
    <w:rsid w:val="00D42BEA"/>
    <w:rsid w:val="00D4301D"/>
    <w:rsid w:val="00D431FE"/>
    <w:rsid w:val="00D432C2"/>
    <w:rsid w:val="00D44227"/>
    <w:rsid w:val="00D45029"/>
    <w:rsid w:val="00D45362"/>
    <w:rsid w:val="00D45AFE"/>
    <w:rsid w:val="00D45D41"/>
    <w:rsid w:val="00D462C8"/>
    <w:rsid w:val="00D46506"/>
    <w:rsid w:val="00D467E5"/>
    <w:rsid w:val="00D4684C"/>
    <w:rsid w:val="00D46AC7"/>
    <w:rsid w:val="00D473DC"/>
    <w:rsid w:val="00D47595"/>
    <w:rsid w:val="00D476A2"/>
    <w:rsid w:val="00D47882"/>
    <w:rsid w:val="00D47960"/>
    <w:rsid w:val="00D47B6D"/>
    <w:rsid w:val="00D50F9A"/>
    <w:rsid w:val="00D5108B"/>
    <w:rsid w:val="00D51F9C"/>
    <w:rsid w:val="00D521EE"/>
    <w:rsid w:val="00D521F1"/>
    <w:rsid w:val="00D525AA"/>
    <w:rsid w:val="00D534C4"/>
    <w:rsid w:val="00D541D2"/>
    <w:rsid w:val="00D54290"/>
    <w:rsid w:val="00D54728"/>
    <w:rsid w:val="00D54B4D"/>
    <w:rsid w:val="00D54E75"/>
    <w:rsid w:val="00D54EB5"/>
    <w:rsid w:val="00D55C3E"/>
    <w:rsid w:val="00D56252"/>
    <w:rsid w:val="00D5628A"/>
    <w:rsid w:val="00D5633F"/>
    <w:rsid w:val="00D56A44"/>
    <w:rsid w:val="00D56D09"/>
    <w:rsid w:val="00D57432"/>
    <w:rsid w:val="00D575FA"/>
    <w:rsid w:val="00D578CB"/>
    <w:rsid w:val="00D57939"/>
    <w:rsid w:val="00D57D40"/>
    <w:rsid w:val="00D602F6"/>
    <w:rsid w:val="00D605DE"/>
    <w:rsid w:val="00D606CB"/>
    <w:rsid w:val="00D60BBB"/>
    <w:rsid w:val="00D60C1B"/>
    <w:rsid w:val="00D6109A"/>
    <w:rsid w:val="00D611DA"/>
    <w:rsid w:val="00D613DA"/>
    <w:rsid w:val="00D613DE"/>
    <w:rsid w:val="00D6188B"/>
    <w:rsid w:val="00D618CC"/>
    <w:rsid w:val="00D61D59"/>
    <w:rsid w:val="00D61F1D"/>
    <w:rsid w:val="00D61F5D"/>
    <w:rsid w:val="00D627F5"/>
    <w:rsid w:val="00D63155"/>
    <w:rsid w:val="00D63AAD"/>
    <w:rsid w:val="00D63CBC"/>
    <w:rsid w:val="00D63D7A"/>
    <w:rsid w:val="00D63E1F"/>
    <w:rsid w:val="00D6406E"/>
    <w:rsid w:val="00D6414F"/>
    <w:rsid w:val="00D649C1"/>
    <w:rsid w:val="00D64A0D"/>
    <w:rsid w:val="00D64A3E"/>
    <w:rsid w:val="00D64F32"/>
    <w:rsid w:val="00D653A0"/>
    <w:rsid w:val="00D65FB6"/>
    <w:rsid w:val="00D665E5"/>
    <w:rsid w:val="00D6749B"/>
    <w:rsid w:val="00D6751A"/>
    <w:rsid w:val="00D67807"/>
    <w:rsid w:val="00D67C5D"/>
    <w:rsid w:val="00D70055"/>
    <w:rsid w:val="00D70721"/>
    <w:rsid w:val="00D7085B"/>
    <w:rsid w:val="00D7096E"/>
    <w:rsid w:val="00D70A50"/>
    <w:rsid w:val="00D70BCC"/>
    <w:rsid w:val="00D70CBE"/>
    <w:rsid w:val="00D70E9F"/>
    <w:rsid w:val="00D7101F"/>
    <w:rsid w:val="00D71266"/>
    <w:rsid w:val="00D714AC"/>
    <w:rsid w:val="00D7166C"/>
    <w:rsid w:val="00D7169B"/>
    <w:rsid w:val="00D71973"/>
    <w:rsid w:val="00D719A0"/>
    <w:rsid w:val="00D71CD1"/>
    <w:rsid w:val="00D722EA"/>
    <w:rsid w:val="00D727D7"/>
    <w:rsid w:val="00D729AC"/>
    <w:rsid w:val="00D729B5"/>
    <w:rsid w:val="00D72E38"/>
    <w:rsid w:val="00D735DE"/>
    <w:rsid w:val="00D73B38"/>
    <w:rsid w:val="00D73B8B"/>
    <w:rsid w:val="00D73DD2"/>
    <w:rsid w:val="00D73E5B"/>
    <w:rsid w:val="00D7472E"/>
    <w:rsid w:val="00D748DF"/>
    <w:rsid w:val="00D74C6C"/>
    <w:rsid w:val="00D74C88"/>
    <w:rsid w:val="00D74D7A"/>
    <w:rsid w:val="00D75285"/>
    <w:rsid w:val="00D75E68"/>
    <w:rsid w:val="00D7648A"/>
    <w:rsid w:val="00D7655B"/>
    <w:rsid w:val="00D76A53"/>
    <w:rsid w:val="00D76A85"/>
    <w:rsid w:val="00D76B05"/>
    <w:rsid w:val="00D76D50"/>
    <w:rsid w:val="00D76F62"/>
    <w:rsid w:val="00D7725A"/>
    <w:rsid w:val="00D77603"/>
    <w:rsid w:val="00D77721"/>
    <w:rsid w:val="00D77F85"/>
    <w:rsid w:val="00D80669"/>
    <w:rsid w:val="00D80695"/>
    <w:rsid w:val="00D80865"/>
    <w:rsid w:val="00D8094E"/>
    <w:rsid w:val="00D80A18"/>
    <w:rsid w:val="00D81066"/>
    <w:rsid w:val="00D81102"/>
    <w:rsid w:val="00D815AE"/>
    <w:rsid w:val="00D816D7"/>
    <w:rsid w:val="00D81F6D"/>
    <w:rsid w:val="00D8204F"/>
    <w:rsid w:val="00D828AB"/>
    <w:rsid w:val="00D82BC9"/>
    <w:rsid w:val="00D8335C"/>
    <w:rsid w:val="00D834D6"/>
    <w:rsid w:val="00D8361D"/>
    <w:rsid w:val="00D83DB0"/>
    <w:rsid w:val="00D83ED7"/>
    <w:rsid w:val="00D845BB"/>
    <w:rsid w:val="00D847FB"/>
    <w:rsid w:val="00D84BA1"/>
    <w:rsid w:val="00D84F2C"/>
    <w:rsid w:val="00D854D8"/>
    <w:rsid w:val="00D85670"/>
    <w:rsid w:val="00D859D5"/>
    <w:rsid w:val="00D85D16"/>
    <w:rsid w:val="00D85D27"/>
    <w:rsid w:val="00D86394"/>
    <w:rsid w:val="00D86617"/>
    <w:rsid w:val="00D869E6"/>
    <w:rsid w:val="00D86A67"/>
    <w:rsid w:val="00D86D0B"/>
    <w:rsid w:val="00D87692"/>
    <w:rsid w:val="00D87726"/>
    <w:rsid w:val="00D901CB"/>
    <w:rsid w:val="00D901DD"/>
    <w:rsid w:val="00D90383"/>
    <w:rsid w:val="00D90BFD"/>
    <w:rsid w:val="00D90E4D"/>
    <w:rsid w:val="00D91CCB"/>
    <w:rsid w:val="00D91D6B"/>
    <w:rsid w:val="00D920A6"/>
    <w:rsid w:val="00D92F7A"/>
    <w:rsid w:val="00D9309C"/>
    <w:rsid w:val="00D93423"/>
    <w:rsid w:val="00D93475"/>
    <w:rsid w:val="00D93902"/>
    <w:rsid w:val="00D93EDA"/>
    <w:rsid w:val="00D94F37"/>
    <w:rsid w:val="00D9574A"/>
    <w:rsid w:val="00D95B42"/>
    <w:rsid w:val="00D95BEC"/>
    <w:rsid w:val="00D95DBD"/>
    <w:rsid w:val="00D9682F"/>
    <w:rsid w:val="00D96963"/>
    <w:rsid w:val="00D969AB"/>
    <w:rsid w:val="00D97081"/>
    <w:rsid w:val="00D976ED"/>
    <w:rsid w:val="00D978ED"/>
    <w:rsid w:val="00D97D30"/>
    <w:rsid w:val="00DA020B"/>
    <w:rsid w:val="00DA03B1"/>
    <w:rsid w:val="00DA0546"/>
    <w:rsid w:val="00DA07CE"/>
    <w:rsid w:val="00DA0877"/>
    <w:rsid w:val="00DA0ABC"/>
    <w:rsid w:val="00DA0E3C"/>
    <w:rsid w:val="00DA1517"/>
    <w:rsid w:val="00DA197F"/>
    <w:rsid w:val="00DA1AEB"/>
    <w:rsid w:val="00DA1CF7"/>
    <w:rsid w:val="00DA1D1F"/>
    <w:rsid w:val="00DA242E"/>
    <w:rsid w:val="00DA247F"/>
    <w:rsid w:val="00DA2A69"/>
    <w:rsid w:val="00DA2CAE"/>
    <w:rsid w:val="00DA2D5E"/>
    <w:rsid w:val="00DA31A6"/>
    <w:rsid w:val="00DA3377"/>
    <w:rsid w:val="00DA3567"/>
    <w:rsid w:val="00DA36A5"/>
    <w:rsid w:val="00DA3CA3"/>
    <w:rsid w:val="00DA3D0F"/>
    <w:rsid w:val="00DA3D1E"/>
    <w:rsid w:val="00DA402D"/>
    <w:rsid w:val="00DA433B"/>
    <w:rsid w:val="00DA45B4"/>
    <w:rsid w:val="00DA4CC2"/>
    <w:rsid w:val="00DA4CE2"/>
    <w:rsid w:val="00DA5294"/>
    <w:rsid w:val="00DA55CF"/>
    <w:rsid w:val="00DA5642"/>
    <w:rsid w:val="00DA601F"/>
    <w:rsid w:val="00DA647B"/>
    <w:rsid w:val="00DA65B8"/>
    <w:rsid w:val="00DA6925"/>
    <w:rsid w:val="00DA6BEF"/>
    <w:rsid w:val="00DA6DB9"/>
    <w:rsid w:val="00DA744D"/>
    <w:rsid w:val="00DA75B9"/>
    <w:rsid w:val="00DA78B9"/>
    <w:rsid w:val="00DA7D8E"/>
    <w:rsid w:val="00DB0285"/>
    <w:rsid w:val="00DB0595"/>
    <w:rsid w:val="00DB0C03"/>
    <w:rsid w:val="00DB0F96"/>
    <w:rsid w:val="00DB117D"/>
    <w:rsid w:val="00DB1272"/>
    <w:rsid w:val="00DB1822"/>
    <w:rsid w:val="00DB1C79"/>
    <w:rsid w:val="00DB1C91"/>
    <w:rsid w:val="00DB1F1F"/>
    <w:rsid w:val="00DB1F63"/>
    <w:rsid w:val="00DB2071"/>
    <w:rsid w:val="00DB2109"/>
    <w:rsid w:val="00DB2316"/>
    <w:rsid w:val="00DB2694"/>
    <w:rsid w:val="00DB2840"/>
    <w:rsid w:val="00DB2975"/>
    <w:rsid w:val="00DB2BAF"/>
    <w:rsid w:val="00DB2D8D"/>
    <w:rsid w:val="00DB3490"/>
    <w:rsid w:val="00DB3622"/>
    <w:rsid w:val="00DB3695"/>
    <w:rsid w:val="00DB3CAE"/>
    <w:rsid w:val="00DB3DC6"/>
    <w:rsid w:val="00DB3E7B"/>
    <w:rsid w:val="00DB4070"/>
    <w:rsid w:val="00DB42F7"/>
    <w:rsid w:val="00DB439A"/>
    <w:rsid w:val="00DB4465"/>
    <w:rsid w:val="00DB4507"/>
    <w:rsid w:val="00DB488F"/>
    <w:rsid w:val="00DB4DA7"/>
    <w:rsid w:val="00DB53A8"/>
    <w:rsid w:val="00DB5928"/>
    <w:rsid w:val="00DB5BC0"/>
    <w:rsid w:val="00DB5DB3"/>
    <w:rsid w:val="00DB5DE7"/>
    <w:rsid w:val="00DB5DED"/>
    <w:rsid w:val="00DB653A"/>
    <w:rsid w:val="00DB67AA"/>
    <w:rsid w:val="00DB6876"/>
    <w:rsid w:val="00DB6BB4"/>
    <w:rsid w:val="00DB6C76"/>
    <w:rsid w:val="00DB6C98"/>
    <w:rsid w:val="00DB6D48"/>
    <w:rsid w:val="00DB7115"/>
    <w:rsid w:val="00DB78C6"/>
    <w:rsid w:val="00DB79F7"/>
    <w:rsid w:val="00DB7A3E"/>
    <w:rsid w:val="00DC030C"/>
    <w:rsid w:val="00DC10BC"/>
    <w:rsid w:val="00DC1178"/>
    <w:rsid w:val="00DC247F"/>
    <w:rsid w:val="00DC26C0"/>
    <w:rsid w:val="00DC2C01"/>
    <w:rsid w:val="00DC2C26"/>
    <w:rsid w:val="00DC3831"/>
    <w:rsid w:val="00DC38D6"/>
    <w:rsid w:val="00DC401C"/>
    <w:rsid w:val="00DC442E"/>
    <w:rsid w:val="00DC4463"/>
    <w:rsid w:val="00DC4574"/>
    <w:rsid w:val="00DC485D"/>
    <w:rsid w:val="00DC4C04"/>
    <w:rsid w:val="00DC510B"/>
    <w:rsid w:val="00DC5359"/>
    <w:rsid w:val="00DC5690"/>
    <w:rsid w:val="00DC5C32"/>
    <w:rsid w:val="00DC5CB1"/>
    <w:rsid w:val="00DC5D73"/>
    <w:rsid w:val="00DC610F"/>
    <w:rsid w:val="00DC6818"/>
    <w:rsid w:val="00DC6C28"/>
    <w:rsid w:val="00DC6E2C"/>
    <w:rsid w:val="00DC6E46"/>
    <w:rsid w:val="00DC7919"/>
    <w:rsid w:val="00DC7AB7"/>
    <w:rsid w:val="00DC7E17"/>
    <w:rsid w:val="00DD23F0"/>
    <w:rsid w:val="00DD2595"/>
    <w:rsid w:val="00DD2599"/>
    <w:rsid w:val="00DD28ED"/>
    <w:rsid w:val="00DD2CC7"/>
    <w:rsid w:val="00DD2D53"/>
    <w:rsid w:val="00DD361F"/>
    <w:rsid w:val="00DD3628"/>
    <w:rsid w:val="00DD397D"/>
    <w:rsid w:val="00DD3B53"/>
    <w:rsid w:val="00DD3EE0"/>
    <w:rsid w:val="00DD47C4"/>
    <w:rsid w:val="00DD4E02"/>
    <w:rsid w:val="00DD509E"/>
    <w:rsid w:val="00DD56C7"/>
    <w:rsid w:val="00DD5F25"/>
    <w:rsid w:val="00DD6188"/>
    <w:rsid w:val="00DD62CA"/>
    <w:rsid w:val="00DD6364"/>
    <w:rsid w:val="00DD6628"/>
    <w:rsid w:val="00DD6670"/>
    <w:rsid w:val="00DD74CB"/>
    <w:rsid w:val="00DD789C"/>
    <w:rsid w:val="00DD79C9"/>
    <w:rsid w:val="00DE05BC"/>
    <w:rsid w:val="00DE0737"/>
    <w:rsid w:val="00DE1116"/>
    <w:rsid w:val="00DE16B2"/>
    <w:rsid w:val="00DE172D"/>
    <w:rsid w:val="00DE1F44"/>
    <w:rsid w:val="00DE1FF8"/>
    <w:rsid w:val="00DE2889"/>
    <w:rsid w:val="00DE29C9"/>
    <w:rsid w:val="00DE2D96"/>
    <w:rsid w:val="00DE2E54"/>
    <w:rsid w:val="00DE2E59"/>
    <w:rsid w:val="00DE30FF"/>
    <w:rsid w:val="00DE341C"/>
    <w:rsid w:val="00DE3501"/>
    <w:rsid w:val="00DE3DFB"/>
    <w:rsid w:val="00DE42C9"/>
    <w:rsid w:val="00DE485D"/>
    <w:rsid w:val="00DE48A4"/>
    <w:rsid w:val="00DE49F8"/>
    <w:rsid w:val="00DE4AD7"/>
    <w:rsid w:val="00DE4E93"/>
    <w:rsid w:val="00DE4EBA"/>
    <w:rsid w:val="00DE582D"/>
    <w:rsid w:val="00DE5928"/>
    <w:rsid w:val="00DE5BAB"/>
    <w:rsid w:val="00DE5EAA"/>
    <w:rsid w:val="00DE660A"/>
    <w:rsid w:val="00DE664F"/>
    <w:rsid w:val="00DE6D3B"/>
    <w:rsid w:val="00DE729E"/>
    <w:rsid w:val="00DE7BBC"/>
    <w:rsid w:val="00DF04A4"/>
    <w:rsid w:val="00DF0B2D"/>
    <w:rsid w:val="00DF11D2"/>
    <w:rsid w:val="00DF1C46"/>
    <w:rsid w:val="00DF2989"/>
    <w:rsid w:val="00DF34EE"/>
    <w:rsid w:val="00DF3627"/>
    <w:rsid w:val="00DF49BF"/>
    <w:rsid w:val="00DF4C92"/>
    <w:rsid w:val="00DF5941"/>
    <w:rsid w:val="00DF62BD"/>
    <w:rsid w:val="00DF6455"/>
    <w:rsid w:val="00DF664F"/>
    <w:rsid w:val="00DF6BD8"/>
    <w:rsid w:val="00DF6C76"/>
    <w:rsid w:val="00DF6ECE"/>
    <w:rsid w:val="00DF7286"/>
    <w:rsid w:val="00DF7429"/>
    <w:rsid w:val="00DF7586"/>
    <w:rsid w:val="00DF7B1F"/>
    <w:rsid w:val="00DF7EFB"/>
    <w:rsid w:val="00E001E9"/>
    <w:rsid w:val="00E005E4"/>
    <w:rsid w:val="00E00B02"/>
    <w:rsid w:val="00E013C6"/>
    <w:rsid w:val="00E017D9"/>
    <w:rsid w:val="00E018E1"/>
    <w:rsid w:val="00E01FD4"/>
    <w:rsid w:val="00E0204B"/>
    <w:rsid w:val="00E021D2"/>
    <w:rsid w:val="00E024B4"/>
    <w:rsid w:val="00E02562"/>
    <w:rsid w:val="00E02D2E"/>
    <w:rsid w:val="00E02DE0"/>
    <w:rsid w:val="00E02FA3"/>
    <w:rsid w:val="00E0304C"/>
    <w:rsid w:val="00E03146"/>
    <w:rsid w:val="00E0382D"/>
    <w:rsid w:val="00E039C9"/>
    <w:rsid w:val="00E03A4A"/>
    <w:rsid w:val="00E03F7A"/>
    <w:rsid w:val="00E05A29"/>
    <w:rsid w:val="00E05E8B"/>
    <w:rsid w:val="00E05F0A"/>
    <w:rsid w:val="00E06136"/>
    <w:rsid w:val="00E063C6"/>
    <w:rsid w:val="00E06467"/>
    <w:rsid w:val="00E06625"/>
    <w:rsid w:val="00E0672E"/>
    <w:rsid w:val="00E070AE"/>
    <w:rsid w:val="00E073AC"/>
    <w:rsid w:val="00E07D37"/>
    <w:rsid w:val="00E07EE7"/>
    <w:rsid w:val="00E10402"/>
    <w:rsid w:val="00E10AEB"/>
    <w:rsid w:val="00E1121D"/>
    <w:rsid w:val="00E116ED"/>
    <w:rsid w:val="00E125ED"/>
    <w:rsid w:val="00E12761"/>
    <w:rsid w:val="00E129E3"/>
    <w:rsid w:val="00E12B36"/>
    <w:rsid w:val="00E12B53"/>
    <w:rsid w:val="00E12C02"/>
    <w:rsid w:val="00E140B2"/>
    <w:rsid w:val="00E1429F"/>
    <w:rsid w:val="00E14C9F"/>
    <w:rsid w:val="00E14F0D"/>
    <w:rsid w:val="00E157A7"/>
    <w:rsid w:val="00E1581C"/>
    <w:rsid w:val="00E159E4"/>
    <w:rsid w:val="00E15B09"/>
    <w:rsid w:val="00E15FCD"/>
    <w:rsid w:val="00E15FD1"/>
    <w:rsid w:val="00E1601D"/>
    <w:rsid w:val="00E16CB2"/>
    <w:rsid w:val="00E16F79"/>
    <w:rsid w:val="00E1756C"/>
    <w:rsid w:val="00E17D45"/>
    <w:rsid w:val="00E204FB"/>
    <w:rsid w:val="00E206B1"/>
    <w:rsid w:val="00E20E39"/>
    <w:rsid w:val="00E21632"/>
    <w:rsid w:val="00E21B21"/>
    <w:rsid w:val="00E21B42"/>
    <w:rsid w:val="00E21E57"/>
    <w:rsid w:val="00E220F4"/>
    <w:rsid w:val="00E22315"/>
    <w:rsid w:val="00E226C2"/>
    <w:rsid w:val="00E22AEA"/>
    <w:rsid w:val="00E22DFC"/>
    <w:rsid w:val="00E22EC7"/>
    <w:rsid w:val="00E2328D"/>
    <w:rsid w:val="00E2337B"/>
    <w:rsid w:val="00E23B0D"/>
    <w:rsid w:val="00E23EF6"/>
    <w:rsid w:val="00E2426A"/>
    <w:rsid w:val="00E24BB6"/>
    <w:rsid w:val="00E250EF"/>
    <w:rsid w:val="00E2538C"/>
    <w:rsid w:val="00E258C6"/>
    <w:rsid w:val="00E25974"/>
    <w:rsid w:val="00E25B5F"/>
    <w:rsid w:val="00E2617B"/>
    <w:rsid w:val="00E262F0"/>
    <w:rsid w:val="00E26318"/>
    <w:rsid w:val="00E2639E"/>
    <w:rsid w:val="00E2640E"/>
    <w:rsid w:val="00E26509"/>
    <w:rsid w:val="00E26FA4"/>
    <w:rsid w:val="00E27140"/>
    <w:rsid w:val="00E27608"/>
    <w:rsid w:val="00E27937"/>
    <w:rsid w:val="00E3035D"/>
    <w:rsid w:val="00E3125D"/>
    <w:rsid w:val="00E313A8"/>
    <w:rsid w:val="00E313DD"/>
    <w:rsid w:val="00E319F3"/>
    <w:rsid w:val="00E324E7"/>
    <w:rsid w:val="00E32667"/>
    <w:rsid w:val="00E32BA6"/>
    <w:rsid w:val="00E32D30"/>
    <w:rsid w:val="00E32EBC"/>
    <w:rsid w:val="00E33216"/>
    <w:rsid w:val="00E333DC"/>
    <w:rsid w:val="00E33D26"/>
    <w:rsid w:val="00E34231"/>
    <w:rsid w:val="00E34532"/>
    <w:rsid w:val="00E348D6"/>
    <w:rsid w:val="00E349B3"/>
    <w:rsid w:val="00E34AE4"/>
    <w:rsid w:val="00E34D88"/>
    <w:rsid w:val="00E350B5"/>
    <w:rsid w:val="00E35299"/>
    <w:rsid w:val="00E35346"/>
    <w:rsid w:val="00E353D2"/>
    <w:rsid w:val="00E35700"/>
    <w:rsid w:val="00E35D84"/>
    <w:rsid w:val="00E374CF"/>
    <w:rsid w:val="00E40F96"/>
    <w:rsid w:val="00E40FA6"/>
    <w:rsid w:val="00E410EA"/>
    <w:rsid w:val="00E412EF"/>
    <w:rsid w:val="00E413CA"/>
    <w:rsid w:val="00E416BA"/>
    <w:rsid w:val="00E417FB"/>
    <w:rsid w:val="00E4189B"/>
    <w:rsid w:val="00E41B18"/>
    <w:rsid w:val="00E429D6"/>
    <w:rsid w:val="00E42CD7"/>
    <w:rsid w:val="00E42D0B"/>
    <w:rsid w:val="00E42D5E"/>
    <w:rsid w:val="00E431DE"/>
    <w:rsid w:val="00E43BD8"/>
    <w:rsid w:val="00E43FFC"/>
    <w:rsid w:val="00E44445"/>
    <w:rsid w:val="00E445AC"/>
    <w:rsid w:val="00E44744"/>
    <w:rsid w:val="00E450DD"/>
    <w:rsid w:val="00E454A2"/>
    <w:rsid w:val="00E45980"/>
    <w:rsid w:val="00E459FD"/>
    <w:rsid w:val="00E45C03"/>
    <w:rsid w:val="00E46350"/>
    <w:rsid w:val="00E46730"/>
    <w:rsid w:val="00E467BF"/>
    <w:rsid w:val="00E469F7"/>
    <w:rsid w:val="00E47083"/>
    <w:rsid w:val="00E478D4"/>
    <w:rsid w:val="00E47F63"/>
    <w:rsid w:val="00E47F73"/>
    <w:rsid w:val="00E50359"/>
    <w:rsid w:val="00E507A4"/>
    <w:rsid w:val="00E51723"/>
    <w:rsid w:val="00E5198A"/>
    <w:rsid w:val="00E51E69"/>
    <w:rsid w:val="00E52CFC"/>
    <w:rsid w:val="00E52D4D"/>
    <w:rsid w:val="00E536A0"/>
    <w:rsid w:val="00E53BD2"/>
    <w:rsid w:val="00E53FAB"/>
    <w:rsid w:val="00E53FDD"/>
    <w:rsid w:val="00E54269"/>
    <w:rsid w:val="00E54459"/>
    <w:rsid w:val="00E549CB"/>
    <w:rsid w:val="00E55309"/>
    <w:rsid w:val="00E553EE"/>
    <w:rsid w:val="00E554A5"/>
    <w:rsid w:val="00E5556F"/>
    <w:rsid w:val="00E5561A"/>
    <w:rsid w:val="00E55B0C"/>
    <w:rsid w:val="00E55DDA"/>
    <w:rsid w:val="00E55E43"/>
    <w:rsid w:val="00E55E74"/>
    <w:rsid w:val="00E565B1"/>
    <w:rsid w:val="00E5698F"/>
    <w:rsid w:val="00E56D76"/>
    <w:rsid w:val="00E56F15"/>
    <w:rsid w:val="00E57049"/>
    <w:rsid w:val="00E574CE"/>
    <w:rsid w:val="00E578D3"/>
    <w:rsid w:val="00E605E7"/>
    <w:rsid w:val="00E60878"/>
    <w:rsid w:val="00E60B5E"/>
    <w:rsid w:val="00E60E55"/>
    <w:rsid w:val="00E61020"/>
    <w:rsid w:val="00E619CA"/>
    <w:rsid w:val="00E62305"/>
    <w:rsid w:val="00E62358"/>
    <w:rsid w:val="00E62D3E"/>
    <w:rsid w:val="00E62DC9"/>
    <w:rsid w:val="00E62E68"/>
    <w:rsid w:val="00E62EFC"/>
    <w:rsid w:val="00E63273"/>
    <w:rsid w:val="00E63486"/>
    <w:rsid w:val="00E635AC"/>
    <w:rsid w:val="00E63C53"/>
    <w:rsid w:val="00E63D17"/>
    <w:rsid w:val="00E63ED5"/>
    <w:rsid w:val="00E641C7"/>
    <w:rsid w:val="00E64895"/>
    <w:rsid w:val="00E648F7"/>
    <w:rsid w:val="00E64B83"/>
    <w:rsid w:val="00E65468"/>
    <w:rsid w:val="00E654ED"/>
    <w:rsid w:val="00E65A7E"/>
    <w:rsid w:val="00E65ADE"/>
    <w:rsid w:val="00E65E09"/>
    <w:rsid w:val="00E65E72"/>
    <w:rsid w:val="00E667DE"/>
    <w:rsid w:val="00E6697F"/>
    <w:rsid w:val="00E66A85"/>
    <w:rsid w:val="00E66B03"/>
    <w:rsid w:val="00E66DBB"/>
    <w:rsid w:val="00E66ECF"/>
    <w:rsid w:val="00E67DD8"/>
    <w:rsid w:val="00E700B3"/>
    <w:rsid w:val="00E70606"/>
    <w:rsid w:val="00E70B4E"/>
    <w:rsid w:val="00E70F82"/>
    <w:rsid w:val="00E71065"/>
    <w:rsid w:val="00E712BD"/>
    <w:rsid w:val="00E71346"/>
    <w:rsid w:val="00E715BE"/>
    <w:rsid w:val="00E7175C"/>
    <w:rsid w:val="00E7180E"/>
    <w:rsid w:val="00E71D9B"/>
    <w:rsid w:val="00E735FA"/>
    <w:rsid w:val="00E73637"/>
    <w:rsid w:val="00E73F03"/>
    <w:rsid w:val="00E73FBB"/>
    <w:rsid w:val="00E74525"/>
    <w:rsid w:val="00E74855"/>
    <w:rsid w:val="00E74A3B"/>
    <w:rsid w:val="00E7518C"/>
    <w:rsid w:val="00E75213"/>
    <w:rsid w:val="00E755EF"/>
    <w:rsid w:val="00E75F20"/>
    <w:rsid w:val="00E77209"/>
    <w:rsid w:val="00E77793"/>
    <w:rsid w:val="00E777B6"/>
    <w:rsid w:val="00E778E2"/>
    <w:rsid w:val="00E802F1"/>
    <w:rsid w:val="00E806AD"/>
    <w:rsid w:val="00E80DC5"/>
    <w:rsid w:val="00E81958"/>
    <w:rsid w:val="00E82170"/>
    <w:rsid w:val="00E82392"/>
    <w:rsid w:val="00E8257C"/>
    <w:rsid w:val="00E826B9"/>
    <w:rsid w:val="00E82C71"/>
    <w:rsid w:val="00E82E05"/>
    <w:rsid w:val="00E83608"/>
    <w:rsid w:val="00E83668"/>
    <w:rsid w:val="00E83745"/>
    <w:rsid w:val="00E83908"/>
    <w:rsid w:val="00E83D45"/>
    <w:rsid w:val="00E84A35"/>
    <w:rsid w:val="00E850A8"/>
    <w:rsid w:val="00E85399"/>
    <w:rsid w:val="00E85A8E"/>
    <w:rsid w:val="00E85E22"/>
    <w:rsid w:val="00E861CB"/>
    <w:rsid w:val="00E862C1"/>
    <w:rsid w:val="00E86438"/>
    <w:rsid w:val="00E86EAD"/>
    <w:rsid w:val="00E87A80"/>
    <w:rsid w:val="00E90108"/>
    <w:rsid w:val="00E9018E"/>
    <w:rsid w:val="00E9023D"/>
    <w:rsid w:val="00E907E9"/>
    <w:rsid w:val="00E908C9"/>
    <w:rsid w:val="00E90932"/>
    <w:rsid w:val="00E9096C"/>
    <w:rsid w:val="00E90C24"/>
    <w:rsid w:val="00E91583"/>
    <w:rsid w:val="00E919EF"/>
    <w:rsid w:val="00E91B1B"/>
    <w:rsid w:val="00E91CE5"/>
    <w:rsid w:val="00E91EB9"/>
    <w:rsid w:val="00E91F1C"/>
    <w:rsid w:val="00E92109"/>
    <w:rsid w:val="00E92FD7"/>
    <w:rsid w:val="00E9326C"/>
    <w:rsid w:val="00E932C6"/>
    <w:rsid w:val="00E9347F"/>
    <w:rsid w:val="00E93537"/>
    <w:rsid w:val="00E93544"/>
    <w:rsid w:val="00E935C2"/>
    <w:rsid w:val="00E938BB"/>
    <w:rsid w:val="00E938E8"/>
    <w:rsid w:val="00E94235"/>
    <w:rsid w:val="00E947BB"/>
    <w:rsid w:val="00E948D6"/>
    <w:rsid w:val="00E95D90"/>
    <w:rsid w:val="00E9606C"/>
    <w:rsid w:val="00E966E7"/>
    <w:rsid w:val="00E96878"/>
    <w:rsid w:val="00E97124"/>
    <w:rsid w:val="00E97317"/>
    <w:rsid w:val="00E97ADE"/>
    <w:rsid w:val="00E97F46"/>
    <w:rsid w:val="00EA0CEA"/>
    <w:rsid w:val="00EA1064"/>
    <w:rsid w:val="00EA1D7B"/>
    <w:rsid w:val="00EA2B19"/>
    <w:rsid w:val="00EA2F5A"/>
    <w:rsid w:val="00EA3250"/>
    <w:rsid w:val="00EA3AD4"/>
    <w:rsid w:val="00EA3F9F"/>
    <w:rsid w:val="00EA462A"/>
    <w:rsid w:val="00EA47C3"/>
    <w:rsid w:val="00EA48AC"/>
    <w:rsid w:val="00EA51A3"/>
    <w:rsid w:val="00EA590C"/>
    <w:rsid w:val="00EA60A1"/>
    <w:rsid w:val="00EA6714"/>
    <w:rsid w:val="00EA6B12"/>
    <w:rsid w:val="00EA6B1E"/>
    <w:rsid w:val="00EA6F9C"/>
    <w:rsid w:val="00EB038B"/>
    <w:rsid w:val="00EB085F"/>
    <w:rsid w:val="00EB090A"/>
    <w:rsid w:val="00EB0EDD"/>
    <w:rsid w:val="00EB1256"/>
    <w:rsid w:val="00EB13BE"/>
    <w:rsid w:val="00EB1F97"/>
    <w:rsid w:val="00EB2174"/>
    <w:rsid w:val="00EB220D"/>
    <w:rsid w:val="00EB24DC"/>
    <w:rsid w:val="00EB2808"/>
    <w:rsid w:val="00EB2C76"/>
    <w:rsid w:val="00EB2C8D"/>
    <w:rsid w:val="00EB36BA"/>
    <w:rsid w:val="00EB372E"/>
    <w:rsid w:val="00EB3A51"/>
    <w:rsid w:val="00EB3AD6"/>
    <w:rsid w:val="00EB3E28"/>
    <w:rsid w:val="00EB4221"/>
    <w:rsid w:val="00EB4298"/>
    <w:rsid w:val="00EB48BD"/>
    <w:rsid w:val="00EB4D8E"/>
    <w:rsid w:val="00EB52EE"/>
    <w:rsid w:val="00EB5625"/>
    <w:rsid w:val="00EB615D"/>
    <w:rsid w:val="00EB6444"/>
    <w:rsid w:val="00EB69E2"/>
    <w:rsid w:val="00EB6CD4"/>
    <w:rsid w:val="00EB6D9D"/>
    <w:rsid w:val="00EB6DA0"/>
    <w:rsid w:val="00EB77C0"/>
    <w:rsid w:val="00EB7BF6"/>
    <w:rsid w:val="00EC0376"/>
    <w:rsid w:val="00EC08C2"/>
    <w:rsid w:val="00EC0CAA"/>
    <w:rsid w:val="00EC1000"/>
    <w:rsid w:val="00EC1514"/>
    <w:rsid w:val="00EC1D23"/>
    <w:rsid w:val="00EC1EF8"/>
    <w:rsid w:val="00EC2421"/>
    <w:rsid w:val="00EC2F73"/>
    <w:rsid w:val="00EC3037"/>
    <w:rsid w:val="00EC3263"/>
    <w:rsid w:val="00EC384D"/>
    <w:rsid w:val="00EC412A"/>
    <w:rsid w:val="00EC44EE"/>
    <w:rsid w:val="00EC4DCC"/>
    <w:rsid w:val="00EC4E11"/>
    <w:rsid w:val="00EC50DE"/>
    <w:rsid w:val="00EC5161"/>
    <w:rsid w:val="00EC61D4"/>
    <w:rsid w:val="00EC656E"/>
    <w:rsid w:val="00EC6A8A"/>
    <w:rsid w:val="00EC7401"/>
    <w:rsid w:val="00EC7763"/>
    <w:rsid w:val="00EC7A9D"/>
    <w:rsid w:val="00EC7EA3"/>
    <w:rsid w:val="00EC7F97"/>
    <w:rsid w:val="00ED00C1"/>
    <w:rsid w:val="00ED05E9"/>
    <w:rsid w:val="00ED0A43"/>
    <w:rsid w:val="00ED177B"/>
    <w:rsid w:val="00ED1A27"/>
    <w:rsid w:val="00ED1B34"/>
    <w:rsid w:val="00ED1CDE"/>
    <w:rsid w:val="00ED1CF0"/>
    <w:rsid w:val="00ED23F0"/>
    <w:rsid w:val="00ED248E"/>
    <w:rsid w:val="00ED27E5"/>
    <w:rsid w:val="00ED2ED6"/>
    <w:rsid w:val="00ED2F8D"/>
    <w:rsid w:val="00ED3101"/>
    <w:rsid w:val="00ED3B6D"/>
    <w:rsid w:val="00ED3E8A"/>
    <w:rsid w:val="00ED3F3C"/>
    <w:rsid w:val="00ED3FE3"/>
    <w:rsid w:val="00ED4A88"/>
    <w:rsid w:val="00ED4B3A"/>
    <w:rsid w:val="00ED4C9D"/>
    <w:rsid w:val="00ED50E2"/>
    <w:rsid w:val="00ED529C"/>
    <w:rsid w:val="00ED52F5"/>
    <w:rsid w:val="00ED571E"/>
    <w:rsid w:val="00ED5913"/>
    <w:rsid w:val="00ED6155"/>
    <w:rsid w:val="00ED6BF7"/>
    <w:rsid w:val="00ED72C9"/>
    <w:rsid w:val="00ED777F"/>
    <w:rsid w:val="00ED7B7E"/>
    <w:rsid w:val="00ED7CD7"/>
    <w:rsid w:val="00ED7CF8"/>
    <w:rsid w:val="00ED7ECC"/>
    <w:rsid w:val="00ED7FF3"/>
    <w:rsid w:val="00EE0231"/>
    <w:rsid w:val="00EE0E45"/>
    <w:rsid w:val="00EE126E"/>
    <w:rsid w:val="00EE1286"/>
    <w:rsid w:val="00EE13A9"/>
    <w:rsid w:val="00EE145D"/>
    <w:rsid w:val="00EE1573"/>
    <w:rsid w:val="00EE1735"/>
    <w:rsid w:val="00EE18FA"/>
    <w:rsid w:val="00EE1A61"/>
    <w:rsid w:val="00EE1D90"/>
    <w:rsid w:val="00EE28A6"/>
    <w:rsid w:val="00EE2923"/>
    <w:rsid w:val="00EE2B1A"/>
    <w:rsid w:val="00EE33EF"/>
    <w:rsid w:val="00EE34A9"/>
    <w:rsid w:val="00EE3549"/>
    <w:rsid w:val="00EE3881"/>
    <w:rsid w:val="00EE3970"/>
    <w:rsid w:val="00EE3A36"/>
    <w:rsid w:val="00EE3C6F"/>
    <w:rsid w:val="00EE4273"/>
    <w:rsid w:val="00EE4549"/>
    <w:rsid w:val="00EE4642"/>
    <w:rsid w:val="00EE4D66"/>
    <w:rsid w:val="00EE4DF1"/>
    <w:rsid w:val="00EE4FAD"/>
    <w:rsid w:val="00EE5153"/>
    <w:rsid w:val="00EE55B4"/>
    <w:rsid w:val="00EE57C1"/>
    <w:rsid w:val="00EE5DFB"/>
    <w:rsid w:val="00EE63D6"/>
    <w:rsid w:val="00EE65C5"/>
    <w:rsid w:val="00EE66CC"/>
    <w:rsid w:val="00EE6701"/>
    <w:rsid w:val="00EE675E"/>
    <w:rsid w:val="00EE684F"/>
    <w:rsid w:val="00EE6BAC"/>
    <w:rsid w:val="00EE6E0E"/>
    <w:rsid w:val="00EE71FF"/>
    <w:rsid w:val="00EE7301"/>
    <w:rsid w:val="00EE752C"/>
    <w:rsid w:val="00EE796A"/>
    <w:rsid w:val="00EE7CCA"/>
    <w:rsid w:val="00EF0CF3"/>
    <w:rsid w:val="00EF0D90"/>
    <w:rsid w:val="00EF0F8D"/>
    <w:rsid w:val="00EF141C"/>
    <w:rsid w:val="00EF1E4C"/>
    <w:rsid w:val="00EF25D9"/>
    <w:rsid w:val="00EF2700"/>
    <w:rsid w:val="00EF28CD"/>
    <w:rsid w:val="00EF2992"/>
    <w:rsid w:val="00EF34D9"/>
    <w:rsid w:val="00EF3737"/>
    <w:rsid w:val="00EF38CF"/>
    <w:rsid w:val="00EF38EA"/>
    <w:rsid w:val="00EF3A14"/>
    <w:rsid w:val="00EF3FD5"/>
    <w:rsid w:val="00EF43D2"/>
    <w:rsid w:val="00EF493C"/>
    <w:rsid w:val="00EF4A10"/>
    <w:rsid w:val="00EF4FD4"/>
    <w:rsid w:val="00EF50A2"/>
    <w:rsid w:val="00EF571D"/>
    <w:rsid w:val="00EF588E"/>
    <w:rsid w:val="00EF5B6E"/>
    <w:rsid w:val="00EF5DF5"/>
    <w:rsid w:val="00EF6307"/>
    <w:rsid w:val="00EF6791"/>
    <w:rsid w:val="00EF74DB"/>
    <w:rsid w:val="00EF7D93"/>
    <w:rsid w:val="00F00540"/>
    <w:rsid w:val="00F00568"/>
    <w:rsid w:val="00F0071C"/>
    <w:rsid w:val="00F00726"/>
    <w:rsid w:val="00F00D36"/>
    <w:rsid w:val="00F00F4E"/>
    <w:rsid w:val="00F0148F"/>
    <w:rsid w:val="00F0149C"/>
    <w:rsid w:val="00F015C0"/>
    <w:rsid w:val="00F01639"/>
    <w:rsid w:val="00F0177E"/>
    <w:rsid w:val="00F01902"/>
    <w:rsid w:val="00F01935"/>
    <w:rsid w:val="00F01A04"/>
    <w:rsid w:val="00F0203A"/>
    <w:rsid w:val="00F02165"/>
    <w:rsid w:val="00F02311"/>
    <w:rsid w:val="00F027C1"/>
    <w:rsid w:val="00F0287F"/>
    <w:rsid w:val="00F02CF7"/>
    <w:rsid w:val="00F031A8"/>
    <w:rsid w:val="00F03365"/>
    <w:rsid w:val="00F037B5"/>
    <w:rsid w:val="00F045BC"/>
    <w:rsid w:val="00F046B5"/>
    <w:rsid w:val="00F05AEC"/>
    <w:rsid w:val="00F068FE"/>
    <w:rsid w:val="00F06EEB"/>
    <w:rsid w:val="00F0732C"/>
    <w:rsid w:val="00F07C79"/>
    <w:rsid w:val="00F07FC3"/>
    <w:rsid w:val="00F106DC"/>
    <w:rsid w:val="00F10DFD"/>
    <w:rsid w:val="00F11016"/>
    <w:rsid w:val="00F110CC"/>
    <w:rsid w:val="00F11129"/>
    <w:rsid w:val="00F112CF"/>
    <w:rsid w:val="00F113E1"/>
    <w:rsid w:val="00F11F27"/>
    <w:rsid w:val="00F11FD8"/>
    <w:rsid w:val="00F120AE"/>
    <w:rsid w:val="00F1316D"/>
    <w:rsid w:val="00F13237"/>
    <w:rsid w:val="00F135B6"/>
    <w:rsid w:val="00F136B9"/>
    <w:rsid w:val="00F13826"/>
    <w:rsid w:val="00F13AAA"/>
    <w:rsid w:val="00F13CBC"/>
    <w:rsid w:val="00F14041"/>
    <w:rsid w:val="00F141D7"/>
    <w:rsid w:val="00F144BC"/>
    <w:rsid w:val="00F146AB"/>
    <w:rsid w:val="00F151BA"/>
    <w:rsid w:val="00F159F5"/>
    <w:rsid w:val="00F16899"/>
    <w:rsid w:val="00F169F3"/>
    <w:rsid w:val="00F16FAB"/>
    <w:rsid w:val="00F173DA"/>
    <w:rsid w:val="00F174A8"/>
    <w:rsid w:val="00F1794F"/>
    <w:rsid w:val="00F17C04"/>
    <w:rsid w:val="00F17F3B"/>
    <w:rsid w:val="00F200B3"/>
    <w:rsid w:val="00F2035E"/>
    <w:rsid w:val="00F2047D"/>
    <w:rsid w:val="00F2071F"/>
    <w:rsid w:val="00F207D3"/>
    <w:rsid w:val="00F209BB"/>
    <w:rsid w:val="00F211C9"/>
    <w:rsid w:val="00F211E6"/>
    <w:rsid w:val="00F2137F"/>
    <w:rsid w:val="00F2180E"/>
    <w:rsid w:val="00F21925"/>
    <w:rsid w:val="00F21C6A"/>
    <w:rsid w:val="00F21C95"/>
    <w:rsid w:val="00F21CE0"/>
    <w:rsid w:val="00F21FDF"/>
    <w:rsid w:val="00F222DD"/>
    <w:rsid w:val="00F2252F"/>
    <w:rsid w:val="00F22877"/>
    <w:rsid w:val="00F228A0"/>
    <w:rsid w:val="00F2307D"/>
    <w:rsid w:val="00F23444"/>
    <w:rsid w:val="00F235A6"/>
    <w:rsid w:val="00F2386D"/>
    <w:rsid w:val="00F238EA"/>
    <w:rsid w:val="00F23D04"/>
    <w:rsid w:val="00F23D3D"/>
    <w:rsid w:val="00F23D44"/>
    <w:rsid w:val="00F23F85"/>
    <w:rsid w:val="00F2435A"/>
    <w:rsid w:val="00F244AF"/>
    <w:rsid w:val="00F246A9"/>
    <w:rsid w:val="00F246E5"/>
    <w:rsid w:val="00F24727"/>
    <w:rsid w:val="00F24768"/>
    <w:rsid w:val="00F24A5E"/>
    <w:rsid w:val="00F2530F"/>
    <w:rsid w:val="00F25536"/>
    <w:rsid w:val="00F26470"/>
    <w:rsid w:val="00F264A6"/>
    <w:rsid w:val="00F26573"/>
    <w:rsid w:val="00F26D41"/>
    <w:rsid w:val="00F26DB4"/>
    <w:rsid w:val="00F26EC9"/>
    <w:rsid w:val="00F27ED8"/>
    <w:rsid w:val="00F30630"/>
    <w:rsid w:val="00F30AD2"/>
    <w:rsid w:val="00F30EE9"/>
    <w:rsid w:val="00F31C80"/>
    <w:rsid w:val="00F3209E"/>
    <w:rsid w:val="00F321F8"/>
    <w:rsid w:val="00F3269D"/>
    <w:rsid w:val="00F3293A"/>
    <w:rsid w:val="00F32CD5"/>
    <w:rsid w:val="00F32D1F"/>
    <w:rsid w:val="00F335B1"/>
    <w:rsid w:val="00F3398A"/>
    <w:rsid w:val="00F33F67"/>
    <w:rsid w:val="00F34281"/>
    <w:rsid w:val="00F343F6"/>
    <w:rsid w:val="00F3451C"/>
    <w:rsid w:val="00F348A6"/>
    <w:rsid w:val="00F349E4"/>
    <w:rsid w:val="00F34C95"/>
    <w:rsid w:val="00F354DE"/>
    <w:rsid w:val="00F35623"/>
    <w:rsid w:val="00F357E0"/>
    <w:rsid w:val="00F3589C"/>
    <w:rsid w:val="00F36094"/>
    <w:rsid w:val="00F369F4"/>
    <w:rsid w:val="00F36BCC"/>
    <w:rsid w:val="00F36CE1"/>
    <w:rsid w:val="00F377FF"/>
    <w:rsid w:val="00F37AE0"/>
    <w:rsid w:val="00F40011"/>
    <w:rsid w:val="00F40121"/>
    <w:rsid w:val="00F4050D"/>
    <w:rsid w:val="00F40677"/>
    <w:rsid w:val="00F40833"/>
    <w:rsid w:val="00F40AFB"/>
    <w:rsid w:val="00F40F31"/>
    <w:rsid w:val="00F41C46"/>
    <w:rsid w:val="00F41F22"/>
    <w:rsid w:val="00F42325"/>
    <w:rsid w:val="00F42B11"/>
    <w:rsid w:val="00F42BAB"/>
    <w:rsid w:val="00F42FBC"/>
    <w:rsid w:val="00F43364"/>
    <w:rsid w:val="00F435A7"/>
    <w:rsid w:val="00F4370F"/>
    <w:rsid w:val="00F4439F"/>
    <w:rsid w:val="00F44D39"/>
    <w:rsid w:val="00F44F02"/>
    <w:rsid w:val="00F4570D"/>
    <w:rsid w:val="00F45817"/>
    <w:rsid w:val="00F45CEC"/>
    <w:rsid w:val="00F45E55"/>
    <w:rsid w:val="00F463E0"/>
    <w:rsid w:val="00F46415"/>
    <w:rsid w:val="00F46637"/>
    <w:rsid w:val="00F476C3"/>
    <w:rsid w:val="00F47AE0"/>
    <w:rsid w:val="00F5055D"/>
    <w:rsid w:val="00F507B9"/>
    <w:rsid w:val="00F50EB9"/>
    <w:rsid w:val="00F51284"/>
    <w:rsid w:val="00F51574"/>
    <w:rsid w:val="00F51766"/>
    <w:rsid w:val="00F51F95"/>
    <w:rsid w:val="00F5294F"/>
    <w:rsid w:val="00F52C88"/>
    <w:rsid w:val="00F5392D"/>
    <w:rsid w:val="00F53AC1"/>
    <w:rsid w:val="00F53AF0"/>
    <w:rsid w:val="00F5413E"/>
    <w:rsid w:val="00F54445"/>
    <w:rsid w:val="00F547C7"/>
    <w:rsid w:val="00F5489F"/>
    <w:rsid w:val="00F54947"/>
    <w:rsid w:val="00F54DCE"/>
    <w:rsid w:val="00F54E64"/>
    <w:rsid w:val="00F54FCC"/>
    <w:rsid w:val="00F551AC"/>
    <w:rsid w:val="00F55353"/>
    <w:rsid w:val="00F5564C"/>
    <w:rsid w:val="00F569C0"/>
    <w:rsid w:val="00F56C0F"/>
    <w:rsid w:val="00F57012"/>
    <w:rsid w:val="00F57BDC"/>
    <w:rsid w:val="00F57CB7"/>
    <w:rsid w:val="00F60604"/>
    <w:rsid w:val="00F60842"/>
    <w:rsid w:val="00F60957"/>
    <w:rsid w:val="00F60C5A"/>
    <w:rsid w:val="00F60E37"/>
    <w:rsid w:val="00F60F71"/>
    <w:rsid w:val="00F61E6B"/>
    <w:rsid w:val="00F624CA"/>
    <w:rsid w:val="00F62935"/>
    <w:rsid w:val="00F629EC"/>
    <w:rsid w:val="00F62AA5"/>
    <w:rsid w:val="00F62DF4"/>
    <w:rsid w:val="00F631BC"/>
    <w:rsid w:val="00F63828"/>
    <w:rsid w:val="00F6428D"/>
    <w:rsid w:val="00F64762"/>
    <w:rsid w:val="00F64B4F"/>
    <w:rsid w:val="00F64C65"/>
    <w:rsid w:val="00F64E8F"/>
    <w:rsid w:val="00F64E96"/>
    <w:rsid w:val="00F65084"/>
    <w:rsid w:val="00F65562"/>
    <w:rsid w:val="00F657BE"/>
    <w:rsid w:val="00F66DB6"/>
    <w:rsid w:val="00F670A6"/>
    <w:rsid w:val="00F67953"/>
    <w:rsid w:val="00F67979"/>
    <w:rsid w:val="00F67D98"/>
    <w:rsid w:val="00F67E64"/>
    <w:rsid w:val="00F67EA6"/>
    <w:rsid w:val="00F67FFB"/>
    <w:rsid w:val="00F700B3"/>
    <w:rsid w:val="00F7011D"/>
    <w:rsid w:val="00F7078F"/>
    <w:rsid w:val="00F7088E"/>
    <w:rsid w:val="00F713F5"/>
    <w:rsid w:val="00F716C5"/>
    <w:rsid w:val="00F71777"/>
    <w:rsid w:val="00F71AC8"/>
    <w:rsid w:val="00F71BC0"/>
    <w:rsid w:val="00F7226C"/>
    <w:rsid w:val="00F72DA9"/>
    <w:rsid w:val="00F73249"/>
    <w:rsid w:val="00F73367"/>
    <w:rsid w:val="00F73AE2"/>
    <w:rsid w:val="00F73B7B"/>
    <w:rsid w:val="00F73BFF"/>
    <w:rsid w:val="00F74144"/>
    <w:rsid w:val="00F743D8"/>
    <w:rsid w:val="00F74511"/>
    <w:rsid w:val="00F7476B"/>
    <w:rsid w:val="00F7577F"/>
    <w:rsid w:val="00F75C72"/>
    <w:rsid w:val="00F75FF6"/>
    <w:rsid w:val="00F76820"/>
    <w:rsid w:val="00F76931"/>
    <w:rsid w:val="00F7738A"/>
    <w:rsid w:val="00F77987"/>
    <w:rsid w:val="00F800BC"/>
    <w:rsid w:val="00F8024F"/>
    <w:rsid w:val="00F802BD"/>
    <w:rsid w:val="00F80772"/>
    <w:rsid w:val="00F80827"/>
    <w:rsid w:val="00F8091E"/>
    <w:rsid w:val="00F80DF8"/>
    <w:rsid w:val="00F80E70"/>
    <w:rsid w:val="00F8169C"/>
    <w:rsid w:val="00F819B5"/>
    <w:rsid w:val="00F81A0C"/>
    <w:rsid w:val="00F81B1C"/>
    <w:rsid w:val="00F81ECB"/>
    <w:rsid w:val="00F81F60"/>
    <w:rsid w:val="00F823AE"/>
    <w:rsid w:val="00F827A2"/>
    <w:rsid w:val="00F82E7C"/>
    <w:rsid w:val="00F8321F"/>
    <w:rsid w:val="00F832D3"/>
    <w:rsid w:val="00F8389A"/>
    <w:rsid w:val="00F83B00"/>
    <w:rsid w:val="00F83DE2"/>
    <w:rsid w:val="00F8432D"/>
    <w:rsid w:val="00F8440D"/>
    <w:rsid w:val="00F846F2"/>
    <w:rsid w:val="00F84868"/>
    <w:rsid w:val="00F84C1A"/>
    <w:rsid w:val="00F85799"/>
    <w:rsid w:val="00F8588A"/>
    <w:rsid w:val="00F865D9"/>
    <w:rsid w:val="00F867CB"/>
    <w:rsid w:val="00F87472"/>
    <w:rsid w:val="00F90762"/>
    <w:rsid w:val="00F90BDD"/>
    <w:rsid w:val="00F90E2A"/>
    <w:rsid w:val="00F91356"/>
    <w:rsid w:val="00F9168D"/>
    <w:rsid w:val="00F916A5"/>
    <w:rsid w:val="00F91B10"/>
    <w:rsid w:val="00F91E0F"/>
    <w:rsid w:val="00F91F64"/>
    <w:rsid w:val="00F91FEB"/>
    <w:rsid w:val="00F9213D"/>
    <w:rsid w:val="00F92173"/>
    <w:rsid w:val="00F921F6"/>
    <w:rsid w:val="00F92333"/>
    <w:rsid w:val="00F924AF"/>
    <w:rsid w:val="00F92529"/>
    <w:rsid w:val="00F92AEC"/>
    <w:rsid w:val="00F9332E"/>
    <w:rsid w:val="00F934A5"/>
    <w:rsid w:val="00F93796"/>
    <w:rsid w:val="00F938C0"/>
    <w:rsid w:val="00F93966"/>
    <w:rsid w:val="00F939CB"/>
    <w:rsid w:val="00F941F2"/>
    <w:rsid w:val="00F944B7"/>
    <w:rsid w:val="00F9478F"/>
    <w:rsid w:val="00F94855"/>
    <w:rsid w:val="00F94E22"/>
    <w:rsid w:val="00F94F44"/>
    <w:rsid w:val="00F95172"/>
    <w:rsid w:val="00F9554E"/>
    <w:rsid w:val="00F956D6"/>
    <w:rsid w:val="00F960E8"/>
    <w:rsid w:val="00F96930"/>
    <w:rsid w:val="00F96DC4"/>
    <w:rsid w:val="00F97132"/>
    <w:rsid w:val="00F971C7"/>
    <w:rsid w:val="00F9772E"/>
    <w:rsid w:val="00FA00C9"/>
    <w:rsid w:val="00FA0362"/>
    <w:rsid w:val="00FA0380"/>
    <w:rsid w:val="00FA059D"/>
    <w:rsid w:val="00FA0B1C"/>
    <w:rsid w:val="00FA0FA2"/>
    <w:rsid w:val="00FA106A"/>
    <w:rsid w:val="00FA137C"/>
    <w:rsid w:val="00FA197C"/>
    <w:rsid w:val="00FA1BF7"/>
    <w:rsid w:val="00FA201A"/>
    <w:rsid w:val="00FA204D"/>
    <w:rsid w:val="00FA25B9"/>
    <w:rsid w:val="00FA29C4"/>
    <w:rsid w:val="00FA2EB3"/>
    <w:rsid w:val="00FA2F11"/>
    <w:rsid w:val="00FA3CC3"/>
    <w:rsid w:val="00FA3CF3"/>
    <w:rsid w:val="00FA420F"/>
    <w:rsid w:val="00FA49FB"/>
    <w:rsid w:val="00FA4C03"/>
    <w:rsid w:val="00FA526D"/>
    <w:rsid w:val="00FA5E04"/>
    <w:rsid w:val="00FA5EA1"/>
    <w:rsid w:val="00FA6083"/>
    <w:rsid w:val="00FA65A0"/>
    <w:rsid w:val="00FA66A3"/>
    <w:rsid w:val="00FA6F56"/>
    <w:rsid w:val="00FA7009"/>
    <w:rsid w:val="00FA70A6"/>
    <w:rsid w:val="00FA7100"/>
    <w:rsid w:val="00FA7522"/>
    <w:rsid w:val="00FA77D0"/>
    <w:rsid w:val="00FA78E6"/>
    <w:rsid w:val="00FA7DF5"/>
    <w:rsid w:val="00FA7F22"/>
    <w:rsid w:val="00FB029C"/>
    <w:rsid w:val="00FB0425"/>
    <w:rsid w:val="00FB088B"/>
    <w:rsid w:val="00FB13AA"/>
    <w:rsid w:val="00FB174F"/>
    <w:rsid w:val="00FB1E0F"/>
    <w:rsid w:val="00FB1F03"/>
    <w:rsid w:val="00FB23ED"/>
    <w:rsid w:val="00FB371C"/>
    <w:rsid w:val="00FB37A6"/>
    <w:rsid w:val="00FB37CD"/>
    <w:rsid w:val="00FB3910"/>
    <w:rsid w:val="00FB394E"/>
    <w:rsid w:val="00FB3C83"/>
    <w:rsid w:val="00FB3E08"/>
    <w:rsid w:val="00FB4288"/>
    <w:rsid w:val="00FB490D"/>
    <w:rsid w:val="00FB4F8E"/>
    <w:rsid w:val="00FB5437"/>
    <w:rsid w:val="00FB5CEF"/>
    <w:rsid w:val="00FB5F82"/>
    <w:rsid w:val="00FB66B7"/>
    <w:rsid w:val="00FB77D6"/>
    <w:rsid w:val="00FB7F23"/>
    <w:rsid w:val="00FB7FA4"/>
    <w:rsid w:val="00FC0017"/>
    <w:rsid w:val="00FC00C8"/>
    <w:rsid w:val="00FC0641"/>
    <w:rsid w:val="00FC0658"/>
    <w:rsid w:val="00FC0759"/>
    <w:rsid w:val="00FC07A0"/>
    <w:rsid w:val="00FC0B89"/>
    <w:rsid w:val="00FC0BC9"/>
    <w:rsid w:val="00FC0E98"/>
    <w:rsid w:val="00FC0F96"/>
    <w:rsid w:val="00FC1192"/>
    <w:rsid w:val="00FC1495"/>
    <w:rsid w:val="00FC14F7"/>
    <w:rsid w:val="00FC151F"/>
    <w:rsid w:val="00FC1A3E"/>
    <w:rsid w:val="00FC1AE2"/>
    <w:rsid w:val="00FC2257"/>
    <w:rsid w:val="00FC2586"/>
    <w:rsid w:val="00FC2B6E"/>
    <w:rsid w:val="00FC2CB0"/>
    <w:rsid w:val="00FC2E78"/>
    <w:rsid w:val="00FC2EAC"/>
    <w:rsid w:val="00FC2F5A"/>
    <w:rsid w:val="00FC3146"/>
    <w:rsid w:val="00FC3256"/>
    <w:rsid w:val="00FC354F"/>
    <w:rsid w:val="00FC3799"/>
    <w:rsid w:val="00FC3921"/>
    <w:rsid w:val="00FC3933"/>
    <w:rsid w:val="00FC39E2"/>
    <w:rsid w:val="00FC3AC9"/>
    <w:rsid w:val="00FC3ACC"/>
    <w:rsid w:val="00FC3BC5"/>
    <w:rsid w:val="00FC4070"/>
    <w:rsid w:val="00FC44CE"/>
    <w:rsid w:val="00FC470F"/>
    <w:rsid w:val="00FC4864"/>
    <w:rsid w:val="00FC49D2"/>
    <w:rsid w:val="00FC6CF6"/>
    <w:rsid w:val="00FC7012"/>
    <w:rsid w:val="00FC72E6"/>
    <w:rsid w:val="00FC767D"/>
    <w:rsid w:val="00FC7B2D"/>
    <w:rsid w:val="00FD0BC9"/>
    <w:rsid w:val="00FD150F"/>
    <w:rsid w:val="00FD1AE0"/>
    <w:rsid w:val="00FD1B07"/>
    <w:rsid w:val="00FD218C"/>
    <w:rsid w:val="00FD2277"/>
    <w:rsid w:val="00FD2636"/>
    <w:rsid w:val="00FD2970"/>
    <w:rsid w:val="00FD2E27"/>
    <w:rsid w:val="00FD4188"/>
    <w:rsid w:val="00FD47F7"/>
    <w:rsid w:val="00FD4A05"/>
    <w:rsid w:val="00FD54BC"/>
    <w:rsid w:val="00FD6CB0"/>
    <w:rsid w:val="00FD6F8C"/>
    <w:rsid w:val="00FD7063"/>
    <w:rsid w:val="00FD796D"/>
    <w:rsid w:val="00FD7AF4"/>
    <w:rsid w:val="00FD7DF2"/>
    <w:rsid w:val="00FE0450"/>
    <w:rsid w:val="00FE0F6D"/>
    <w:rsid w:val="00FE0FD8"/>
    <w:rsid w:val="00FE17FC"/>
    <w:rsid w:val="00FE1914"/>
    <w:rsid w:val="00FE198E"/>
    <w:rsid w:val="00FE1B17"/>
    <w:rsid w:val="00FE1C46"/>
    <w:rsid w:val="00FE1D50"/>
    <w:rsid w:val="00FE2A8F"/>
    <w:rsid w:val="00FE32A6"/>
    <w:rsid w:val="00FE39E1"/>
    <w:rsid w:val="00FE465F"/>
    <w:rsid w:val="00FE4AFE"/>
    <w:rsid w:val="00FE4FEB"/>
    <w:rsid w:val="00FE50F3"/>
    <w:rsid w:val="00FE5208"/>
    <w:rsid w:val="00FE54BA"/>
    <w:rsid w:val="00FE565E"/>
    <w:rsid w:val="00FE5DEF"/>
    <w:rsid w:val="00FE6055"/>
    <w:rsid w:val="00FE6BCA"/>
    <w:rsid w:val="00FE6E8B"/>
    <w:rsid w:val="00FE712D"/>
    <w:rsid w:val="00FE746B"/>
    <w:rsid w:val="00FF00B9"/>
    <w:rsid w:val="00FF092E"/>
    <w:rsid w:val="00FF1230"/>
    <w:rsid w:val="00FF1749"/>
    <w:rsid w:val="00FF1838"/>
    <w:rsid w:val="00FF2335"/>
    <w:rsid w:val="00FF27F1"/>
    <w:rsid w:val="00FF288C"/>
    <w:rsid w:val="00FF3089"/>
    <w:rsid w:val="00FF354B"/>
    <w:rsid w:val="00FF3C62"/>
    <w:rsid w:val="00FF3DF9"/>
    <w:rsid w:val="00FF41A4"/>
    <w:rsid w:val="00FF4288"/>
    <w:rsid w:val="00FF4502"/>
    <w:rsid w:val="00FF47A1"/>
    <w:rsid w:val="00FF4ABB"/>
    <w:rsid w:val="00FF4B7D"/>
    <w:rsid w:val="00FF4FCB"/>
    <w:rsid w:val="00FF5353"/>
    <w:rsid w:val="00FF574C"/>
    <w:rsid w:val="00FF5C92"/>
    <w:rsid w:val="00FF64B8"/>
    <w:rsid w:val="00FF6575"/>
    <w:rsid w:val="00FF67D7"/>
    <w:rsid w:val="00FF75CC"/>
    <w:rsid w:val="00FF77CA"/>
    <w:rsid w:val="03562D1D"/>
    <w:rsid w:val="0633A00A"/>
    <w:rsid w:val="07D62F01"/>
    <w:rsid w:val="07F2BAFA"/>
    <w:rsid w:val="0810A8B4"/>
    <w:rsid w:val="087D7226"/>
    <w:rsid w:val="08A97389"/>
    <w:rsid w:val="0A988153"/>
    <w:rsid w:val="0C97038C"/>
    <w:rsid w:val="0D9AD266"/>
    <w:rsid w:val="0E1E6750"/>
    <w:rsid w:val="0F1B4043"/>
    <w:rsid w:val="104BDF49"/>
    <w:rsid w:val="10C4C426"/>
    <w:rsid w:val="12609487"/>
    <w:rsid w:val="130E646C"/>
    <w:rsid w:val="146E2783"/>
    <w:rsid w:val="1568436A"/>
    <w:rsid w:val="1BF86705"/>
    <w:rsid w:val="1CAC8FDE"/>
    <w:rsid w:val="1D29FDAA"/>
    <w:rsid w:val="1D3CD6B0"/>
    <w:rsid w:val="1FB46112"/>
    <w:rsid w:val="202BEA16"/>
    <w:rsid w:val="20C22535"/>
    <w:rsid w:val="212509DE"/>
    <w:rsid w:val="2362F360"/>
    <w:rsid w:val="24090890"/>
    <w:rsid w:val="26527605"/>
    <w:rsid w:val="28E3CFC1"/>
    <w:rsid w:val="29207483"/>
    <w:rsid w:val="29838B02"/>
    <w:rsid w:val="2AC726C7"/>
    <w:rsid w:val="2B6BA860"/>
    <w:rsid w:val="2C9CD963"/>
    <w:rsid w:val="2D87B2B1"/>
    <w:rsid w:val="2EA9A216"/>
    <w:rsid w:val="305DD08B"/>
    <w:rsid w:val="317AF3D5"/>
    <w:rsid w:val="31BD2E00"/>
    <w:rsid w:val="32DD89CE"/>
    <w:rsid w:val="32EEC4A5"/>
    <w:rsid w:val="348F5A63"/>
    <w:rsid w:val="37446355"/>
    <w:rsid w:val="37AA3C5B"/>
    <w:rsid w:val="383231FB"/>
    <w:rsid w:val="3895487A"/>
    <w:rsid w:val="3917E04A"/>
    <w:rsid w:val="3AD82A2A"/>
    <w:rsid w:val="3BCF144B"/>
    <w:rsid w:val="3C93E083"/>
    <w:rsid w:val="3C997029"/>
    <w:rsid w:val="3E3EC1A7"/>
    <w:rsid w:val="3E9101F6"/>
    <w:rsid w:val="3F95CCEF"/>
    <w:rsid w:val="403BE21F"/>
    <w:rsid w:val="41A3B9D5"/>
    <w:rsid w:val="427DC7B0"/>
    <w:rsid w:val="42DB1CB3"/>
    <w:rsid w:val="457591EA"/>
    <w:rsid w:val="47324EFA"/>
    <w:rsid w:val="479B5029"/>
    <w:rsid w:val="4AE0D1C3"/>
    <w:rsid w:val="4B786EA3"/>
    <w:rsid w:val="4EA13173"/>
    <w:rsid w:val="4EC904F1"/>
    <w:rsid w:val="4F1454D4"/>
    <w:rsid w:val="528964A1"/>
    <w:rsid w:val="5506F2D5"/>
    <w:rsid w:val="5516356E"/>
    <w:rsid w:val="55E979F6"/>
    <w:rsid w:val="562E372C"/>
    <w:rsid w:val="567EE12F"/>
    <w:rsid w:val="587A0969"/>
    <w:rsid w:val="58E3DE7E"/>
    <w:rsid w:val="5AADDB51"/>
    <w:rsid w:val="5D6BCCED"/>
    <w:rsid w:val="5EA2C067"/>
    <w:rsid w:val="5FCDFE18"/>
    <w:rsid w:val="626085C9"/>
    <w:rsid w:val="628AF395"/>
    <w:rsid w:val="64ABB4F2"/>
    <w:rsid w:val="65172252"/>
    <w:rsid w:val="660DE43A"/>
    <w:rsid w:val="684E2B9C"/>
    <w:rsid w:val="688FC88C"/>
    <w:rsid w:val="6D916621"/>
    <w:rsid w:val="6DB77337"/>
    <w:rsid w:val="6E65A7C3"/>
    <w:rsid w:val="6F7950AE"/>
    <w:rsid w:val="7072A24C"/>
    <w:rsid w:val="72B4EC84"/>
    <w:rsid w:val="7395D671"/>
    <w:rsid w:val="740FEA3E"/>
    <w:rsid w:val="77A18604"/>
    <w:rsid w:val="7B986358"/>
    <w:rsid w:val="7C47622D"/>
    <w:rsid w:val="7D2B183E"/>
    <w:rsid w:val="7D854613"/>
    <w:rsid w:val="7E2695E6"/>
    <w:rsid w:val="7F4489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7313DE"/>
  <w15:chartTrackingRefBased/>
  <w15:docId w15:val="{9C799073-6AC0-4D07-A0E4-20E1B06BF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pPr>
  </w:style>
  <w:style w:type="paragraph" w:customStyle="1" w:styleId="References">
    <w:name w:val="References"/>
    <w:basedOn w:val="Normale"/>
    <w:pPr>
      <w:numPr>
        <w:numId w:val="11"/>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uiPriority w:val="35"/>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table" w:styleId="Grigliatabella">
    <w:name w:val="Table Grid"/>
    <w:basedOn w:val="Tabellanormale"/>
    <w:uiPriority w:val="59"/>
    <w:rsid w:val="002E4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E4AE3"/>
    <w:rPr>
      <w:color w:val="808080"/>
    </w:rPr>
  </w:style>
  <w:style w:type="character" w:styleId="Rimandocommento">
    <w:name w:val="annotation reference"/>
    <w:basedOn w:val="Carpredefinitoparagrafo"/>
    <w:uiPriority w:val="99"/>
    <w:semiHidden/>
    <w:unhideWhenUsed/>
    <w:rsid w:val="007519D8"/>
    <w:rPr>
      <w:sz w:val="16"/>
      <w:szCs w:val="16"/>
    </w:rPr>
  </w:style>
  <w:style w:type="paragraph" w:styleId="Testocommento">
    <w:name w:val="annotation text"/>
    <w:basedOn w:val="Normale"/>
    <w:link w:val="TestocommentoCarattere"/>
    <w:uiPriority w:val="99"/>
    <w:unhideWhenUsed/>
    <w:rsid w:val="007519D8"/>
    <w:rPr>
      <w:szCs w:val="20"/>
    </w:rPr>
  </w:style>
  <w:style w:type="character" w:customStyle="1" w:styleId="TestocommentoCarattere">
    <w:name w:val="Testo commento Carattere"/>
    <w:basedOn w:val="Carpredefinitoparagrafo"/>
    <w:link w:val="Testocommento"/>
    <w:uiPriority w:val="99"/>
    <w:rsid w:val="007519D8"/>
    <w:rPr>
      <w:lang w:val="en-US" w:eastAsia="ja-JP"/>
    </w:rPr>
  </w:style>
  <w:style w:type="paragraph" w:styleId="Soggettocommento">
    <w:name w:val="annotation subject"/>
    <w:basedOn w:val="Testocommento"/>
    <w:next w:val="Testocommento"/>
    <w:link w:val="SoggettocommentoCarattere"/>
    <w:uiPriority w:val="99"/>
    <w:semiHidden/>
    <w:unhideWhenUsed/>
    <w:rsid w:val="007519D8"/>
    <w:rPr>
      <w:b/>
      <w:bCs/>
    </w:rPr>
  </w:style>
  <w:style w:type="character" w:customStyle="1" w:styleId="SoggettocommentoCarattere">
    <w:name w:val="Soggetto commento Carattere"/>
    <w:basedOn w:val="TestocommentoCarattere"/>
    <w:link w:val="Soggettocommento"/>
    <w:uiPriority w:val="99"/>
    <w:semiHidden/>
    <w:rsid w:val="007519D8"/>
    <w:rPr>
      <w:b/>
      <w:bCs/>
      <w:lang w:val="en-US" w:eastAsia="ja-JP"/>
    </w:rPr>
  </w:style>
  <w:style w:type="paragraph" w:styleId="Intestazione">
    <w:name w:val="header"/>
    <w:basedOn w:val="Normale"/>
    <w:link w:val="IntestazioneCarattere"/>
    <w:uiPriority w:val="99"/>
    <w:unhideWhenUsed/>
    <w:rsid w:val="005132A5"/>
    <w:pPr>
      <w:tabs>
        <w:tab w:val="center" w:pos="4680"/>
        <w:tab w:val="right" w:pos="9360"/>
      </w:tabs>
    </w:pPr>
  </w:style>
  <w:style w:type="character" w:customStyle="1" w:styleId="IntestazioneCarattere">
    <w:name w:val="Intestazione Carattere"/>
    <w:basedOn w:val="Carpredefinitoparagrafo"/>
    <w:link w:val="Intestazione"/>
    <w:uiPriority w:val="99"/>
    <w:rsid w:val="005A741A"/>
    <w:rPr>
      <w:szCs w:val="24"/>
      <w:lang w:val="en-US" w:eastAsia="ja-JP"/>
    </w:rPr>
  </w:style>
  <w:style w:type="paragraph" w:styleId="Pidipagina">
    <w:name w:val="footer"/>
    <w:basedOn w:val="Normale"/>
    <w:link w:val="PidipaginaCarattere"/>
    <w:uiPriority w:val="99"/>
    <w:unhideWhenUsed/>
    <w:rsid w:val="005132A5"/>
    <w:pPr>
      <w:tabs>
        <w:tab w:val="center" w:pos="4680"/>
        <w:tab w:val="right" w:pos="9360"/>
      </w:tabs>
    </w:pPr>
  </w:style>
  <w:style w:type="character" w:customStyle="1" w:styleId="PidipaginaCarattere">
    <w:name w:val="Piè di pagina Carattere"/>
    <w:basedOn w:val="Carpredefinitoparagrafo"/>
    <w:link w:val="Pidipagina"/>
    <w:uiPriority w:val="99"/>
    <w:rsid w:val="005A741A"/>
    <w:rPr>
      <w:szCs w:val="24"/>
      <w:lang w:val="en-US" w:eastAsia="ja-JP"/>
    </w:rPr>
  </w:style>
  <w:style w:type="paragraph" w:customStyle="1" w:styleId="EndNoteBibliographyTitle">
    <w:name w:val="EndNote Bibliography Title"/>
    <w:basedOn w:val="Normale"/>
    <w:link w:val="EndNoteBibliographyTitleCarattere"/>
    <w:rsid w:val="00D7472E"/>
    <w:pPr>
      <w:jc w:val="center"/>
    </w:pPr>
    <w:rPr>
      <w:noProof/>
      <w:sz w:val="16"/>
    </w:rPr>
  </w:style>
  <w:style w:type="character" w:customStyle="1" w:styleId="EndNoteBibliographyTitleCarattere">
    <w:name w:val="EndNote Bibliography Title Carattere"/>
    <w:basedOn w:val="Carpredefinitoparagrafo"/>
    <w:link w:val="EndNoteBibliographyTitle"/>
    <w:rsid w:val="00D7472E"/>
    <w:rPr>
      <w:noProof/>
      <w:sz w:val="16"/>
      <w:szCs w:val="24"/>
      <w:lang w:val="en-US" w:eastAsia="ja-JP"/>
    </w:rPr>
  </w:style>
  <w:style w:type="paragraph" w:customStyle="1" w:styleId="EndNoteBibliography">
    <w:name w:val="EndNote Bibliography"/>
    <w:basedOn w:val="Normale"/>
    <w:link w:val="EndNoteBibliographyCarattere"/>
    <w:rsid w:val="00D7472E"/>
    <w:rPr>
      <w:noProof/>
      <w:sz w:val="16"/>
    </w:rPr>
  </w:style>
  <w:style w:type="character" w:customStyle="1" w:styleId="EndNoteBibliographyCarattere">
    <w:name w:val="EndNote Bibliography Carattere"/>
    <w:basedOn w:val="Carpredefinitoparagrafo"/>
    <w:link w:val="EndNoteBibliography"/>
    <w:rsid w:val="00D7472E"/>
    <w:rPr>
      <w:noProof/>
      <w:sz w:val="16"/>
      <w:szCs w:val="24"/>
      <w:lang w:val="en-US" w:eastAsia="ja-JP"/>
    </w:rPr>
  </w:style>
  <w:style w:type="character" w:styleId="Collegamentoipertestuale">
    <w:name w:val="Hyperlink"/>
    <w:basedOn w:val="Carpredefinitoparagrafo"/>
    <w:uiPriority w:val="99"/>
    <w:unhideWhenUsed/>
    <w:rsid w:val="00D7472E"/>
    <w:rPr>
      <w:color w:val="0563C1" w:themeColor="hyperlink"/>
      <w:u w:val="single"/>
    </w:rPr>
  </w:style>
  <w:style w:type="character" w:customStyle="1" w:styleId="Menzionenonrisolta1">
    <w:name w:val="Menzione non risolta1"/>
    <w:basedOn w:val="Carpredefinitoparagrafo"/>
    <w:uiPriority w:val="99"/>
    <w:semiHidden/>
    <w:unhideWhenUsed/>
    <w:rsid w:val="00D7472E"/>
    <w:rPr>
      <w:color w:val="605E5C"/>
      <w:shd w:val="clear" w:color="auto" w:fill="E1DFDD"/>
    </w:rPr>
  </w:style>
  <w:style w:type="paragraph" w:styleId="Paragrafoelenco">
    <w:name w:val="List Paragraph"/>
    <w:basedOn w:val="Normale"/>
    <w:uiPriority w:val="34"/>
    <w:qFormat/>
    <w:rsid w:val="007745F5"/>
    <w:pPr>
      <w:ind w:left="720"/>
      <w:contextualSpacing/>
    </w:pPr>
  </w:style>
  <w:style w:type="paragraph" w:styleId="Revisione">
    <w:name w:val="Revision"/>
    <w:hidden/>
    <w:uiPriority w:val="99"/>
    <w:semiHidden/>
    <w:rsid w:val="00B42531"/>
    <w:rPr>
      <w:szCs w:val="24"/>
      <w:lang w:val="en-US" w:eastAsia="ja-JP"/>
    </w:rPr>
  </w:style>
  <w:style w:type="paragraph" w:customStyle="1" w:styleId="Normale2">
    <w:name w:val="Normale 2"/>
    <w:basedOn w:val="Normale"/>
    <w:link w:val="Normale2Carattere"/>
    <w:qFormat/>
    <w:rsid w:val="009F7FD5"/>
    <w:pPr>
      <w:suppressAutoHyphens/>
      <w:autoSpaceDE w:val="0"/>
      <w:spacing w:line="360" w:lineRule="auto"/>
      <w:ind w:firstLine="170"/>
    </w:pPr>
    <w:rPr>
      <w:rFonts w:eastAsia="Times New Roman"/>
      <w:szCs w:val="20"/>
      <w:lang w:eastAsia="ar-SA"/>
    </w:rPr>
  </w:style>
  <w:style w:type="character" w:customStyle="1" w:styleId="Normale2Carattere">
    <w:name w:val="Normale 2 Carattere"/>
    <w:basedOn w:val="Carpredefinitoparagrafo"/>
    <w:link w:val="Normale2"/>
    <w:rsid w:val="009F7FD5"/>
    <w:rPr>
      <w:rFonts w:eastAsia="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021241">
      <w:bodyDiv w:val="1"/>
      <w:marLeft w:val="0"/>
      <w:marRight w:val="0"/>
      <w:marTop w:val="0"/>
      <w:marBottom w:val="0"/>
      <w:divBdr>
        <w:top w:val="none" w:sz="0" w:space="0" w:color="auto"/>
        <w:left w:val="none" w:sz="0" w:space="0" w:color="auto"/>
        <w:bottom w:val="none" w:sz="0" w:space="0" w:color="auto"/>
        <w:right w:val="none" w:sz="0" w:space="0" w:color="auto"/>
      </w:divBdr>
    </w:div>
    <w:div w:id="592980045">
      <w:bodyDiv w:val="1"/>
      <w:marLeft w:val="0"/>
      <w:marRight w:val="0"/>
      <w:marTop w:val="0"/>
      <w:marBottom w:val="0"/>
      <w:divBdr>
        <w:top w:val="none" w:sz="0" w:space="0" w:color="auto"/>
        <w:left w:val="none" w:sz="0" w:space="0" w:color="auto"/>
        <w:bottom w:val="none" w:sz="0" w:space="0" w:color="auto"/>
        <w:right w:val="none" w:sz="0" w:space="0" w:color="auto"/>
      </w:divBdr>
    </w:div>
    <w:div w:id="1091970659">
      <w:bodyDiv w:val="1"/>
      <w:marLeft w:val="0"/>
      <w:marRight w:val="0"/>
      <w:marTop w:val="0"/>
      <w:marBottom w:val="0"/>
      <w:divBdr>
        <w:top w:val="none" w:sz="0" w:space="0" w:color="auto"/>
        <w:left w:val="none" w:sz="0" w:space="0" w:color="auto"/>
        <w:bottom w:val="none" w:sz="0" w:space="0" w:color="auto"/>
        <w:right w:val="none" w:sz="0" w:space="0" w:color="auto"/>
      </w:divBdr>
    </w:div>
    <w:div w:id="1321738910">
      <w:bodyDiv w:val="1"/>
      <w:marLeft w:val="0"/>
      <w:marRight w:val="0"/>
      <w:marTop w:val="0"/>
      <w:marBottom w:val="0"/>
      <w:divBdr>
        <w:top w:val="none" w:sz="0" w:space="0" w:color="auto"/>
        <w:left w:val="none" w:sz="0" w:space="0" w:color="auto"/>
        <w:bottom w:val="none" w:sz="0" w:space="0" w:color="auto"/>
        <w:right w:val="none" w:sz="0" w:space="0" w:color="auto"/>
      </w:divBdr>
    </w:div>
    <w:div w:id="203129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5.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col\Google%20Drive\Desktop\NAV22\ECRC_Author_Instructions_and_tools_Word_2020\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99E04837717245A32832207D4E88DA" ma:contentTypeVersion="7" ma:contentTypeDescription="Create a new document." ma:contentTypeScope="" ma:versionID="b07a294d488a780e65498470baf5a870">
  <xsd:schema xmlns:xsd="http://www.w3.org/2001/XMLSchema" xmlns:xs="http://www.w3.org/2001/XMLSchema" xmlns:p="http://schemas.microsoft.com/office/2006/metadata/properties" xmlns:ns3="68bc15dd-65b5-4ee6-90c4-f0f0f189126a" xmlns:ns4="1bbbcaa9-07c0-4e7f-b8a5-8d5b9cc29776" targetNamespace="http://schemas.microsoft.com/office/2006/metadata/properties" ma:root="true" ma:fieldsID="282cd07143eb4cf0732393fffa9de7f5" ns3:_="" ns4:_="">
    <xsd:import namespace="68bc15dd-65b5-4ee6-90c4-f0f0f189126a"/>
    <xsd:import namespace="1bbbcaa9-07c0-4e7f-b8a5-8d5b9cc2977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c15dd-65b5-4ee6-90c4-f0f0f18912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bcaa9-07c0-4e7f-b8a5-8d5b9cc297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D24B5F-04E2-4312-865D-306243576A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B5A14D-B053-4164-94E8-4414C0275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c15dd-65b5-4ee6-90c4-f0f0f189126a"/>
    <ds:schemaRef ds:uri="1bbbcaa9-07c0-4e7f-b8a5-8d5b9cc29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0E5EE-2766-4AD9-B56E-3CFC33528504}">
  <ds:schemaRefs>
    <ds:schemaRef ds:uri="http://schemas.openxmlformats.org/officeDocument/2006/bibliography"/>
  </ds:schemaRefs>
</ds:datastoreItem>
</file>

<file path=customXml/itemProps4.xml><?xml version="1.0" encoding="utf-8"?>
<ds:datastoreItem xmlns:ds="http://schemas.openxmlformats.org/officeDocument/2006/customXml" ds:itemID="{305D5DA7-A070-4892-AA77-EEC19F96A6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0</TotalTime>
  <Pages>8</Pages>
  <Words>3298</Words>
  <Characters>18803</Characters>
  <Application>Microsoft Office Word</Application>
  <DocSecurity>0</DocSecurity>
  <Lines>156</Lines>
  <Paragraphs>44</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22057</CharactersWithSpaces>
  <SharedDoc>false</SharedDoc>
  <HLinks>
    <vt:vector size="36" baseType="variant">
      <vt:variant>
        <vt:i4>65545</vt:i4>
      </vt:variant>
      <vt:variant>
        <vt:i4>129</vt:i4>
      </vt:variant>
      <vt:variant>
        <vt:i4>0</vt:i4>
      </vt:variant>
      <vt:variant>
        <vt:i4>5</vt:i4>
      </vt:variant>
      <vt:variant>
        <vt:lpwstr>https://www.scopus.com/inward/record.uri?eid=2-s2.0-84994438016&amp;partnerID=40&amp;md5=a1eee56015fd2beb9803f75b2215160c</vt:lpwstr>
      </vt:variant>
      <vt:variant>
        <vt:lpwstr/>
      </vt:variant>
      <vt:variant>
        <vt:i4>5767249</vt:i4>
      </vt:variant>
      <vt:variant>
        <vt:i4>126</vt:i4>
      </vt:variant>
      <vt:variant>
        <vt:i4>0</vt:i4>
      </vt:variant>
      <vt:variant>
        <vt:i4>5</vt:i4>
      </vt:variant>
      <vt:variant>
        <vt:lpwstr>https://www.scopus.com/inward/record.uri?eid=2-s2.0-85060389675&amp;partnerID=40&amp;md5=d29242dd2913e82530da27cdf6ac222a</vt:lpwstr>
      </vt:variant>
      <vt:variant>
        <vt:lpwstr/>
      </vt:variant>
      <vt:variant>
        <vt:i4>2359348</vt:i4>
      </vt:variant>
      <vt:variant>
        <vt:i4>123</vt:i4>
      </vt:variant>
      <vt:variant>
        <vt:i4>0</vt:i4>
      </vt:variant>
      <vt:variant>
        <vt:i4>5</vt:i4>
      </vt:variant>
      <vt:variant>
        <vt:lpwstr>https://doi.org/10.1016/j.oceaneng.2009.10.004</vt:lpwstr>
      </vt:variant>
      <vt:variant>
        <vt:lpwstr/>
      </vt:variant>
      <vt:variant>
        <vt:i4>983114</vt:i4>
      </vt:variant>
      <vt:variant>
        <vt:i4>120</vt:i4>
      </vt:variant>
      <vt:variant>
        <vt:i4>0</vt:i4>
      </vt:variant>
      <vt:variant>
        <vt:i4>5</vt:i4>
      </vt:variant>
      <vt:variant>
        <vt:lpwstr>https://doi.org/10.1016/0005-1098(78)90001-8</vt:lpwstr>
      </vt:variant>
      <vt:variant>
        <vt:lpwstr/>
      </vt:variant>
      <vt:variant>
        <vt:i4>3801127</vt:i4>
      </vt:variant>
      <vt:variant>
        <vt:i4>117</vt:i4>
      </vt:variant>
      <vt:variant>
        <vt:i4>0</vt:i4>
      </vt:variant>
      <vt:variant>
        <vt:i4>5</vt:i4>
      </vt:variant>
      <vt:variant>
        <vt:lpwstr>https://www.scopus.com/inward/record.uri?eid=2-s2.0-85079686272&amp;doi=10.1016/j.ifacol.2019.12.333&amp;partnerID=40&amp;md5=2cf23d5f18cac2d88f745c6e6b86185a</vt:lpwstr>
      </vt:variant>
      <vt:variant>
        <vt:lpwstr/>
      </vt:variant>
      <vt:variant>
        <vt:i4>6488166</vt:i4>
      </vt:variant>
      <vt:variant>
        <vt:i4>114</vt:i4>
      </vt:variant>
      <vt:variant>
        <vt:i4>0</vt:i4>
      </vt:variant>
      <vt:variant>
        <vt:i4>5</vt:i4>
      </vt:variant>
      <vt:variant>
        <vt:lpwstr>https://www.scopus.com/inward/record.uri?eid=2-s2.0-85075634772&amp;doi=10.1109/RTSI.2019.8895525&amp;partnerID=40&amp;md5=4ec5929c8f72e43dd57245de1e7efdb1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Maicol</dc:creator>
  <cp:keywords/>
  <cp:lastModifiedBy>Maicol</cp:lastModifiedBy>
  <cp:revision>3</cp:revision>
  <cp:lastPrinted>2022-04-14T00:08:00Z</cp:lastPrinted>
  <dcterms:created xsi:type="dcterms:W3CDTF">2022-04-14T13:18:00Z</dcterms:created>
  <dcterms:modified xsi:type="dcterms:W3CDTF">2022-04-14T13:24:00Z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0x010100B999E04837717245A32832207D4E88DA</vt:lpwstr>
  </property>
</Properties>
</file>