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AFEAB" w14:textId="77777777" w:rsidR="004339F3" w:rsidRPr="004339F3" w:rsidRDefault="004339F3" w:rsidP="004339F3">
      <w:pPr>
        <w:pStyle w:val="Author"/>
        <w:spacing w:after="240"/>
        <w:rPr>
          <w:noProof/>
          <w:kern w:val="28"/>
          <w:sz w:val="40"/>
        </w:rPr>
      </w:pPr>
      <w:r w:rsidRPr="004339F3">
        <w:rPr>
          <w:noProof/>
          <w:kern w:val="28"/>
          <w:sz w:val="40"/>
        </w:rPr>
        <w:t>A combined CFD-FEM approach to evaluate acoustic performances of an integrated scrubber-silencer for marine applications</w:t>
      </w:r>
    </w:p>
    <w:p w14:paraId="36F8A3F0" w14:textId="5990A0B2" w:rsidR="004339F3" w:rsidRPr="004339F3" w:rsidRDefault="004339F3" w:rsidP="004339F3">
      <w:pPr>
        <w:pStyle w:val="Affiliation"/>
        <w:rPr>
          <w:lang w:val="it-IT"/>
        </w:rPr>
      </w:pPr>
      <w:r w:rsidRPr="004339F3">
        <w:rPr>
          <w:lang w:val="it-IT"/>
        </w:rPr>
        <w:t>Giada KYAW OO D’AMORE</w:t>
      </w:r>
      <w:r>
        <w:rPr>
          <w:lang w:val="it-IT"/>
        </w:rPr>
        <w:t xml:space="preserve"> </w:t>
      </w:r>
      <w:r w:rsidRPr="004339F3">
        <w:rPr>
          <w:vertAlign w:val="superscript"/>
          <w:lang w:val="it-IT"/>
        </w:rPr>
        <w:t>a,</w:t>
      </w:r>
      <w:r w:rsidRPr="004339F3">
        <w:rPr>
          <w:vertAlign w:val="superscript"/>
        </w:rPr>
        <w:footnoteReference w:id="1"/>
      </w:r>
      <w:r w:rsidRPr="004339F3">
        <w:rPr>
          <w:lang w:val="it-IT"/>
        </w:rPr>
        <w:t>, Francesco MAURO</w:t>
      </w:r>
      <w:r>
        <w:rPr>
          <w:lang w:val="it-IT"/>
        </w:rPr>
        <w:t xml:space="preserve"> </w:t>
      </w:r>
      <w:r w:rsidRPr="004339F3">
        <w:rPr>
          <w:vertAlign w:val="superscript"/>
          <w:lang w:val="it-IT"/>
        </w:rPr>
        <w:t>b</w:t>
      </w:r>
      <w:r w:rsidRPr="004339F3">
        <w:rPr>
          <w:lang w:val="it-IT"/>
        </w:rPr>
        <w:t>, Mitja MORGUT</w:t>
      </w:r>
      <w:r>
        <w:rPr>
          <w:lang w:val="it-IT"/>
        </w:rPr>
        <w:t xml:space="preserve"> </w:t>
      </w:r>
      <w:r w:rsidRPr="004339F3">
        <w:rPr>
          <w:vertAlign w:val="superscript"/>
          <w:lang w:val="it-IT"/>
        </w:rPr>
        <w:t>a</w:t>
      </w:r>
      <w:r w:rsidR="005A45C1">
        <w:rPr>
          <w:lang w:val="it-IT"/>
        </w:rPr>
        <w:t>, Gi</w:t>
      </w:r>
      <w:r w:rsidR="00B0130B">
        <w:rPr>
          <w:lang w:val="it-IT"/>
        </w:rPr>
        <w:t>o</w:t>
      </w:r>
      <w:r w:rsidR="005A45C1">
        <w:rPr>
          <w:lang w:val="it-IT"/>
        </w:rPr>
        <w:t xml:space="preserve">vanni </w:t>
      </w:r>
      <w:r w:rsidR="00885176">
        <w:rPr>
          <w:lang w:val="it-IT"/>
        </w:rPr>
        <w:t xml:space="preserve">ROGNONI </w:t>
      </w:r>
      <w:r w:rsidR="005A45C1">
        <w:rPr>
          <w:vertAlign w:val="superscript"/>
          <w:lang w:val="it-IT"/>
        </w:rPr>
        <w:t>a</w:t>
      </w:r>
      <w:r w:rsidRPr="004339F3">
        <w:rPr>
          <w:lang w:val="it-IT"/>
        </w:rPr>
        <w:t xml:space="preserve"> and Marco BIOT</w:t>
      </w:r>
      <w:r>
        <w:rPr>
          <w:lang w:val="it-IT"/>
        </w:rPr>
        <w:t xml:space="preserve"> </w:t>
      </w:r>
      <w:r w:rsidRPr="004339F3">
        <w:rPr>
          <w:vertAlign w:val="superscript"/>
          <w:lang w:val="it-IT"/>
        </w:rPr>
        <w:t>a</w:t>
      </w:r>
    </w:p>
    <w:p w14:paraId="7BB60267" w14:textId="77777777" w:rsidR="004339F3" w:rsidRPr="004339F3" w:rsidRDefault="004339F3" w:rsidP="004339F3">
      <w:pPr>
        <w:pStyle w:val="Affiliation"/>
      </w:pPr>
      <w:r w:rsidRPr="004339F3">
        <w:rPr>
          <w:vertAlign w:val="superscript"/>
        </w:rPr>
        <w:t>a</w:t>
      </w:r>
      <w:r w:rsidRPr="004339F3">
        <w:t xml:space="preserve"> Department of Engineering and Architecture, University of Trieste, Via Alfonso Valerio 7/4, 34127 Trieste, Italy</w:t>
      </w:r>
    </w:p>
    <w:p w14:paraId="10872FEB" w14:textId="77777777" w:rsidR="004339F3" w:rsidRPr="004339F3" w:rsidRDefault="004339F3" w:rsidP="004339F3">
      <w:pPr>
        <w:pStyle w:val="Affiliation"/>
      </w:pPr>
      <w:r w:rsidRPr="004339F3">
        <w:rPr>
          <w:vertAlign w:val="superscript"/>
        </w:rPr>
        <w:t>b</w:t>
      </w:r>
      <w:r w:rsidRPr="004339F3">
        <w:t xml:space="preserve"> Maritime Safety Research Centre, Department of Naval Architecture, Ocean and Marine Engineering, University of Strathclyde, Glasgow, G4OLZ, Scotland, UK</w:t>
      </w:r>
    </w:p>
    <w:p w14:paraId="2D45FFA6" w14:textId="77777777" w:rsidR="00B05D6E" w:rsidRDefault="00B05D6E">
      <w:pPr>
        <w:pStyle w:val="Affiliation"/>
      </w:pPr>
    </w:p>
    <w:p w14:paraId="716D3C66" w14:textId="77777777" w:rsidR="004339F3" w:rsidRDefault="00B05D6E" w:rsidP="004339F3">
      <w:pPr>
        <w:pStyle w:val="Abstract"/>
        <w:rPr>
          <w:lang w:val="en"/>
        </w:rPr>
      </w:pPr>
      <w:r>
        <w:rPr>
          <w:b/>
        </w:rPr>
        <w:t>Abstract.</w:t>
      </w:r>
      <w:r>
        <w:t xml:space="preserve"> </w:t>
      </w:r>
      <w:r w:rsidR="004339F3" w:rsidRPr="004339F3">
        <w:rPr>
          <w:lang w:val="en"/>
        </w:rPr>
        <w:t xml:space="preserve">In recent years, green shipping becomes one of the fundamental challenges for the marine industry: the limits imposed on ship emissions by IMO (International Maritime Organization) are increasingly stringent, especially in terms of </w:t>
      </w:r>
      <w:proofErr w:type="spellStart"/>
      <w:r w:rsidR="004339F3" w:rsidRPr="004339F3">
        <w:rPr>
          <w:lang w:val="en"/>
        </w:rPr>
        <w:t>SOx</w:t>
      </w:r>
      <w:proofErr w:type="spellEnd"/>
      <w:r w:rsidR="004339F3" w:rsidRPr="004339F3">
        <w:rPr>
          <w:lang w:val="en"/>
        </w:rPr>
        <w:t xml:space="preserve"> (sulfur oxides). The installation on board of scrubbers has proved to be a helpful solution to </w:t>
      </w:r>
      <w:proofErr w:type="spellStart"/>
      <w:r w:rsidR="004339F3" w:rsidRPr="004339F3">
        <w:rPr>
          <w:lang w:val="en"/>
        </w:rPr>
        <w:t>SOx</w:t>
      </w:r>
      <w:proofErr w:type="spellEnd"/>
      <w:r w:rsidR="004339F3" w:rsidRPr="004339F3">
        <w:rPr>
          <w:lang w:val="en"/>
        </w:rPr>
        <w:t xml:space="preserve"> abetment, in particular for the ships already in navigation: it allows to respect the limits imposed by the IMO even with the use of HFOs (Heavy Fuel Oils), so without the need to carry out a complete refitting of the propulsion system. However, such systems, usually installed in the funnels, have large dimensions. The integration between components is the best method to optimize the spaces, facilitating the installation of the scrubbers on board. The present work investigates a combined CFD-FEM (Computational Fluid Dynamics-Finite Element Method) methodology to evaluate the acoustic performances of a model-scale scrubber. Some papers in the literature consider the acoustic properties of SCRs (Selective Catalytic Reduction systems) for marine applications, while a thorough study on scrubbers' performances is missing. Independent CFD or FEM calculations may evaluate the acoustic properties of the scrubber. However, the combined methodology reduces the computational burden by about 90% compared to the CFD modelling. Moreover, it gives the advantage of considering the influence of flow on acoustic properties, which is impossible for a fully FEM approach</w:t>
      </w:r>
    </w:p>
    <w:p w14:paraId="06B2FEA2" w14:textId="77777777" w:rsidR="00B05D6E" w:rsidRDefault="00B05D6E" w:rsidP="004339F3">
      <w:pPr>
        <w:pStyle w:val="Abstract"/>
      </w:pPr>
      <w:r>
        <w:rPr>
          <w:b/>
        </w:rPr>
        <w:t>Keywords.</w:t>
      </w:r>
      <w:r w:rsidR="004339F3">
        <w:t xml:space="preserve"> Transmission Loss, CFD, FEM, Scrubber, Silencer</w:t>
      </w:r>
    </w:p>
    <w:p w14:paraId="1BDF3DC8" w14:textId="77777777" w:rsidR="00B05D6E" w:rsidRDefault="00B05D6E" w:rsidP="00F07FC3">
      <w:pPr>
        <w:pStyle w:val="Heading1"/>
      </w:pPr>
      <w:r>
        <w:t>Introduction</w:t>
      </w:r>
    </w:p>
    <w:p w14:paraId="5E51EC95" w14:textId="78E1B31F" w:rsidR="002E5103" w:rsidRDefault="002E5103" w:rsidP="002E5103">
      <w:pPr>
        <w:ind w:firstLine="0"/>
      </w:pPr>
      <w:r>
        <w:t>Maritime transport accounts for approximately 10-15% of global Sulphur (</w:t>
      </w:r>
      <w:proofErr w:type="spellStart"/>
      <w:r>
        <w:t>SOx</w:t>
      </w:r>
      <w:proofErr w:type="spellEnd"/>
      <w:r>
        <w:t>) and Nitrogen (NOx) oxides emissions and account</w:t>
      </w:r>
      <w:r w:rsidR="00885176">
        <w:t>s</w:t>
      </w:r>
      <w:r>
        <w:t xml:space="preserve"> for about 80-85% of world trade by volume </w:t>
      </w:r>
      <w:r w:rsidRPr="002E5103">
        <w:t>[1]</w:t>
      </w:r>
      <w:r>
        <w:t xml:space="preserve">. </w:t>
      </w:r>
      <w:r w:rsidR="007C7C92">
        <w:t xml:space="preserve">The latter </w:t>
      </w:r>
      <w:r>
        <w:t>led to an increasing concern about the global impact of maritime emissions</w:t>
      </w:r>
      <w:r w:rsidR="007C7C92">
        <w:t>,</w:t>
      </w:r>
      <w:r>
        <w:t xml:space="preserve"> and, consistently, IMO (International Maritime Organization) has restricted the limits imposed by MARPOL (Marine Pollution) 73/78 Annex VI Regulation </w:t>
      </w:r>
      <w:r w:rsidRPr="002E5103">
        <w:t>[2]</w:t>
      </w:r>
      <w:r>
        <w:t xml:space="preserve"> on the ships</w:t>
      </w:r>
      <w:r w:rsidR="00885176">
        <w:t>’</w:t>
      </w:r>
      <w:r>
        <w:t xml:space="preserve"> emissions and specifically those of </w:t>
      </w:r>
      <w:proofErr w:type="spellStart"/>
      <w:r>
        <w:t>SOx</w:t>
      </w:r>
      <w:proofErr w:type="spellEnd"/>
      <w:r>
        <w:t xml:space="preserve"> and NOx. </w:t>
      </w:r>
    </w:p>
    <w:p w14:paraId="07EE028C" w14:textId="253E43A2" w:rsidR="002E5103" w:rsidRDefault="007C7C92" w:rsidP="002E5103">
      <w:r>
        <w:lastRenderedPageBreak/>
        <w:t>Installing</w:t>
      </w:r>
      <w:r w:rsidR="002E5103">
        <w:t xml:space="preserve"> scrubber systems onboard could represent a </w:t>
      </w:r>
      <w:r w:rsidR="008C4546">
        <w:t xml:space="preserve">reliable </w:t>
      </w:r>
      <w:r w:rsidR="002E5103">
        <w:t>technical solution to satisfy the limits imposed on</w:t>
      </w:r>
      <w:r w:rsidR="00E206D5">
        <w:t xml:space="preserve"> the NOx and </w:t>
      </w:r>
      <w:proofErr w:type="spellStart"/>
      <w:r w:rsidR="00E206D5">
        <w:t>SOx</w:t>
      </w:r>
      <w:proofErr w:type="spellEnd"/>
      <w:r w:rsidR="00E206D5">
        <w:t xml:space="preserve"> emissions. However, </w:t>
      </w:r>
      <w:r w:rsidR="008C4546">
        <w:t>such</w:t>
      </w:r>
      <w:r w:rsidR="002E5103">
        <w:t xml:space="preserve"> </w:t>
      </w:r>
      <w:r w:rsidR="00FB343F">
        <w:t xml:space="preserve">solutions are hardly </w:t>
      </w:r>
      <w:r w:rsidR="002E5103">
        <w:t xml:space="preserve">applicable because of space limitations, especially for existing ships </w:t>
      </w:r>
      <w:r w:rsidR="00C8356C" w:rsidRPr="00C8356C">
        <w:t>[3]</w:t>
      </w:r>
      <w:r w:rsidR="002E5103">
        <w:t>. Indeed, the de</w:t>
      </w:r>
      <w:r w:rsidR="00FE3464">
        <w:t>-</w:t>
      </w:r>
      <w:r w:rsidR="002E5103">
        <w:t>pollution devices are usually install</w:t>
      </w:r>
      <w:r>
        <w:t>ed</w:t>
      </w:r>
      <w:r w:rsidR="002E5103">
        <w:t xml:space="preserve"> in the funnel and have a large size, so </w:t>
      </w:r>
      <w:r w:rsidR="00FE3464">
        <w:t xml:space="preserve">integrating </w:t>
      </w:r>
      <w:r w:rsidR="002E5103">
        <w:t xml:space="preserve">such systems with other components of the exhaust line like silencer becomes mandatory to save space </w:t>
      </w:r>
      <w:r w:rsidR="00873019" w:rsidRPr="00873019">
        <w:t>[1]</w:t>
      </w:r>
      <w:r w:rsidR="002E5103">
        <w:t xml:space="preserve">. </w:t>
      </w:r>
    </w:p>
    <w:p w14:paraId="50E47659" w14:textId="4D90F522" w:rsidR="002E5103" w:rsidRDefault="002E5103" w:rsidP="002E5103">
      <w:r>
        <w:t xml:space="preserve">In addition to chemical emissions, </w:t>
      </w:r>
      <w:r w:rsidR="00FE3464">
        <w:t>control and minimization of onboard noise are remarkable</w:t>
      </w:r>
      <w:r>
        <w:t xml:space="preserve">, particularly in the case of cruising ships </w:t>
      </w:r>
      <w:r w:rsidR="000845D8" w:rsidRPr="000845D8">
        <w:t>[4]</w:t>
      </w:r>
      <w:r>
        <w:t>. Therefore, in this work</w:t>
      </w:r>
      <w:r w:rsidR="00FE3464">
        <w:t>,</w:t>
      </w:r>
      <w:r>
        <w:t xml:space="preserve"> an integrated scrubber-silencer is studied.</w:t>
      </w:r>
    </w:p>
    <w:p w14:paraId="679D04BA" w14:textId="0C0763BC" w:rsidR="00873019" w:rsidRPr="00873019" w:rsidRDefault="00873019" w:rsidP="00873019">
      <w:r w:rsidRPr="00873019">
        <w:rPr>
          <w:lang w:val="en"/>
        </w:rPr>
        <w:t xml:space="preserve">It has already been demonstrated </w:t>
      </w:r>
      <w:r>
        <w:rPr>
          <w:lang w:val="en"/>
        </w:rPr>
        <w:t xml:space="preserve">in </w:t>
      </w:r>
      <w:r w:rsidR="00E206D5">
        <w:rPr>
          <w:lang w:val="en"/>
        </w:rPr>
        <w:t xml:space="preserve">a </w:t>
      </w:r>
      <w:r>
        <w:rPr>
          <w:lang w:val="en"/>
        </w:rPr>
        <w:t xml:space="preserve">previous work </w:t>
      </w:r>
      <w:r w:rsidR="000845D8" w:rsidRPr="000845D8">
        <w:t>[5]</w:t>
      </w:r>
      <w:r w:rsidR="00572BBF">
        <w:rPr>
          <w:lang w:val="en"/>
        </w:rPr>
        <w:t xml:space="preserve"> </w:t>
      </w:r>
      <w:r w:rsidRPr="00873019">
        <w:rPr>
          <w:lang w:val="en"/>
        </w:rPr>
        <w:t>h</w:t>
      </w:r>
      <w:r w:rsidR="00572BBF">
        <w:rPr>
          <w:lang w:val="en"/>
        </w:rPr>
        <w:t>ow it is possible to use a FEM model</w:t>
      </w:r>
      <w:r w:rsidRPr="00873019">
        <w:rPr>
          <w:lang w:val="en"/>
        </w:rPr>
        <w:t xml:space="preserve"> </w:t>
      </w:r>
      <w:r w:rsidR="00572BBF">
        <w:rPr>
          <w:lang w:val="en"/>
        </w:rPr>
        <w:t xml:space="preserve">to </w:t>
      </w:r>
      <w:r w:rsidR="007D03D6">
        <w:rPr>
          <w:lang w:val="en"/>
        </w:rPr>
        <w:t>optimize</w:t>
      </w:r>
      <w:r w:rsidR="00FE3464" w:rsidRPr="00873019">
        <w:rPr>
          <w:lang w:val="en"/>
        </w:rPr>
        <w:t xml:space="preserve"> </w:t>
      </w:r>
      <w:r w:rsidRPr="00873019">
        <w:rPr>
          <w:lang w:val="en"/>
        </w:rPr>
        <w:t>the</w:t>
      </w:r>
      <w:r w:rsidR="00FE3464">
        <w:rPr>
          <w:lang w:val="en"/>
        </w:rPr>
        <w:t xml:space="preserve"> scrubber</w:t>
      </w:r>
      <w:r w:rsidRPr="00873019">
        <w:rPr>
          <w:lang w:val="en"/>
        </w:rPr>
        <w:t xml:space="preserve"> acoustic performances</w:t>
      </w:r>
      <w:r w:rsidR="00572BBF">
        <w:rPr>
          <w:lang w:val="en"/>
        </w:rPr>
        <w:t xml:space="preserve">. However, considering the importance of the flows inside the scrubbers, it is fundamental to </w:t>
      </w:r>
      <w:r w:rsidR="00FE3464">
        <w:rPr>
          <w:lang w:val="en"/>
        </w:rPr>
        <w:t>assess</w:t>
      </w:r>
      <w:r w:rsidR="00572BBF">
        <w:rPr>
          <w:lang w:val="en"/>
        </w:rPr>
        <w:t xml:space="preserve"> the influence of such flows on acoustic performances.</w:t>
      </w:r>
    </w:p>
    <w:p w14:paraId="0DCB4FF4" w14:textId="130FB932" w:rsidR="002E5103" w:rsidRPr="006B275D" w:rsidRDefault="000A2607" w:rsidP="00544E61">
      <w:r>
        <w:t>The</w:t>
      </w:r>
      <w:r w:rsidR="002E5103">
        <w:t xml:space="preserve"> available literature</w:t>
      </w:r>
      <w:r>
        <w:t xml:space="preserve"> does not address</w:t>
      </w:r>
      <w:r w:rsidR="002E5103">
        <w:t xml:space="preserve"> the acoustic </w:t>
      </w:r>
      <w:r w:rsidR="00AF365F">
        <w:t xml:space="preserve">characteristics </w:t>
      </w:r>
      <w:r w:rsidR="002E5103">
        <w:t xml:space="preserve">of pollution control devices such as scrubbers, except for one notable </w:t>
      </w:r>
      <w:r w:rsidR="00AF365F">
        <w:t>example on</w:t>
      </w:r>
      <w:r w:rsidR="002E5103">
        <w:t xml:space="preserve"> an SCR converter </w:t>
      </w:r>
      <w:r w:rsidR="00572BBF" w:rsidRPr="00572BBF">
        <w:t>[1]</w:t>
      </w:r>
      <w:r w:rsidR="002E5103">
        <w:t xml:space="preserve">. On the contrary, acoustic performances of mufflers </w:t>
      </w:r>
      <w:r>
        <w:t xml:space="preserve">have </w:t>
      </w:r>
      <w:r w:rsidR="002E5103">
        <w:t>been addressed to some extent</w:t>
      </w:r>
      <w:r w:rsidR="00091800">
        <w:t xml:space="preserve"> </w:t>
      </w:r>
      <w:r w:rsidR="0062782C" w:rsidRPr="0062782C">
        <w:t>[6,7]</w:t>
      </w:r>
      <w:r w:rsidR="00AF365F">
        <w:t>,</w:t>
      </w:r>
      <w:r w:rsidR="00AF365F" w:rsidRPr="00F44C55">
        <w:t xml:space="preserve"> </w:t>
      </w:r>
      <w:r w:rsidR="00AF365F">
        <w:t>using</w:t>
      </w:r>
      <w:r w:rsidR="00E6205F" w:rsidRPr="00E6205F">
        <w:t xml:space="preserve"> both</w:t>
      </w:r>
      <w:r w:rsidR="00544E61" w:rsidRPr="00E6205F">
        <w:t xml:space="preserve"> </w:t>
      </w:r>
      <w:r>
        <w:t xml:space="preserve">the </w:t>
      </w:r>
      <w:r w:rsidR="00544E61" w:rsidRPr="00E6205F">
        <w:t xml:space="preserve">FEM </w:t>
      </w:r>
      <w:r w:rsidR="0062782C" w:rsidRPr="0062782C">
        <w:t>[8–10]</w:t>
      </w:r>
      <w:r w:rsidR="00AB0BE9" w:rsidRPr="00C331A2">
        <w:t xml:space="preserve"> and</w:t>
      </w:r>
      <w:r w:rsidR="002E5103" w:rsidRPr="00C331A2">
        <w:t xml:space="preserve"> CFD </w:t>
      </w:r>
      <w:r w:rsidR="0062782C" w:rsidRPr="0062782C">
        <w:t>[11–14]</w:t>
      </w:r>
      <w:r w:rsidR="00AB0BE9" w:rsidRPr="00AB0BE9">
        <w:t xml:space="preserve"> approach</w:t>
      </w:r>
      <w:r>
        <w:t>es</w:t>
      </w:r>
      <w:r w:rsidR="00AF365F">
        <w:t xml:space="preserve">; </w:t>
      </w:r>
      <w:r w:rsidR="00AB0BE9" w:rsidRPr="00AB0BE9">
        <w:t xml:space="preserve">the first one considers the geometry as </w:t>
      </w:r>
      <w:r>
        <w:t xml:space="preserve">an </w:t>
      </w:r>
      <w:r w:rsidR="00AB0BE9" w:rsidRPr="00AB0BE9">
        <w:t xml:space="preserve">influencing parameter, while the second one </w:t>
      </w:r>
      <w:r w:rsidR="00AF365F">
        <w:t>take</w:t>
      </w:r>
      <w:r w:rsidR="00AF365F" w:rsidRPr="00AB0BE9">
        <w:t>s</w:t>
      </w:r>
      <w:r w:rsidR="00AF365F">
        <w:t xml:space="preserve"> into account</w:t>
      </w:r>
      <w:r w:rsidR="00AF365F" w:rsidRPr="00AB0BE9">
        <w:t xml:space="preserve"> </w:t>
      </w:r>
      <w:r w:rsidR="00AB0BE9" w:rsidRPr="00AB0BE9">
        <w:t>also the influence of the flow inside the silencer. However, the CFD approach require</w:t>
      </w:r>
      <w:r>
        <w:t>s</w:t>
      </w:r>
      <w:r w:rsidR="00AB0BE9" w:rsidRPr="00AB0BE9">
        <w:t xml:space="preserve"> a </w:t>
      </w:r>
      <w:r w:rsidR="00AF365F">
        <w:t>high</w:t>
      </w:r>
      <w:r w:rsidR="00AB0BE9" w:rsidRPr="00AB0BE9">
        <w:t xml:space="preserve"> computational cost</w:t>
      </w:r>
      <w:r w:rsidR="00AF365F">
        <w:t>. Here, the authors propose</w:t>
      </w:r>
      <w:r w:rsidR="00AF365F" w:rsidRPr="00AB0BE9">
        <w:t xml:space="preserve"> </w:t>
      </w:r>
      <w:r w:rsidR="00AB0BE9" w:rsidRPr="00AB0BE9">
        <w:t xml:space="preserve">a combined FEM and CFD </w:t>
      </w:r>
      <w:r w:rsidR="00AF365F">
        <w:t xml:space="preserve">analysis </w:t>
      </w:r>
      <w:r w:rsidR="00AB0BE9" w:rsidRPr="00AB0BE9">
        <w:t>to evaluate the acoustic performances of a scrubber</w:t>
      </w:r>
      <w:r w:rsidR="00AF365F">
        <w:t>/</w:t>
      </w:r>
      <w:r w:rsidR="00AB0BE9" w:rsidRPr="00AB0BE9">
        <w:t xml:space="preserve">silencer considering both the geometry and the flow while maintaining </w:t>
      </w:r>
      <w:r w:rsidR="00AF365F">
        <w:t xml:space="preserve">a </w:t>
      </w:r>
      <w:r w:rsidR="00AB0BE9" w:rsidRPr="00AB0BE9">
        <w:t xml:space="preserve">low computational </w:t>
      </w:r>
      <w:r w:rsidR="00AB0BE9">
        <w:t>cost</w:t>
      </w:r>
      <w:r w:rsidR="00AB0BE9" w:rsidRPr="00AB0BE9">
        <w:t xml:space="preserve">. </w:t>
      </w:r>
      <w:r w:rsidR="00F44C55" w:rsidRPr="00F44C55">
        <w:t>In literature</w:t>
      </w:r>
      <w:r>
        <w:t>,</w:t>
      </w:r>
      <w:r w:rsidR="00F44C55" w:rsidRPr="00F44C55">
        <w:t xml:space="preserve"> just</w:t>
      </w:r>
      <w:r>
        <w:t xml:space="preserve"> a</w:t>
      </w:r>
      <w:r w:rsidR="00F44C55" w:rsidRPr="00F44C55">
        <w:t xml:space="preserve"> few works use the combined approach between FEM and CFD </w:t>
      </w:r>
      <w:r w:rsidR="0062782C" w:rsidRPr="0062782C">
        <w:t>[15,16]</w:t>
      </w:r>
      <w:r w:rsidR="00F44C55" w:rsidRPr="00F44C55">
        <w:t>, but they do not consider the viscous dissipation in the acoustic simulations.</w:t>
      </w:r>
      <w:r w:rsidR="00F44C55">
        <w:t xml:space="preserve"> </w:t>
      </w:r>
      <w:r w:rsidR="00F44C55" w:rsidRPr="00F44C55">
        <w:t>M</w:t>
      </w:r>
      <w:r w:rsidR="00F44C55">
        <w:t>oreover, they modelled the</w:t>
      </w:r>
      <w:r w:rsidR="00F44C55" w:rsidRPr="00F44C55">
        <w:t xml:space="preserve"> real geometry of the holes in both FEM and CFD simulations, while in the present</w:t>
      </w:r>
      <w:r w:rsidR="006A2499">
        <w:t xml:space="preserve"> </w:t>
      </w:r>
      <w:r w:rsidR="00F44C55" w:rsidRPr="00F44C55">
        <w:t>work, the holes of the perforate</w:t>
      </w:r>
      <w:r w:rsidR="00F44C55">
        <w:t xml:space="preserve">d </w:t>
      </w:r>
      <w:r w:rsidR="008F0018">
        <w:t>elements</w:t>
      </w:r>
      <w:r w:rsidR="00F44C55">
        <w:t xml:space="preserve"> are modelled using a transfer admittance leading to a lower meshing and computational cost.</w:t>
      </w:r>
    </w:p>
    <w:p w14:paraId="4BC70B32" w14:textId="206300CD" w:rsidR="00B05D6E" w:rsidRDefault="00CF7CDE" w:rsidP="002E5103">
      <w:r>
        <w:t>In this</w:t>
      </w:r>
      <w:r w:rsidR="006A2499">
        <w:t xml:space="preserve"> study</w:t>
      </w:r>
      <w:r w:rsidR="00AF365F">
        <w:t>,</w:t>
      </w:r>
      <w:r>
        <w:t xml:space="preserve"> the </w:t>
      </w:r>
      <w:r w:rsidR="00551EDE">
        <w:t xml:space="preserve">sound </w:t>
      </w:r>
      <w:r>
        <w:t>Transmission Loss</w:t>
      </w:r>
      <w:r w:rsidR="00AF365F">
        <w:t xml:space="preserve"> (TL)</w:t>
      </w:r>
      <w:r>
        <w:t xml:space="preserve"> is chosen as </w:t>
      </w:r>
      <w:r w:rsidR="00AF365F">
        <w:t xml:space="preserve">the </w:t>
      </w:r>
      <w:r>
        <w:t>reference acoustic parameter</w:t>
      </w:r>
      <w:r w:rsidR="002E5103">
        <w:t xml:space="preserve"> as it is a property of the muffler only and can be easily calculated with</w:t>
      </w:r>
      <w:r w:rsidR="007D03D6">
        <w:t xml:space="preserve"> numerical</w:t>
      </w:r>
      <w:r w:rsidR="002E5103">
        <w:t xml:space="preserve"> models</w:t>
      </w:r>
      <w:r>
        <w:t xml:space="preserve"> </w:t>
      </w:r>
      <w:r w:rsidR="000845D8" w:rsidRPr="000845D8">
        <w:t>[7]</w:t>
      </w:r>
      <w:r w:rsidR="00535BDF">
        <w:t>.</w:t>
      </w:r>
    </w:p>
    <w:p w14:paraId="2E0568EA" w14:textId="77777777" w:rsidR="00B05D6E" w:rsidRDefault="00E902CB">
      <w:pPr>
        <w:pStyle w:val="Heading1"/>
        <w:rPr>
          <w:szCs w:val="20"/>
          <w:lang w:eastAsia="en-US"/>
        </w:rPr>
      </w:pPr>
      <w:r>
        <w:rPr>
          <w:lang w:eastAsia="en-US"/>
        </w:rPr>
        <w:t>Material and methods</w:t>
      </w:r>
    </w:p>
    <w:p w14:paraId="20969421" w14:textId="305446EF" w:rsidR="00535BDF" w:rsidRDefault="001D58C4" w:rsidP="00535BDF">
      <w:pPr>
        <w:pStyle w:val="NoindentNormal"/>
        <w:rPr>
          <w:noProof/>
          <w:lang w:eastAsia="it-IT"/>
        </w:rPr>
      </w:pPr>
      <w:r>
        <w:t>Here</w:t>
      </w:r>
      <w:r w:rsidR="00422981">
        <w:t xml:space="preserve"> two geometries have been </w:t>
      </w:r>
      <w:r w:rsidR="00551EDE">
        <w:t>analyzed</w:t>
      </w:r>
      <w:r w:rsidR="00422981">
        <w:t>: a straight-tube perforated muffler and a model-scale scrubber (Figure 1).</w:t>
      </w:r>
      <w:r w:rsidR="00E206D5" w:rsidRPr="00E206D5">
        <w:rPr>
          <w:noProof/>
          <w:lang w:eastAsia="it-IT"/>
        </w:rPr>
        <w:t xml:space="preserve"> </w:t>
      </w:r>
    </w:p>
    <w:p w14:paraId="4BBD7587" w14:textId="20C651E8" w:rsidR="00E206D5" w:rsidRDefault="00E206D5" w:rsidP="007072B8">
      <w:pPr>
        <w:rPr>
          <w:lang w:eastAsia="en-US"/>
        </w:rPr>
      </w:pPr>
      <w:r>
        <w:t>The straight-tube perforated muffler geometry has been taken from</w:t>
      </w:r>
      <w:r w:rsidR="00AF365F">
        <w:t xml:space="preserve"> the</w:t>
      </w:r>
      <w:r>
        <w:t xml:space="preserve"> literature </w:t>
      </w:r>
      <w:r w:rsidR="0062782C" w:rsidRPr="0062782C">
        <w:t>[13]</w:t>
      </w:r>
      <w:r w:rsidR="00F96FE4">
        <w:t xml:space="preserve"> </w:t>
      </w:r>
      <w:r>
        <w:t>and is used to evaluate CFD model results</w:t>
      </w:r>
      <w:r w:rsidR="00AF365F">
        <w:t xml:space="preserve"> accuracy</w:t>
      </w:r>
      <w:r>
        <w:t>.</w:t>
      </w:r>
      <w:r w:rsidR="007072B8">
        <w:t xml:space="preserve"> </w:t>
      </w:r>
      <w:r w:rsidR="007072B8">
        <w:rPr>
          <w:lang w:eastAsia="en-US"/>
        </w:rPr>
        <w:t>The perforated pipe has holes featuring a diameter of 6 mm with a porosity of 9% and a thickness of 2 mm.</w:t>
      </w:r>
    </w:p>
    <w:p w14:paraId="3E529715" w14:textId="77777777" w:rsidR="00E206D5" w:rsidRDefault="00E206D5" w:rsidP="00E206D5">
      <w:r>
        <w:t>The model-scale scrubber has been tested experimentally and the measured TL is used to evaluate the accuracy of the FEM model.</w:t>
      </w:r>
      <w:r w:rsidR="007072B8">
        <w:t xml:space="preserve"> </w:t>
      </w:r>
      <w:r w:rsidR="007072B8" w:rsidRPr="00F96FE4">
        <w:rPr>
          <w:lang w:eastAsia="en-US"/>
        </w:rPr>
        <w:t>The perforated plates are 1 mm thick, with holes</w:t>
      </w:r>
      <w:r w:rsidR="007072B8">
        <w:rPr>
          <w:lang w:eastAsia="en-US"/>
        </w:rPr>
        <w:t xml:space="preserve"> featuring a diameter of 6 mm</w:t>
      </w:r>
      <w:r w:rsidR="00AF365F">
        <w:rPr>
          <w:lang w:eastAsia="en-US"/>
        </w:rPr>
        <w:t>,</w:t>
      </w:r>
      <w:r w:rsidR="007072B8">
        <w:rPr>
          <w:lang w:eastAsia="en-US"/>
        </w:rPr>
        <w:t xml:space="preserve"> and t</w:t>
      </w:r>
      <w:r w:rsidR="007072B8" w:rsidRPr="00F96FE4">
        <w:rPr>
          <w:lang w:eastAsia="en-US"/>
        </w:rPr>
        <w:t>he spacing of the holes is 9 mm.</w:t>
      </w:r>
    </w:p>
    <w:p w14:paraId="017ACEB5" w14:textId="5D9A5F89" w:rsidR="00E206D5" w:rsidRDefault="00E206D5" w:rsidP="00E206D5">
      <w:r>
        <w:t>Finally, the combined approach is used to evaluate the acoustic performance</w:t>
      </w:r>
      <w:r w:rsidR="00AF365F">
        <w:t>s</w:t>
      </w:r>
      <w:r>
        <w:t>, considering t</w:t>
      </w:r>
      <w:r w:rsidR="007B6F6A">
        <w:t xml:space="preserve">he presence of the flow, of </w:t>
      </w:r>
      <w:r>
        <w:t>both</w:t>
      </w:r>
      <w:r w:rsidR="00AF365F">
        <w:t xml:space="preserve"> the</w:t>
      </w:r>
      <w:r>
        <w:t xml:space="preserve"> analyzed geometries.</w:t>
      </w:r>
    </w:p>
    <w:p w14:paraId="5F58B391" w14:textId="0E1F28FA" w:rsidR="0075365F" w:rsidRDefault="0075365F" w:rsidP="0075365F">
      <w:r>
        <w:t>T</w:t>
      </w:r>
      <w:r>
        <w:rPr>
          <w:lang w:val="en-GB"/>
        </w:rPr>
        <w:t>he</w:t>
      </w:r>
      <w:r w:rsidRPr="0075365F">
        <w:t xml:space="preserve"> hardware </w:t>
      </w:r>
      <w:r w:rsidR="00407B42">
        <w:t>employed</w:t>
      </w:r>
      <w:r w:rsidRPr="0075365F">
        <w:t xml:space="preserve"> for the computations has the following characteristics: one physical processor Intel(R) Core(TM) i7-8565U CPU @ 1.80 GHz 1.99 GHz with four cores and 8 logical processors, an installed RAM (Random Access Memory) of 16.0 GHz and a GPU (Graphics Processing Unit) NVIDIA GeForce MX250 with 2.0 GB of dedicated memory</w:t>
      </w:r>
      <w:r>
        <w:t>.</w:t>
      </w:r>
    </w:p>
    <w:p w14:paraId="68EDBC42" w14:textId="77777777" w:rsidR="00E206D5" w:rsidRDefault="000D40D8">
      <w:r>
        <w:rPr>
          <w:noProof/>
          <w:lang w:val="it-IT" w:eastAsia="it-IT"/>
        </w:rPr>
        <w:lastRenderedPageBreak/>
        <mc:AlternateContent>
          <mc:Choice Requires="wpg">
            <w:drawing>
              <wp:anchor distT="0" distB="0" distL="114300" distR="114300" simplePos="0" relativeHeight="251666432" behindDoc="0" locked="0" layoutInCell="1" allowOverlap="1" wp14:anchorId="303B9A61" wp14:editId="799E39E0">
                <wp:simplePos x="0" y="0"/>
                <wp:positionH relativeFrom="column">
                  <wp:posOffset>433070</wp:posOffset>
                </wp:positionH>
                <wp:positionV relativeFrom="paragraph">
                  <wp:posOffset>635</wp:posOffset>
                </wp:positionV>
                <wp:extent cx="3718560" cy="2072640"/>
                <wp:effectExtent l="0" t="0" r="0" b="3810"/>
                <wp:wrapSquare wrapText="bothSides"/>
                <wp:docPr id="16" name="Group 16"/>
                <wp:cNvGraphicFramePr/>
                <a:graphic xmlns:a="http://schemas.openxmlformats.org/drawingml/2006/main">
                  <a:graphicData uri="http://schemas.microsoft.com/office/word/2010/wordprocessingGroup">
                    <wpg:wgp>
                      <wpg:cNvGrpSpPr/>
                      <wpg:grpSpPr>
                        <a:xfrm>
                          <a:off x="0" y="0"/>
                          <a:ext cx="3718560" cy="2072640"/>
                          <a:chOff x="0" y="0"/>
                          <a:chExt cx="3718560" cy="2072640"/>
                        </a:xfrm>
                      </wpg:grpSpPr>
                      <wpg:grpSp>
                        <wpg:cNvPr id="2" name="Group 2"/>
                        <wpg:cNvGrpSpPr/>
                        <wpg:grpSpPr>
                          <a:xfrm>
                            <a:off x="0" y="0"/>
                            <a:ext cx="3710940" cy="2072640"/>
                            <a:chOff x="0" y="0"/>
                            <a:chExt cx="4465955" cy="2320290"/>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700937"/>
                              <a:ext cx="2546985" cy="1017477"/>
                            </a:xfrm>
                            <a:prstGeom prst="rect">
                              <a:avLst/>
                            </a:prstGeom>
                          </pic:spPr>
                        </pic:pic>
                        <pic:pic xmlns:pic="http://schemas.openxmlformats.org/drawingml/2006/picture">
                          <pic:nvPicPr>
                            <pic:cNvPr id="20" name="Picture 2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04160" y="0"/>
                              <a:ext cx="1661795" cy="2320290"/>
                            </a:xfrm>
                            <a:prstGeom prst="rect">
                              <a:avLst/>
                            </a:prstGeom>
                          </pic:spPr>
                        </pic:pic>
                      </wpg:grpSp>
                      <wps:wsp>
                        <wps:cNvPr id="217" name="Text Box 2"/>
                        <wps:cNvSpPr txBox="1">
                          <a:spLocks noChangeArrowheads="1"/>
                        </wps:cNvSpPr>
                        <wps:spPr bwMode="auto">
                          <a:xfrm>
                            <a:off x="922020" y="7620"/>
                            <a:ext cx="388620" cy="284480"/>
                          </a:xfrm>
                          <a:prstGeom prst="rect">
                            <a:avLst/>
                          </a:prstGeom>
                          <a:solidFill>
                            <a:srgbClr val="FFFFFF"/>
                          </a:solidFill>
                          <a:ln w="9525">
                            <a:noFill/>
                            <a:miter lim="800000"/>
                            <a:headEnd/>
                            <a:tailEnd/>
                          </a:ln>
                        </wps:spPr>
                        <wps:txbx>
                          <w:txbxContent>
                            <w:p w14:paraId="45AC5F8A" w14:textId="77777777" w:rsidR="00264FF1" w:rsidRDefault="00264FF1" w:rsidP="00E206D5">
                              <w:pPr>
                                <w:ind w:firstLine="0"/>
                              </w:pPr>
                              <w:r>
                                <w:t>(a)</w:t>
                              </w:r>
                            </w:p>
                          </w:txbxContent>
                        </wps:txbx>
                        <wps:bodyPr rot="0" vert="horz" wrap="square" lIns="91440" tIns="45720" rIns="91440" bIns="45720" anchor="t" anchorCtr="0">
                          <a:noAutofit/>
                        </wps:bodyPr>
                      </wps:wsp>
                      <wps:wsp>
                        <wps:cNvPr id="4" name="Text Box 2"/>
                        <wps:cNvSpPr txBox="1">
                          <a:spLocks noChangeArrowheads="1"/>
                        </wps:cNvSpPr>
                        <wps:spPr bwMode="auto">
                          <a:xfrm>
                            <a:off x="3322320" y="15240"/>
                            <a:ext cx="396240" cy="284480"/>
                          </a:xfrm>
                          <a:prstGeom prst="rect">
                            <a:avLst/>
                          </a:prstGeom>
                          <a:solidFill>
                            <a:srgbClr val="FFFFFF"/>
                          </a:solidFill>
                          <a:ln w="9525">
                            <a:noFill/>
                            <a:miter lim="800000"/>
                            <a:headEnd/>
                            <a:tailEnd/>
                          </a:ln>
                        </wps:spPr>
                        <wps:txbx>
                          <w:txbxContent>
                            <w:p w14:paraId="4998B079" w14:textId="77777777" w:rsidR="00264FF1" w:rsidRDefault="00264FF1" w:rsidP="00E206D5">
                              <w:pPr>
                                <w:ind w:firstLine="0"/>
                              </w:pPr>
                              <w:r>
                                <w:t>(b)</w:t>
                              </w:r>
                            </w:p>
                          </w:txbxContent>
                        </wps:txbx>
                        <wps:bodyPr rot="0" vert="horz" wrap="square" lIns="91440" tIns="45720" rIns="91440" bIns="45720" anchor="t" anchorCtr="0">
                          <a:noAutofit/>
                        </wps:bodyPr>
                      </wps:wsp>
                    </wpg:wgp>
                  </a:graphicData>
                </a:graphic>
              </wp:anchor>
            </w:drawing>
          </mc:Choice>
          <mc:Fallback>
            <w:pict>
              <v:group w14:anchorId="303B9A61" id="Group 16" o:spid="_x0000_s1026" style="position:absolute;left:0;text-align:left;margin-left:34.1pt;margin-top:.05pt;width:292.8pt;height:163.2pt;z-index:251666432" coordsize="37185,2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">
                <v:group id="Group 2" o:spid="_x0000_s1027" style="position:absolute;width:37109;height:20726" coordsize="44659,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7009;width:25469;height:1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">
                    <v:imagedata r:id="rId10" o:title=""/>
                    <v:path arrowok="t"/>
                  </v:shape>
                  <v:shape id="Picture 20" o:spid="_x0000_s1029" type="#_x0000_t75" style="position:absolute;left:28041;width:16618;height:2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">
                    <v:imagedata r:id="rId11" o:title=""/>
                    <v:path arrowok="t"/>
                  </v:shape>
                </v:group>
                <v:shapetype id="_x0000_t202" coordsize="21600,21600" o:spt="202" path="m,l,21600r21600,l21600,xe">
                  <v:stroke joinstyle="miter"/>
                  <v:path gradientshapeok="t" o:connecttype="rect"/>
                </v:shapetype>
                <v:shape id="Text Box 2" o:spid="_x0000_s1030" type="#_x0000_t202" style="position:absolute;left:9220;top:76;width:388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5AC5F8A" w14:textId="77777777" w:rsidR="00264FF1" w:rsidRDefault="00264FF1" w:rsidP="00E206D5">
                        <w:pPr>
                          <w:ind w:firstLine="0"/>
                        </w:pPr>
                        <w:r>
                          <w:t>(a)</w:t>
                        </w:r>
                      </w:p>
                    </w:txbxContent>
                  </v:textbox>
                </v:shape>
                <v:shape id="Text Box 2" o:spid="_x0000_s1031" type="#_x0000_t202" style="position:absolute;left:33223;top:152;width:3962;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998B079" w14:textId="77777777" w:rsidR="00264FF1" w:rsidRDefault="00264FF1" w:rsidP="00E206D5">
                        <w:pPr>
                          <w:ind w:firstLine="0"/>
                        </w:pPr>
                        <w:r>
                          <w:t>(b)</w:t>
                        </w:r>
                      </w:p>
                    </w:txbxContent>
                  </v:textbox>
                </v:shape>
                <w10:wrap type="square"/>
              </v:group>
            </w:pict>
          </mc:Fallback>
        </mc:AlternateContent>
      </w:r>
    </w:p>
    <w:p w14:paraId="035C1B94" w14:textId="77777777" w:rsidR="00E206D5" w:rsidRDefault="00E206D5"/>
    <w:p w14:paraId="7F9AA9F2" w14:textId="77777777" w:rsidR="00E206D5" w:rsidRDefault="00E206D5"/>
    <w:p w14:paraId="6B76970E" w14:textId="77777777" w:rsidR="00E206D5" w:rsidRDefault="00E206D5"/>
    <w:p w14:paraId="3F8DF4E3" w14:textId="77777777" w:rsidR="00E206D5" w:rsidRDefault="00E206D5"/>
    <w:p w14:paraId="43F88B98" w14:textId="77777777" w:rsidR="00E206D5" w:rsidRDefault="00E206D5"/>
    <w:p w14:paraId="31102BF9" w14:textId="77777777" w:rsidR="00E206D5" w:rsidRDefault="00E206D5"/>
    <w:p w14:paraId="5473BC8F" w14:textId="77777777" w:rsidR="00E206D5" w:rsidRDefault="00E206D5"/>
    <w:p w14:paraId="77159043" w14:textId="77777777" w:rsidR="00E206D5" w:rsidRDefault="00E206D5"/>
    <w:p w14:paraId="114C6423" w14:textId="77777777" w:rsidR="00E206D5" w:rsidRDefault="00E206D5">
      <w:r>
        <w:rPr>
          <w:noProof/>
          <w:lang w:val="it-IT" w:eastAsia="it-IT"/>
        </w:rPr>
        <mc:AlternateContent>
          <mc:Choice Requires="wps">
            <w:drawing>
              <wp:anchor distT="0" distB="0" distL="114300" distR="114300" simplePos="0" relativeHeight="251660288" behindDoc="0" locked="0" layoutInCell="1" allowOverlap="1" wp14:anchorId="461F40E2" wp14:editId="3808F758">
                <wp:simplePos x="0" y="0"/>
                <wp:positionH relativeFrom="margin">
                  <wp:align>center</wp:align>
                </wp:positionH>
                <wp:positionV relativeFrom="paragraph">
                  <wp:posOffset>849630</wp:posOffset>
                </wp:positionV>
                <wp:extent cx="3794760" cy="2565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794760" cy="256540"/>
                        </a:xfrm>
                        <a:prstGeom prst="rect">
                          <a:avLst/>
                        </a:prstGeom>
                        <a:solidFill>
                          <a:prstClr val="white"/>
                        </a:solidFill>
                        <a:ln>
                          <a:noFill/>
                        </a:ln>
                      </wps:spPr>
                      <wps:txbx>
                        <w:txbxContent>
                          <w:p w14:paraId="5F8CA4BF" w14:textId="77777777" w:rsidR="00264FF1" w:rsidRPr="00422981" w:rsidRDefault="00264FF1" w:rsidP="00422981">
                            <w:pPr>
                              <w:pStyle w:val="Caption"/>
                              <w:jc w:val="center"/>
                            </w:pPr>
                            <w:r w:rsidRPr="00422981">
                              <w:rPr>
                                <w:b/>
                              </w:rPr>
                              <w:t xml:space="preserve">Figure </w:t>
                            </w:r>
                            <w:r w:rsidRPr="00422981">
                              <w:rPr>
                                <w:b/>
                              </w:rPr>
                              <w:fldChar w:fldCharType="begin"/>
                            </w:r>
                            <w:r w:rsidRPr="00422981">
                              <w:rPr>
                                <w:b/>
                              </w:rPr>
                              <w:instrText xml:space="preserve"> SEQ Figure \* ARABIC </w:instrText>
                            </w:r>
                            <w:r w:rsidRPr="00422981">
                              <w:rPr>
                                <w:b/>
                              </w:rPr>
                              <w:fldChar w:fldCharType="separate"/>
                            </w:r>
                            <w:r>
                              <w:rPr>
                                <w:b/>
                                <w:noProof/>
                              </w:rPr>
                              <w:t>1</w:t>
                            </w:r>
                            <w:r w:rsidRPr="00422981">
                              <w:rPr>
                                <w:b/>
                              </w:rPr>
                              <w:fldChar w:fldCharType="end"/>
                            </w:r>
                            <w:r>
                              <w:rPr>
                                <w:b/>
                              </w:rPr>
                              <w:t xml:space="preserve">. </w:t>
                            </w:r>
                            <w:r>
                              <w:t>(a) Straight-tube perforated muffler geometry; (b) model-scale scrubber geometry.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F40E2" id="Text Box 5" o:spid="_x0000_s1032" type="#_x0000_t202" style="position:absolute;left:0;text-align:left;margin-left:0;margin-top:66.9pt;width:298.8pt;height:20.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" stroked="f">
                <v:textbox inset="0,0,0,0">
                  <w:txbxContent>
                    <w:p w14:paraId="5F8CA4BF" w14:textId="77777777" w:rsidR="00264FF1" w:rsidRPr="00422981" w:rsidRDefault="00264FF1" w:rsidP="00422981">
                      <w:pPr>
                        <w:pStyle w:val="Caption"/>
                        <w:jc w:val="center"/>
                      </w:pPr>
                      <w:r w:rsidRPr="00422981">
                        <w:rPr>
                          <w:b/>
                        </w:rPr>
                        <w:t xml:space="preserve">Figure </w:t>
                      </w:r>
                      <w:r w:rsidRPr="00422981">
                        <w:rPr>
                          <w:b/>
                        </w:rPr>
                        <w:fldChar w:fldCharType="begin"/>
                      </w:r>
                      <w:r w:rsidRPr="00422981">
                        <w:rPr>
                          <w:b/>
                        </w:rPr>
                        <w:instrText xml:space="preserve"> SEQ Figure \* ARABIC </w:instrText>
                      </w:r>
                      <w:r w:rsidRPr="00422981">
                        <w:rPr>
                          <w:b/>
                        </w:rPr>
                        <w:fldChar w:fldCharType="separate"/>
                      </w:r>
                      <w:r>
                        <w:rPr>
                          <w:b/>
                          <w:noProof/>
                        </w:rPr>
                        <w:t>1</w:t>
                      </w:r>
                      <w:r w:rsidRPr="00422981">
                        <w:rPr>
                          <w:b/>
                        </w:rPr>
                        <w:fldChar w:fldCharType="end"/>
                      </w:r>
                      <w:r>
                        <w:rPr>
                          <w:b/>
                        </w:rPr>
                        <w:t xml:space="preserve">. </w:t>
                      </w:r>
                      <w:r>
                        <w:t>(a) Straight-tube perforated muffler geometry; (b) model-scale scrubber geometry.</w:t>
                      </w:r>
                    </w:p>
                  </w:txbxContent>
                </v:textbox>
                <w10:wrap type="square" anchorx="margin"/>
              </v:shape>
            </w:pict>
          </mc:Fallback>
        </mc:AlternateContent>
      </w:r>
    </w:p>
    <w:p w14:paraId="3AAA47B1" w14:textId="77777777" w:rsidR="00B05D6E" w:rsidRDefault="00E902CB">
      <w:pPr>
        <w:pStyle w:val="Heading2"/>
        <w:rPr>
          <w:lang w:eastAsia="en-US"/>
        </w:rPr>
      </w:pPr>
      <w:r>
        <w:rPr>
          <w:lang w:eastAsia="en-US"/>
        </w:rPr>
        <w:t>Experimental set-up</w:t>
      </w:r>
    </w:p>
    <w:p w14:paraId="318D14E3" w14:textId="6D9E4D3E" w:rsidR="000D40D8" w:rsidRDefault="00A334FC" w:rsidP="000D40D8">
      <w:pPr>
        <w:pStyle w:val="NoindentNormal"/>
        <w:rPr>
          <w:lang w:eastAsia="en-US"/>
        </w:rPr>
      </w:pPr>
      <w:r w:rsidRPr="00A334FC">
        <w:rPr>
          <w:lang w:eastAsia="en-US"/>
        </w:rPr>
        <w:t>The</w:t>
      </w:r>
      <w:r w:rsidR="002751E5">
        <w:rPr>
          <w:lang w:eastAsia="en-US"/>
        </w:rPr>
        <w:t xml:space="preserve"> </w:t>
      </w:r>
      <w:r w:rsidRPr="00A334FC">
        <w:rPr>
          <w:lang w:eastAsia="en-US"/>
        </w:rPr>
        <w:t xml:space="preserve">TL </w:t>
      </w:r>
      <w:r w:rsidR="00AD0B6A">
        <w:rPr>
          <w:lang w:eastAsia="en-US"/>
        </w:rPr>
        <w:t xml:space="preserve">measurement </w:t>
      </w:r>
      <w:r w:rsidR="00CE6913">
        <w:rPr>
          <w:lang w:eastAsia="en-US"/>
        </w:rPr>
        <w:t xml:space="preserve">of the model-scale scrubber </w:t>
      </w:r>
      <w:r w:rsidRPr="00A334FC">
        <w:rPr>
          <w:lang w:eastAsia="en-US"/>
        </w:rPr>
        <w:t xml:space="preserve">was performed using an impedance tube featuring a diameter of 45 mm. The two-load technique </w:t>
      </w:r>
      <w:r w:rsidR="000845D8" w:rsidRPr="000845D8">
        <w:t>[7]</w:t>
      </w:r>
      <w:r w:rsidR="00CE6913">
        <w:rPr>
          <w:lang w:eastAsia="en-US"/>
        </w:rPr>
        <w:t xml:space="preserve"> </w:t>
      </w:r>
      <w:r w:rsidRPr="00A334FC">
        <w:rPr>
          <w:lang w:eastAsia="en-US"/>
        </w:rPr>
        <w:t>was adopted, and the two loads were reproduced using a closed a</w:t>
      </w:r>
      <w:r w:rsidR="00CE6913">
        <w:rPr>
          <w:lang w:eastAsia="en-US"/>
        </w:rPr>
        <w:t>nd an open termination (Figure 2</w:t>
      </w:r>
      <w:r w:rsidRPr="00A334FC">
        <w:rPr>
          <w:lang w:eastAsia="en-US"/>
        </w:rPr>
        <w:t>).</w:t>
      </w:r>
    </w:p>
    <w:p w14:paraId="0C671C2A" w14:textId="77777777" w:rsidR="000D40D8" w:rsidRDefault="000D40D8" w:rsidP="000D40D8">
      <w:pPr>
        <w:rPr>
          <w:lang w:eastAsia="en-US"/>
        </w:rPr>
      </w:pPr>
      <w:r>
        <w:rPr>
          <w:noProof/>
          <w:lang w:val="it-IT" w:eastAsia="it-IT"/>
        </w:rPr>
        <mc:AlternateContent>
          <mc:Choice Requires="wpg">
            <w:drawing>
              <wp:anchor distT="0" distB="0" distL="114300" distR="114300" simplePos="0" relativeHeight="251676672" behindDoc="0" locked="0" layoutInCell="1" allowOverlap="1" wp14:anchorId="4B05AB42" wp14:editId="3387D6F9">
                <wp:simplePos x="0" y="0"/>
                <wp:positionH relativeFrom="margin">
                  <wp:align>center</wp:align>
                </wp:positionH>
                <wp:positionV relativeFrom="paragraph">
                  <wp:posOffset>102235</wp:posOffset>
                </wp:positionV>
                <wp:extent cx="4046220" cy="1432560"/>
                <wp:effectExtent l="0" t="0" r="0" b="0"/>
                <wp:wrapNone/>
                <wp:docPr id="19" name="Group 19"/>
                <wp:cNvGraphicFramePr/>
                <a:graphic xmlns:a="http://schemas.openxmlformats.org/drawingml/2006/main">
                  <a:graphicData uri="http://schemas.microsoft.com/office/word/2010/wordprocessingGroup">
                    <wpg:wgp>
                      <wpg:cNvGrpSpPr/>
                      <wpg:grpSpPr>
                        <a:xfrm>
                          <a:off x="0" y="0"/>
                          <a:ext cx="4046220" cy="1432560"/>
                          <a:chOff x="0" y="0"/>
                          <a:chExt cx="4046220" cy="1432560"/>
                        </a:xfrm>
                      </wpg:grpSpPr>
                      <wpg:grpSp>
                        <wpg:cNvPr id="14" name="Group 14"/>
                        <wpg:cNvGrpSpPr/>
                        <wpg:grpSpPr>
                          <a:xfrm>
                            <a:off x="0" y="7620"/>
                            <a:ext cx="4030028" cy="1424940"/>
                            <a:chOff x="0" y="0"/>
                            <a:chExt cx="4030028" cy="1424940"/>
                          </a:xfrm>
                        </wpg:grpSpPr>
                        <pic:pic xmlns:pic="http://schemas.openxmlformats.org/drawingml/2006/picture">
                          <pic:nvPicPr>
                            <pic:cNvPr id="21" name="Picture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2347278" y="-259398"/>
                              <a:ext cx="1415415" cy="1950085"/>
                            </a:xfrm>
                            <a:prstGeom prst="rect">
                              <a:avLst/>
                            </a:prstGeom>
                          </pic:spPr>
                        </pic:pic>
                        <pic:pic xmlns:pic="http://schemas.openxmlformats.org/drawingml/2006/picture">
                          <pic:nvPicPr>
                            <pic:cNvPr id="22" name="Picture 2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263208" y="-263208"/>
                              <a:ext cx="1424940" cy="1951355"/>
                            </a:xfrm>
                            <a:prstGeom prst="rect">
                              <a:avLst/>
                            </a:prstGeom>
                          </pic:spPr>
                        </pic:pic>
                      </wpg:grpSp>
                      <wps:wsp>
                        <wps:cNvPr id="17" name="Text Box 2"/>
                        <wps:cNvSpPr txBox="1">
                          <a:spLocks noChangeArrowheads="1"/>
                        </wps:cNvSpPr>
                        <wps:spPr bwMode="auto">
                          <a:xfrm>
                            <a:off x="1508760" y="7620"/>
                            <a:ext cx="388620" cy="284480"/>
                          </a:xfrm>
                          <a:prstGeom prst="rect">
                            <a:avLst/>
                          </a:prstGeom>
                          <a:noFill/>
                          <a:ln w="9525">
                            <a:noFill/>
                            <a:miter lim="800000"/>
                            <a:headEnd/>
                            <a:tailEnd/>
                          </a:ln>
                        </wps:spPr>
                        <wps:txbx>
                          <w:txbxContent>
                            <w:p w14:paraId="5A521394" w14:textId="77777777" w:rsidR="00264FF1" w:rsidRDefault="00264FF1" w:rsidP="000D40D8">
                              <w:pPr>
                                <w:ind w:firstLine="0"/>
                              </w:pPr>
                              <w:r>
                                <w:t>(a)</w:t>
                              </w:r>
                            </w:p>
                          </w:txbxContent>
                        </wps:txbx>
                        <wps:bodyPr rot="0" vert="horz" wrap="square" lIns="91440" tIns="45720" rIns="91440" bIns="45720" anchor="t" anchorCtr="0">
                          <a:noAutofit/>
                        </wps:bodyPr>
                      </wps:wsp>
                      <wps:wsp>
                        <wps:cNvPr id="18" name="Text Box 2"/>
                        <wps:cNvSpPr txBox="1">
                          <a:spLocks noChangeArrowheads="1"/>
                        </wps:cNvSpPr>
                        <wps:spPr bwMode="auto">
                          <a:xfrm>
                            <a:off x="3649980" y="0"/>
                            <a:ext cx="396240" cy="284480"/>
                          </a:xfrm>
                          <a:prstGeom prst="rect">
                            <a:avLst/>
                          </a:prstGeom>
                          <a:noFill/>
                          <a:ln w="9525">
                            <a:noFill/>
                            <a:miter lim="800000"/>
                            <a:headEnd/>
                            <a:tailEnd/>
                          </a:ln>
                        </wps:spPr>
                        <wps:txbx>
                          <w:txbxContent>
                            <w:p w14:paraId="58964B08" w14:textId="77777777" w:rsidR="00264FF1" w:rsidRDefault="00264FF1" w:rsidP="000D40D8">
                              <w:pPr>
                                <w:ind w:firstLine="0"/>
                              </w:pPr>
                              <w:r>
                                <w:t>(b)</w:t>
                              </w:r>
                            </w:p>
                          </w:txbxContent>
                        </wps:txbx>
                        <wps:bodyPr rot="0" vert="horz" wrap="square" lIns="91440" tIns="45720" rIns="91440" bIns="45720" anchor="t" anchorCtr="0">
                          <a:noAutofit/>
                        </wps:bodyPr>
                      </wps:wsp>
                    </wpg:wgp>
                  </a:graphicData>
                </a:graphic>
              </wp:anchor>
            </w:drawing>
          </mc:Choice>
          <mc:Fallback>
            <w:pict>
              <v:group w14:anchorId="4B05AB42" id="Group 19" o:spid="_x0000_s1033" style="position:absolute;left:0;text-align:left;margin-left:0;margin-top:8.05pt;width:318.6pt;height:112.8pt;z-index:251676672;mso-position-horizontal:center;mso-position-horizontal-relative:margin" coordsize="40462,14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">
                <v:group id="Group 14" o:spid="_x0000_s1034" style="position:absolute;top:76;width:40300;height:14249" coordsize="40300,1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21" o:spid="_x0000_s1035" type="#_x0000_t75" style="position:absolute;left:23473;top:-2595;width:14154;height:195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">
                    <v:imagedata r:id="rId14" o:title=""/>
                    <v:path arrowok="t"/>
                  </v:shape>
                  <v:shape id="Picture 22" o:spid="_x0000_s1036" type="#_x0000_t75" style="position:absolute;left:2632;top:-2632;width:14249;height:195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">
                    <v:imagedata r:id="rId15" o:title=""/>
                    <v:path arrowok="t"/>
                  </v:shape>
                </v:group>
                <v:shape id="Text Box 2" o:spid="_x0000_s1037" type="#_x0000_t202" style="position:absolute;left:15087;top:76;width:388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A521394" w14:textId="77777777" w:rsidR="00264FF1" w:rsidRDefault="00264FF1" w:rsidP="000D40D8">
                        <w:pPr>
                          <w:ind w:firstLine="0"/>
                        </w:pPr>
                        <w:r>
                          <w:t>(a)</w:t>
                        </w:r>
                      </w:p>
                    </w:txbxContent>
                  </v:textbox>
                </v:shape>
                <v:shape id="Text Box 2" o:spid="_x0000_s1038" type="#_x0000_t202" style="position:absolute;left:36499;width:396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8964B08" w14:textId="77777777" w:rsidR="00264FF1" w:rsidRDefault="00264FF1" w:rsidP="000D40D8">
                        <w:pPr>
                          <w:ind w:firstLine="0"/>
                        </w:pPr>
                        <w:r>
                          <w:t>(b)</w:t>
                        </w:r>
                      </w:p>
                    </w:txbxContent>
                  </v:textbox>
                </v:shape>
                <w10:wrap anchorx="margin"/>
              </v:group>
            </w:pict>
          </mc:Fallback>
        </mc:AlternateContent>
      </w:r>
    </w:p>
    <w:p w14:paraId="6AB0269C" w14:textId="77777777" w:rsidR="000D40D8" w:rsidRPr="000D40D8" w:rsidRDefault="000D40D8" w:rsidP="000D40D8">
      <w:pPr>
        <w:rPr>
          <w:lang w:eastAsia="en-US"/>
        </w:rPr>
      </w:pPr>
    </w:p>
    <w:p w14:paraId="02C62716" w14:textId="77777777" w:rsidR="000D40D8" w:rsidRDefault="000D40D8" w:rsidP="000D40D8">
      <w:pPr>
        <w:pStyle w:val="NoindentNormal"/>
        <w:rPr>
          <w:lang w:eastAsia="en-US"/>
        </w:rPr>
      </w:pPr>
    </w:p>
    <w:p w14:paraId="06D62680" w14:textId="77777777" w:rsidR="000D40D8" w:rsidRDefault="000D40D8" w:rsidP="000D40D8">
      <w:pPr>
        <w:pStyle w:val="NoindentNormal"/>
      </w:pPr>
    </w:p>
    <w:p w14:paraId="608FB61F" w14:textId="77777777" w:rsidR="000D40D8" w:rsidRDefault="000D40D8" w:rsidP="000D40D8">
      <w:pPr>
        <w:pStyle w:val="NoindentNormal"/>
      </w:pPr>
    </w:p>
    <w:p w14:paraId="044AA7E3" w14:textId="77777777" w:rsidR="000D40D8" w:rsidRDefault="000D40D8" w:rsidP="000D40D8">
      <w:pPr>
        <w:pStyle w:val="NoindentNormal"/>
        <w:rPr>
          <w:lang w:eastAsia="en-US"/>
        </w:rPr>
      </w:pPr>
    </w:p>
    <w:p w14:paraId="3F17517C" w14:textId="77777777" w:rsidR="000D40D8" w:rsidRDefault="000D40D8" w:rsidP="000D40D8">
      <w:pPr>
        <w:pStyle w:val="NoindentNormal"/>
        <w:rPr>
          <w:lang w:eastAsia="en-US"/>
        </w:rPr>
      </w:pPr>
    </w:p>
    <w:p w14:paraId="7C9DC75A" w14:textId="77777777" w:rsidR="000D40D8" w:rsidRDefault="000D40D8" w:rsidP="000D40D8">
      <w:pPr>
        <w:pStyle w:val="NoindentNormal"/>
        <w:rPr>
          <w:lang w:eastAsia="en-US"/>
        </w:rPr>
      </w:pPr>
    </w:p>
    <w:p w14:paraId="4BF5C892" w14:textId="77777777" w:rsidR="000D40D8" w:rsidRDefault="000D40D8" w:rsidP="000D40D8">
      <w:pPr>
        <w:pStyle w:val="NoindentNormal"/>
        <w:rPr>
          <w:lang w:eastAsia="en-US"/>
        </w:rPr>
      </w:pPr>
    </w:p>
    <w:p w14:paraId="2F1C7310" w14:textId="77777777" w:rsidR="000D40D8" w:rsidRDefault="000D40D8" w:rsidP="000D40D8">
      <w:pPr>
        <w:pStyle w:val="NoindentNormal"/>
        <w:rPr>
          <w:lang w:eastAsia="en-US"/>
        </w:rPr>
      </w:pPr>
    </w:p>
    <w:p w14:paraId="71770779" w14:textId="77777777" w:rsidR="000D40D8" w:rsidRDefault="000D40D8" w:rsidP="000D40D8">
      <w:pPr>
        <w:pStyle w:val="NoindentNormal"/>
        <w:rPr>
          <w:lang w:eastAsia="en-US"/>
        </w:rPr>
      </w:pPr>
    </w:p>
    <w:p w14:paraId="7E66A4EA" w14:textId="77777777" w:rsidR="00E206D5" w:rsidRDefault="000D40D8" w:rsidP="000D40D8">
      <w:pPr>
        <w:rPr>
          <w:lang w:eastAsia="en-US"/>
        </w:rPr>
      </w:pPr>
      <w:r>
        <w:rPr>
          <w:noProof/>
          <w:lang w:val="it-IT" w:eastAsia="it-IT"/>
        </w:rPr>
        <mc:AlternateContent>
          <mc:Choice Requires="wps">
            <w:drawing>
              <wp:anchor distT="0" distB="0" distL="114300" distR="114300" simplePos="0" relativeHeight="251672576" behindDoc="0" locked="0" layoutInCell="1" allowOverlap="1" wp14:anchorId="7D4ED9AE" wp14:editId="5501F680">
                <wp:simplePos x="0" y="0"/>
                <wp:positionH relativeFrom="margin">
                  <wp:posOffset>833755</wp:posOffset>
                </wp:positionH>
                <wp:positionV relativeFrom="paragraph">
                  <wp:posOffset>8890</wp:posOffset>
                </wp:positionV>
                <wp:extent cx="293370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wps:spPr>
                      <wps:txbx>
                        <w:txbxContent>
                          <w:p w14:paraId="00570E70" w14:textId="77777777" w:rsidR="00264FF1" w:rsidRPr="00E206D5" w:rsidRDefault="00264FF1" w:rsidP="00E206D5">
                            <w:pPr>
                              <w:pStyle w:val="Caption"/>
                            </w:pPr>
                            <w:r w:rsidRPr="00E206D5">
                              <w:rPr>
                                <w:b/>
                              </w:rPr>
                              <w:t xml:space="preserve">Figure </w:t>
                            </w:r>
                            <w:r w:rsidRPr="00E206D5">
                              <w:rPr>
                                <w:b/>
                              </w:rPr>
                              <w:fldChar w:fldCharType="begin"/>
                            </w:r>
                            <w:r w:rsidRPr="00E206D5">
                              <w:rPr>
                                <w:b/>
                              </w:rPr>
                              <w:instrText xml:space="preserve"> SEQ Figure \* ARABIC </w:instrText>
                            </w:r>
                            <w:r w:rsidRPr="00E206D5">
                              <w:rPr>
                                <w:b/>
                              </w:rPr>
                              <w:fldChar w:fldCharType="separate"/>
                            </w:r>
                            <w:r>
                              <w:rPr>
                                <w:b/>
                                <w:noProof/>
                              </w:rPr>
                              <w:t>2</w:t>
                            </w:r>
                            <w:r w:rsidRPr="00E206D5">
                              <w:rPr>
                                <w:b/>
                              </w:rPr>
                              <w:fldChar w:fldCharType="end"/>
                            </w:r>
                            <w:r>
                              <w:rPr>
                                <w:b/>
                              </w:rPr>
                              <w:t xml:space="preserve">. </w:t>
                            </w:r>
                            <w:r>
                              <w:t>TL measurement set-up with (a) open end and (b) closed end.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4ED9AE" id="Text Box 6" o:spid="_x0000_s1039" type="#_x0000_t202" style="position:absolute;left:0;text-align:left;margin-left:65.65pt;margin-top:.7pt;width:231pt;height:.05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" stroked="f">
                <v:textbox style="mso-fit-shape-to-text:t" inset="0,0,0,0">
                  <w:txbxContent>
                    <w:p w14:paraId="00570E70" w14:textId="77777777" w:rsidR="00264FF1" w:rsidRPr="00E206D5" w:rsidRDefault="00264FF1" w:rsidP="00E206D5">
                      <w:pPr>
                        <w:pStyle w:val="Caption"/>
                      </w:pPr>
                      <w:r w:rsidRPr="00E206D5">
                        <w:rPr>
                          <w:b/>
                        </w:rPr>
                        <w:t xml:space="preserve">Figure </w:t>
                      </w:r>
                      <w:r w:rsidRPr="00E206D5">
                        <w:rPr>
                          <w:b/>
                        </w:rPr>
                        <w:fldChar w:fldCharType="begin"/>
                      </w:r>
                      <w:r w:rsidRPr="00E206D5">
                        <w:rPr>
                          <w:b/>
                        </w:rPr>
                        <w:instrText xml:space="preserve"> SEQ Figure \* ARABIC </w:instrText>
                      </w:r>
                      <w:r w:rsidRPr="00E206D5">
                        <w:rPr>
                          <w:b/>
                        </w:rPr>
                        <w:fldChar w:fldCharType="separate"/>
                      </w:r>
                      <w:r>
                        <w:rPr>
                          <w:b/>
                          <w:noProof/>
                        </w:rPr>
                        <w:t>2</w:t>
                      </w:r>
                      <w:r w:rsidRPr="00E206D5">
                        <w:rPr>
                          <w:b/>
                        </w:rPr>
                        <w:fldChar w:fldCharType="end"/>
                      </w:r>
                      <w:r>
                        <w:rPr>
                          <w:b/>
                        </w:rPr>
                        <w:t xml:space="preserve">. </w:t>
                      </w:r>
                      <w:r>
                        <w:t>TL measurement set-up with (a) open end and (b) closed end.</w:t>
                      </w:r>
                    </w:p>
                  </w:txbxContent>
                </v:textbox>
                <w10:wrap type="square" anchorx="margin"/>
              </v:shape>
            </w:pict>
          </mc:Fallback>
        </mc:AlternateContent>
      </w:r>
    </w:p>
    <w:p w14:paraId="42D19DDE" w14:textId="77777777" w:rsidR="00E206D5" w:rsidRPr="00A334FC" w:rsidRDefault="00E206D5" w:rsidP="00E206D5">
      <w:pPr>
        <w:ind w:firstLine="0"/>
        <w:rPr>
          <w:lang w:eastAsia="en-US"/>
        </w:rPr>
      </w:pPr>
    </w:p>
    <w:p w14:paraId="7EA22709" w14:textId="77777777" w:rsidR="00A334FC" w:rsidRPr="00A334FC" w:rsidRDefault="00A334FC" w:rsidP="00A334FC">
      <w:pPr>
        <w:rPr>
          <w:lang w:eastAsia="en-US"/>
        </w:rPr>
      </w:pPr>
      <w:r w:rsidRPr="00A334FC">
        <w:rPr>
          <w:lang w:eastAsia="en-US"/>
        </w:rPr>
        <w:t>The speaker emits a sine sweep with the following parameters: duration 10 s, frequencies range 50–5000 Hz, and variable amplitude between 0.05 V and 0.40 V.</w:t>
      </w:r>
    </w:p>
    <w:p w14:paraId="2DC078DC" w14:textId="6B46A6F1" w:rsidR="00A334FC" w:rsidRPr="00A334FC" w:rsidRDefault="00A334FC" w:rsidP="00A334FC">
      <w:pPr>
        <w:rPr>
          <w:lang w:eastAsia="en-US"/>
        </w:rPr>
      </w:pPr>
      <w:r w:rsidRPr="00A334FC">
        <w:rPr>
          <w:lang w:eastAsia="en-US"/>
        </w:rPr>
        <w:t xml:space="preserve">The signals were acquired by two PCB </w:t>
      </w:r>
      <w:proofErr w:type="spellStart"/>
      <w:r w:rsidRPr="00A334FC">
        <w:rPr>
          <w:lang w:eastAsia="en-US"/>
        </w:rPr>
        <w:t>Piezotronics</w:t>
      </w:r>
      <w:proofErr w:type="spellEnd"/>
      <w:r w:rsidRPr="00A334FC">
        <w:rPr>
          <w:lang w:eastAsia="en-US"/>
        </w:rPr>
        <w:t xml:space="preserve"> 378C10 microphones connected to a data acquisition device NI USB 4431, National Instruments, Austin, TX, USA. The acquired traces were elaborated in order to obtain the TL values using the </w:t>
      </w:r>
      <w:proofErr w:type="spellStart"/>
      <w:r w:rsidRPr="00A334FC">
        <w:rPr>
          <w:lang w:eastAsia="en-US"/>
        </w:rPr>
        <w:t>Main_TL</w:t>
      </w:r>
      <w:proofErr w:type="spellEnd"/>
      <w:r w:rsidRPr="00A334FC">
        <w:rPr>
          <w:lang w:eastAsia="en-US"/>
        </w:rPr>
        <w:t xml:space="preserve"> software developed by </w:t>
      </w:r>
      <w:proofErr w:type="spellStart"/>
      <w:r w:rsidRPr="00A334FC">
        <w:rPr>
          <w:lang w:eastAsia="en-US"/>
        </w:rPr>
        <w:t>Materiacustica</w:t>
      </w:r>
      <w:proofErr w:type="spellEnd"/>
      <w:r w:rsidRPr="00A334FC">
        <w:rPr>
          <w:lang w:eastAsia="en-US"/>
        </w:rPr>
        <w:t xml:space="preserve"> </w:t>
      </w:r>
      <w:proofErr w:type="spellStart"/>
      <w:r w:rsidRPr="00A334FC">
        <w:rPr>
          <w:lang w:eastAsia="en-US"/>
        </w:rPr>
        <w:t>s.r.l</w:t>
      </w:r>
      <w:proofErr w:type="spellEnd"/>
      <w:r w:rsidRPr="00A334FC">
        <w:rPr>
          <w:lang w:eastAsia="en-US"/>
        </w:rPr>
        <w:t>.</w:t>
      </w:r>
    </w:p>
    <w:p w14:paraId="4BE95BAD" w14:textId="4DCBC63B" w:rsidR="00A334FC" w:rsidRDefault="00A334FC" w:rsidP="002751E5">
      <w:pPr>
        <w:rPr>
          <w:lang w:eastAsia="en-US"/>
        </w:rPr>
      </w:pPr>
      <w:r w:rsidRPr="00A334FC">
        <w:rPr>
          <w:lang w:eastAsia="en-US"/>
        </w:rPr>
        <w:t>The distance between microphones 1–2 and 3–4 is equal to 30 mm, which is in accordance</w:t>
      </w:r>
      <w:r w:rsidR="002751E5">
        <w:rPr>
          <w:lang w:eastAsia="en-US"/>
        </w:rPr>
        <w:t xml:space="preserve"> with the standard ISO 10534-2 </w:t>
      </w:r>
      <w:r w:rsidR="0062782C" w:rsidRPr="0062782C">
        <w:t>[17]</w:t>
      </w:r>
      <w:r w:rsidR="002751E5">
        <w:rPr>
          <w:lang w:eastAsia="en-US"/>
        </w:rPr>
        <w:t xml:space="preserve">. The analysis was performed in the frequency range 10-2300 Hz in order to ensure a plane wave propagation </w:t>
      </w:r>
      <w:r w:rsidR="0062782C" w:rsidRPr="0062782C">
        <w:t>[17]</w:t>
      </w:r>
      <w:r w:rsidR="002751E5">
        <w:rPr>
          <w:lang w:eastAsia="en-US"/>
        </w:rPr>
        <w:t>.</w:t>
      </w:r>
    </w:p>
    <w:p w14:paraId="526EC7D3" w14:textId="77777777" w:rsidR="00AA0E37" w:rsidRDefault="00AA0E37" w:rsidP="00AA0E37">
      <w:pPr>
        <w:rPr>
          <w:lang w:eastAsia="en-US"/>
        </w:rPr>
      </w:pPr>
      <w:r>
        <w:rPr>
          <w:lang w:eastAsia="en-US"/>
        </w:rPr>
        <w:t>The air conditions during the experimental measurements are reported in Table 1.</w:t>
      </w:r>
    </w:p>
    <w:p w14:paraId="7EF4CA88" w14:textId="107F4D30" w:rsidR="00AA0E37" w:rsidRPr="00AA0E37" w:rsidRDefault="00AA0E37" w:rsidP="00AA0E37">
      <w:pPr>
        <w:pStyle w:val="Caption"/>
        <w:keepNext/>
      </w:pPr>
      <w:r w:rsidRPr="00AA0E37">
        <w:rPr>
          <w:b/>
        </w:rPr>
        <w:t xml:space="preserve">Table </w:t>
      </w:r>
      <w:r w:rsidRPr="00AA0E37">
        <w:rPr>
          <w:b/>
        </w:rPr>
        <w:fldChar w:fldCharType="begin"/>
      </w:r>
      <w:r w:rsidRPr="00AA0E37">
        <w:rPr>
          <w:b/>
        </w:rPr>
        <w:instrText xml:space="preserve"> SEQ Table \* ARABIC </w:instrText>
      </w:r>
      <w:r w:rsidRPr="00AA0E37">
        <w:rPr>
          <w:b/>
        </w:rPr>
        <w:fldChar w:fldCharType="separate"/>
      </w:r>
      <w:r w:rsidR="00670F48">
        <w:rPr>
          <w:b/>
          <w:noProof/>
        </w:rPr>
        <w:t>1</w:t>
      </w:r>
      <w:r w:rsidRPr="00AA0E37">
        <w:rPr>
          <w:b/>
        </w:rPr>
        <w:fldChar w:fldCharType="end"/>
      </w:r>
      <w:r w:rsidRPr="00AA0E37">
        <w:rPr>
          <w:b/>
        </w:rPr>
        <w:t>.</w:t>
      </w:r>
      <w:r>
        <w:rPr>
          <w:b/>
        </w:rPr>
        <w:t xml:space="preserve"> </w:t>
      </w:r>
      <w:r w:rsidR="00AD0B6A" w:rsidRPr="007D03D6">
        <w:t>Average</w:t>
      </w:r>
      <w:r w:rsidR="00AD0B6A">
        <w:rPr>
          <w:b/>
        </w:rPr>
        <w:t xml:space="preserve"> </w:t>
      </w:r>
      <w:r w:rsidR="00AD0B6A">
        <w:t xml:space="preserve">air </w:t>
      </w:r>
      <w:r>
        <w:t>characteristics</w:t>
      </w:r>
      <w:r w:rsidR="00AD0B6A">
        <w:t xml:space="preserve"> during experiments</w:t>
      </w:r>
      <w:r>
        <w:t>.</w:t>
      </w:r>
    </w:p>
    <w:tbl>
      <w:tblPr>
        <w:tblW w:w="7031" w:type="dxa"/>
        <w:jc w:val="center"/>
        <w:tblLook w:val="00A0" w:firstRow="1" w:lastRow="0" w:firstColumn="1" w:lastColumn="0" w:noHBand="0" w:noVBand="0"/>
      </w:tblPr>
      <w:tblGrid>
        <w:gridCol w:w="2340"/>
        <w:gridCol w:w="2339"/>
        <w:gridCol w:w="2352"/>
      </w:tblGrid>
      <w:tr w:rsidR="00AA0E37" w14:paraId="2E9EAF41" w14:textId="77777777" w:rsidTr="003D2A50">
        <w:trPr>
          <w:jc w:val="center"/>
        </w:trPr>
        <w:tc>
          <w:tcPr>
            <w:tcW w:w="2340" w:type="dxa"/>
            <w:tcBorders>
              <w:top w:val="single" w:sz="4" w:space="0" w:color="auto"/>
              <w:bottom w:val="single" w:sz="4" w:space="0" w:color="auto"/>
            </w:tcBorders>
          </w:tcPr>
          <w:p w14:paraId="100ABE4B" w14:textId="77777777" w:rsidR="00AA0E37" w:rsidRPr="00D82BC9" w:rsidRDefault="00AA0E37" w:rsidP="00264FF1">
            <w:pPr>
              <w:ind w:firstLine="0"/>
              <w:jc w:val="center"/>
              <w:rPr>
                <w:b/>
                <w:sz w:val="16"/>
                <w:szCs w:val="16"/>
              </w:rPr>
            </w:pPr>
            <w:r w:rsidRPr="00AA0E37">
              <w:rPr>
                <w:b/>
                <w:sz w:val="16"/>
                <w:szCs w:val="16"/>
              </w:rPr>
              <w:t>c (m/s)</w:t>
            </w:r>
            <w:r w:rsidRPr="00AA0E37">
              <w:rPr>
                <w:b/>
                <w:sz w:val="16"/>
                <w:szCs w:val="16"/>
              </w:rPr>
              <w:tab/>
            </w:r>
          </w:p>
        </w:tc>
        <w:tc>
          <w:tcPr>
            <w:tcW w:w="2339" w:type="dxa"/>
            <w:tcBorders>
              <w:top w:val="single" w:sz="4" w:space="0" w:color="auto"/>
              <w:bottom w:val="single" w:sz="4" w:space="0" w:color="auto"/>
            </w:tcBorders>
          </w:tcPr>
          <w:p w14:paraId="0732F288" w14:textId="77777777" w:rsidR="00AA0E37" w:rsidRPr="00D82BC9" w:rsidRDefault="00AA0E37" w:rsidP="00264FF1">
            <w:pPr>
              <w:ind w:firstLine="0"/>
              <w:jc w:val="center"/>
              <w:rPr>
                <w:b/>
                <w:sz w:val="16"/>
                <w:szCs w:val="16"/>
              </w:rPr>
            </w:pPr>
            <w:r w:rsidRPr="00AA0E37">
              <w:rPr>
                <w:b/>
                <w:sz w:val="16"/>
                <w:szCs w:val="16"/>
              </w:rPr>
              <w:t>ρ (kg/m</w:t>
            </w:r>
            <w:r w:rsidRPr="00AA0E37">
              <w:rPr>
                <w:b/>
                <w:sz w:val="16"/>
                <w:szCs w:val="16"/>
                <w:vertAlign w:val="superscript"/>
              </w:rPr>
              <w:t>3</w:t>
            </w:r>
            <w:r w:rsidRPr="00AA0E37">
              <w:rPr>
                <w:b/>
                <w:sz w:val="16"/>
                <w:szCs w:val="16"/>
              </w:rPr>
              <w:t>)</w:t>
            </w:r>
          </w:p>
        </w:tc>
        <w:tc>
          <w:tcPr>
            <w:tcW w:w="2352" w:type="dxa"/>
            <w:tcBorders>
              <w:top w:val="single" w:sz="4" w:space="0" w:color="auto"/>
              <w:bottom w:val="single" w:sz="4" w:space="0" w:color="auto"/>
            </w:tcBorders>
            <w:vAlign w:val="center"/>
          </w:tcPr>
          <w:p w14:paraId="488EF01F" w14:textId="77777777" w:rsidR="00AA0E37" w:rsidRPr="00D82BC9" w:rsidRDefault="00AA0E37" w:rsidP="003D2A50">
            <w:pPr>
              <w:ind w:firstLine="0"/>
              <w:jc w:val="center"/>
              <w:rPr>
                <w:b/>
                <w:sz w:val="16"/>
                <w:szCs w:val="16"/>
              </w:rPr>
            </w:pPr>
            <w:r w:rsidRPr="00AA0E37">
              <w:rPr>
                <w:b/>
                <w:sz w:val="16"/>
                <w:szCs w:val="16"/>
              </w:rPr>
              <w:t>μ (Pa/s)</w:t>
            </w:r>
          </w:p>
        </w:tc>
      </w:tr>
      <w:tr w:rsidR="00AA0E37" w14:paraId="75D667A9" w14:textId="77777777" w:rsidTr="003D2A50">
        <w:trPr>
          <w:jc w:val="center"/>
        </w:trPr>
        <w:tc>
          <w:tcPr>
            <w:tcW w:w="2340" w:type="dxa"/>
            <w:tcBorders>
              <w:bottom w:val="single" w:sz="4" w:space="0" w:color="auto"/>
            </w:tcBorders>
          </w:tcPr>
          <w:p w14:paraId="18B609DC" w14:textId="77777777" w:rsidR="00AA0E37" w:rsidRDefault="00AA0E37" w:rsidP="00264FF1">
            <w:pPr>
              <w:tabs>
                <w:tab w:val="decimal" w:pos="1026"/>
              </w:tabs>
              <w:ind w:firstLine="0"/>
              <w:rPr>
                <w:sz w:val="16"/>
                <w:szCs w:val="16"/>
              </w:rPr>
            </w:pPr>
            <w:r>
              <w:rPr>
                <w:sz w:val="16"/>
                <w:szCs w:val="16"/>
              </w:rPr>
              <w:t>340</w:t>
            </w:r>
          </w:p>
        </w:tc>
        <w:tc>
          <w:tcPr>
            <w:tcW w:w="2339" w:type="dxa"/>
            <w:tcBorders>
              <w:bottom w:val="single" w:sz="4" w:space="0" w:color="auto"/>
            </w:tcBorders>
          </w:tcPr>
          <w:p w14:paraId="1AA50E12" w14:textId="77777777" w:rsidR="00AA0E37" w:rsidRDefault="00AA0E37" w:rsidP="00264FF1">
            <w:pPr>
              <w:tabs>
                <w:tab w:val="decimal" w:pos="1013"/>
              </w:tabs>
              <w:ind w:firstLine="0"/>
              <w:rPr>
                <w:sz w:val="16"/>
                <w:szCs w:val="16"/>
              </w:rPr>
            </w:pPr>
            <w:r>
              <w:rPr>
                <w:sz w:val="16"/>
                <w:szCs w:val="16"/>
              </w:rPr>
              <w:t>1.225</w:t>
            </w:r>
          </w:p>
        </w:tc>
        <w:tc>
          <w:tcPr>
            <w:tcW w:w="2352" w:type="dxa"/>
            <w:tcBorders>
              <w:bottom w:val="single" w:sz="4" w:space="0" w:color="auto"/>
            </w:tcBorders>
            <w:vAlign w:val="center"/>
          </w:tcPr>
          <w:p w14:paraId="49199783" w14:textId="77777777" w:rsidR="00AA0E37" w:rsidRDefault="00AA0E37" w:rsidP="003D2A50">
            <w:pPr>
              <w:tabs>
                <w:tab w:val="decimal" w:pos="1101"/>
              </w:tabs>
              <w:ind w:firstLine="0"/>
              <w:jc w:val="left"/>
              <w:rPr>
                <w:sz w:val="16"/>
                <w:szCs w:val="16"/>
              </w:rPr>
            </w:pPr>
            <w:r w:rsidRPr="00AA0E37">
              <w:rPr>
                <w:sz w:val="16"/>
                <w:szCs w:val="16"/>
              </w:rPr>
              <w:t>1.78 × 10</w:t>
            </w:r>
            <w:r w:rsidRPr="00AA0E37">
              <w:rPr>
                <w:sz w:val="16"/>
                <w:szCs w:val="16"/>
                <w:vertAlign w:val="superscript"/>
              </w:rPr>
              <w:t>−5</w:t>
            </w:r>
          </w:p>
        </w:tc>
      </w:tr>
    </w:tbl>
    <w:p w14:paraId="3D53ADE3" w14:textId="77777777" w:rsidR="00E206D5" w:rsidRDefault="00E206D5" w:rsidP="00E206D5">
      <w:pPr>
        <w:pStyle w:val="Heading2"/>
        <w:rPr>
          <w:lang w:eastAsia="en-US"/>
        </w:rPr>
      </w:pPr>
      <w:r>
        <w:rPr>
          <w:lang w:eastAsia="en-US"/>
        </w:rPr>
        <w:lastRenderedPageBreak/>
        <w:t>CFD model</w:t>
      </w:r>
    </w:p>
    <w:p w14:paraId="721CEA62" w14:textId="2547D3AE" w:rsidR="00D23BE8" w:rsidRDefault="00F96FE4" w:rsidP="007D03D6">
      <w:pPr>
        <w:pStyle w:val="NoindentNormal"/>
        <w:rPr>
          <w:lang w:eastAsia="en-US"/>
        </w:rPr>
      </w:pPr>
      <w:r>
        <w:rPr>
          <w:lang w:eastAsia="en-US"/>
        </w:rPr>
        <w:t xml:space="preserve">The software STAR-CCM+ </w:t>
      </w:r>
      <w:r w:rsidR="008D6E46">
        <w:rPr>
          <w:lang w:eastAsia="en-US"/>
        </w:rPr>
        <w:t xml:space="preserve">was </w:t>
      </w:r>
      <w:r w:rsidRPr="00F96FE4">
        <w:rPr>
          <w:lang w:eastAsia="en-US"/>
        </w:rPr>
        <w:t xml:space="preserve">used to perform the CFD </w:t>
      </w:r>
      <w:r w:rsidR="00AD0B6A">
        <w:rPr>
          <w:lang w:eastAsia="en-US"/>
        </w:rPr>
        <w:t>simulations</w:t>
      </w:r>
      <w:r w:rsidRPr="00F96FE4">
        <w:rPr>
          <w:lang w:eastAsia="en-US"/>
        </w:rPr>
        <w:t xml:space="preserve">. </w:t>
      </w:r>
      <w:r w:rsidR="00AA739B" w:rsidRPr="00AA739B">
        <w:rPr>
          <w:lang w:eastAsia="en-US"/>
        </w:rPr>
        <w:t xml:space="preserve">RANS </w:t>
      </w:r>
      <w:r w:rsidR="00DE05D2" w:rsidRPr="00DE05D2">
        <w:rPr>
          <w:lang w:eastAsia="en-US"/>
        </w:rPr>
        <w:t xml:space="preserve">(Reynolds Averaged </w:t>
      </w:r>
      <w:proofErr w:type="spellStart"/>
      <w:r w:rsidR="00DE05D2" w:rsidRPr="00DE05D2">
        <w:rPr>
          <w:lang w:eastAsia="en-US"/>
        </w:rPr>
        <w:t>Navier</w:t>
      </w:r>
      <w:proofErr w:type="spellEnd"/>
      <w:r w:rsidR="00DE05D2" w:rsidRPr="00DE05D2">
        <w:rPr>
          <w:lang w:eastAsia="en-US"/>
        </w:rPr>
        <w:t xml:space="preserve"> Stokes) </w:t>
      </w:r>
      <w:r w:rsidR="00AA739B" w:rsidRPr="00AA739B">
        <w:rPr>
          <w:lang w:eastAsia="en-US"/>
        </w:rPr>
        <w:t xml:space="preserve">model </w:t>
      </w:r>
      <w:r w:rsidR="007B6F6A">
        <w:rPr>
          <w:lang w:eastAsia="en-US"/>
        </w:rPr>
        <w:t>was</w:t>
      </w:r>
      <w:r w:rsidR="00AA739B">
        <w:rPr>
          <w:lang w:eastAsia="en-US"/>
        </w:rPr>
        <w:t xml:space="preserve"> used </w:t>
      </w:r>
      <w:r w:rsidR="00AA739B" w:rsidRPr="00AA739B">
        <w:rPr>
          <w:lang w:eastAsia="en-US"/>
        </w:rPr>
        <w:t>to s</w:t>
      </w:r>
      <w:r w:rsidR="00AA739B">
        <w:rPr>
          <w:lang w:eastAsia="en-US"/>
        </w:rPr>
        <w:t xml:space="preserve">olve the </w:t>
      </w:r>
      <w:proofErr w:type="spellStart"/>
      <w:r w:rsidR="00AA739B">
        <w:rPr>
          <w:lang w:eastAsia="en-US"/>
        </w:rPr>
        <w:t>Navier</w:t>
      </w:r>
      <w:proofErr w:type="spellEnd"/>
      <w:r w:rsidR="00AA739B">
        <w:rPr>
          <w:lang w:eastAsia="en-US"/>
        </w:rPr>
        <w:t xml:space="preserve">-Stokes </w:t>
      </w:r>
      <w:r w:rsidR="00DE05D2">
        <w:rPr>
          <w:lang w:eastAsia="en-US"/>
        </w:rPr>
        <w:t>equations</w:t>
      </w:r>
      <w:r w:rsidR="00AA739B">
        <w:rPr>
          <w:lang w:eastAsia="en-US"/>
        </w:rPr>
        <w:t xml:space="preserve">, setting the k-ε turbulence model and </w:t>
      </w:r>
      <w:r w:rsidR="00264FF1">
        <w:rPr>
          <w:lang w:eastAsia="en-US"/>
        </w:rPr>
        <w:t xml:space="preserve">considering </w:t>
      </w:r>
      <w:r w:rsidR="00D23BE8">
        <w:rPr>
          <w:lang w:eastAsia="en-US"/>
        </w:rPr>
        <w:t xml:space="preserve">for the working medium </w:t>
      </w:r>
      <w:r w:rsidR="00264FF1">
        <w:rPr>
          <w:lang w:eastAsia="en-US"/>
        </w:rPr>
        <w:t xml:space="preserve">air as compressible ideal gas </w:t>
      </w:r>
      <w:r w:rsidR="00D23BE8">
        <w:rPr>
          <w:lang w:eastAsia="en-US"/>
        </w:rPr>
        <w:t xml:space="preserve">with physical properties dependent on the temperature </w:t>
      </w:r>
      <w:r w:rsidR="0062782C" w:rsidRPr="0062782C">
        <w:t>[18]</w:t>
      </w:r>
      <w:r w:rsidR="00270A5F">
        <w:rPr>
          <w:lang w:eastAsia="en-US"/>
        </w:rPr>
        <w:t xml:space="preserve">.  The segregated </w:t>
      </w:r>
      <w:r w:rsidR="007B6F6A">
        <w:rPr>
          <w:lang w:eastAsia="en-US"/>
        </w:rPr>
        <w:t>approach was</w:t>
      </w:r>
      <w:r w:rsidR="00270A5F">
        <w:rPr>
          <w:lang w:eastAsia="en-US"/>
        </w:rPr>
        <w:t xml:space="preserve"> used, adopting the</w:t>
      </w:r>
      <w:r w:rsidR="00264FF1">
        <w:rPr>
          <w:lang w:eastAsia="en-US"/>
        </w:rPr>
        <w:t xml:space="preserve"> </w:t>
      </w:r>
      <w:r w:rsidR="00D23BE8">
        <w:rPr>
          <w:lang w:eastAsia="en-US"/>
        </w:rPr>
        <w:t>SIMPLE</w:t>
      </w:r>
      <w:r w:rsidR="00DE05D2">
        <w:rPr>
          <w:lang w:eastAsia="en-US"/>
        </w:rPr>
        <w:t xml:space="preserve"> (Semi Implicit </w:t>
      </w:r>
      <w:r w:rsidR="00D23BE8">
        <w:rPr>
          <w:lang w:eastAsia="en-US"/>
        </w:rPr>
        <w:t>Method for Pressure Linked Equation)</w:t>
      </w:r>
      <w:r w:rsidR="00AA739B" w:rsidRPr="00AA739B">
        <w:rPr>
          <w:lang w:eastAsia="en-US"/>
        </w:rPr>
        <w:t xml:space="preserve"> </w:t>
      </w:r>
      <w:r w:rsidR="00270A5F">
        <w:rPr>
          <w:lang w:eastAsia="en-US"/>
        </w:rPr>
        <w:t xml:space="preserve">and the PISO </w:t>
      </w:r>
      <w:r w:rsidR="00D23BE8">
        <w:rPr>
          <w:lang w:eastAsia="en-US"/>
        </w:rPr>
        <w:t xml:space="preserve">(Pressure Implicit with Splitting of Operations) </w:t>
      </w:r>
      <w:r w:rsidR="00AA739B" w:rsidRPr="00AA739B">
        <w:rPr>
          <w:lang w:eastAsia="en-US"/>
        </w:rPr>
        <w:t>algorithm</w:t>
      </w:r>
      <w:r w:rsidR="00270A5F">
        <w:rPr>
          <w:lang w:eastAsia="en-US"/>
        </w:rPr>
        <w:t>s</w:t>
      </w:r>
      <w:r w:rsidR="00AA739B" w:rsidRPr="00AA739B">
        <w:rPr>
          <w:lang w:eastAsia="en-US"/>
        </w:rPr>
        <w:t xml:space="preserve"> for</w:t>
      </w:r>
      <w:r w:rsidR="00270A5F">
        <w:rPr>
          <w:lang w:eastAsia="en-US"/>
        </w:rPr>
        <w:t xml:space="preserve"> respectively the steady</w:t>
      </w:r>
      <w:r w:rsidR="00AA739B" w:rsidRPr="00AA739B">
        <w:rPr>
          <w:lang w:eastAsia="en-US"/>
        </w:rPr>
        <w:t xml:space="preserve"> </w:t>
      </w:r>
      <w:r w:rsidR="00270A5F">
        <w:rPr>
          <w:lang w:eastAsia="en-US"/>
        </w:rPr>
        <w:t xml:space="preserve">and the </w:t>
      </w:r>
      <w:r w:rsidR="00270A5F" w:rsidRPr="00AA739B">
        <w:rPr>
          <w:lang w:eastAsia="en-US"/>
        </w:rPr>
        <w:t>unste</w:t>
      </w:r>
      <w:r w:rsidR="00DE05D2">
        <w:rPr>
          <w:lang w:eastAsia="en-US"/>
        </w:rPr>
        <w:t>a</w:t>
      </w:r>
      <w:r w:rsidR="00270A5F" w:rsidRPr="00AA739B">
        <w:rPr>
          <w:lang w:eastAsia="en-US"/>
        </w:rPr>
        <w:t xml:space="preserve">dy-state </w:t>
      </w:r>
      <w:r w:rsidR="00AA739B" w:rsidRPr="00AA739B">
        <w:rPr>
          <w:lang w:eastAsia="en-US"/>
        </w:rPr>
        <w:t>simulations</w:t>
      </w:r>
      <w:r w:rsidR="00270A5F">
        <w:rPr>
          <w:lang w:eastAsia="en-US"/>
        </w:rPr>
        <w:t>. The time step used for unsteady simulation</w:t>
      </w:r>
      <w:r w:rsidR="00DE05D2">
        <w:rPr>
          <w:lang w:eastAsia="en-US"/>
        </w:rPr>
        <w:t>s</w:t>
      </w:r>
      <w:r w:rsidR="00270A5F">
        <w:rPr>
          <w:lang w:eastAsia="en-US"/>
        </w:rPr>
        <w:t xml:space="preserve"> </w:t>
      </w:r>
      <w:r w:rsidR="008D6E46">
        <w:rPr>
          <w:lang w:eastAsia="en-US"/>
        </w:rPr>
        <w:t>was</w:t>
      </w:r>
      <w:r w:rsidR="00270A5F">
        <w:rPr>
          <w:lang w:eastAsia="en-US"/>
        </w:rPr>
        <w:t xml:space="preserve"> 5 </w:t>
      </w:r>
      <w:r w:rsidR="00270A5F">
        <w:rPr>
          <w:rFonts w:ascii="Palatino Linotype" w:hAnsi="Palatino Linotype"/>
          <w:lang w:eastAsia="en-US"/>
        </w:rPr>
        <w:t>·</w:t>
      </w:r>
      <w:r w:rsidR="00270A5F">
        <w:rPr>
          <w:lang w:eastAsia="en-US"/>
        </w:rPr>
        <w:t xml:space="preserve"> 10</w:t>
      </w:r>
      <w:r w:rsidR="00270A5F">
        <w:rPr>
          <w:vertAlign w:val="superscript"/>
          <w:lang w:eastAsia="en-US"/>
        </w:rPr>
        <w:t>-6</w:t>
      </w:r>
      <w:r w:rsidR="008D6E46">
        <w:rPr>
          <w:lang w:eastAsia="en-US"/>
        </w:rPr>
        <w:t xml:space="preserve"> s</w:t>
      </w:r>
      <w:r w:rsidR="00270A5F">
        <w:rPr>
          <w:lang w:eastAsia="en-US"/>
        </w:rPr>
        <w:t>.</w:t>
      </w:r>
      <w:r w:rsidR="008D6E46">
        <w:rPr>
          <w:lang w:eastAsia="en-US"/>
        </w:rPr>
        <w:t xml:space="preserve"> </w:t>
      </w:r>
      <w:r w:rsidR="00270A5F">
        <w:rPr>
          <w:lang w:eastAsia="en-US"/>
        </w:rPr>
        <w:t xml:space="preserve"> The prism layer setting</w:t>
      </w:r>
      <w:r w:rsidR="007B6F6A">
        <w:rPr>
          <w:lang w:eastAsia="en-US"/>
        </w:rPr>
        <w:t>s were</w:t>
      </w:r>
      <w:r w:rsidR="00270A5F">
        <w:rPr>
          <w:lang w:eastAsia="en-US"/>
        </w:rPr>
        <w:t xml:space="preserve"> chosen in order to have a </w:t>
      </w:r>
      <w:r w:rsidR="003D2A50">
        <w:rPr>
          <w:lang w:eastAsia="en-US"/>
        </w:rPr>
        <w:t xml:space="preserve">Wall </w:t>
      </w:r>
      <w:r w:rsidR="00270A5F">
        <w:rPr>
          <w:lang w:eastAsia="en-US"/>
        </w:rPr>
        <w:t>y</w:t>
      </w:r>
      <w:r w:rsidR="00270A5F">
        <w:rPr>
          <w:vertAlign w:val="superscript"/>
          <w:lang w:eastAsia="en-US"/>
        </w:rPr>
        <w:t>+</w:t>
      </w:r>
      <w:r w:rsidR="00270A5F">
        <w:rPr>
          <w:lang w:eastAsia="en-US"/>
        </w:rPr>
        <w:t xml:space="preserve"> ≤ 1, while the mesh base size and refinement area </w:t>
      </w:r>
      <w:r w:rsidR="007B6F6A">
        <w:rPr>
          <w:lang w:eastAsia="en-US"/>
        </w:rPr>
        <w:t>were</w:t>
      </w:r>
      <w:r w:rsidR="00270A5F">
        <w:rPr>
          <w:lang w:eastAsia="en-US"/>
        </w:rPr>
        <w:t xml:space="preserve"> generated according </w:t>
      </w:r>
      <w:r w:rsidR="00AD0B6A">
        <w:rPr>
          <w:lang w:eastAsia="en-US"/>
        </w:rPr>
        <w:t xml:space="preserve">to previous studies available in </w:t>
      </w:r>
      <w:r w:rsidR="00270A5F">
        <w:rPr>
          <w:lang w:eastAsia="en-US"/>
        </w:rPr>
        <w:t xml:space="preserve">the literature </w:t>
      </w:r>
      <w:r w:rsidR="0062782C" w:rsidRPr="0062782C">
        <w:t>[13]</w:t>
      </w:r>
      <w:r w:rsidR="00270A5F">
        <w:rPr>
          <w:lang w:eastAsia="en-US"/>
        </w:rPr>
        <w:t>.</w:t>
      </w:r>
      <w:r w:rsidR="000845D8">
        <w:rPr>
          <w:lang w:eastAsia="en-US"/>
        </w:rPr>
        <w:t xml:space="preserve"> </w:t>
      </w:r>
    </w:p>
    <w:p w14:paraId="5A589F5F" w14:textId="77777777" w:rsidR="0075365F" w:rsidRDefault="00D23BE8" w:rsidP="0075365F">
      <w:pPr>
        <w:rPr>
          <w:lang w:eastAsia="en-US"/>
        </w:rPr>
      </w:pPr>
      <w:r>
        <w:rPr>
          <w:lang w:eastAsia="en-US"/>
        </w:rPr>
        <w:t xml:space="preserve">The boundary conditions </w:t>
      </w:r>
      <w:r w:rsidR="007B6F6A">
        <w:rPr>
          <w:lang w:eastAsia="en-US"/>
        </w:rPr>
        <w:t>were</w:t>
      </w:r>
      <w:r>
        <w:rPr>
          <w:lang w:eastAsia="en-US"/>
        </w:rPr>
        <w:t xml:space="preserve"> set as follow: mass-flow inlet (41 kg/m</w:t>
      </w:r>
      <w:r>
        <w:rPr>
          <w:vertAlign w:val="superscript"/>
          <w:lang w:eastAsia="en-US"/>
        </w:rPr>
        <w:t>2</w:t>
      </w:r>
      <w:r>
        <w:rPr>
          <w:lang w:eastAsia="en-US"/>
        </w:rPr>
        <w:t>, equivalent to a velocity of 0.1 Ma), pressure outlet (101325 Pa) with a Non-Reflection Boundary Condition (NRBC)</w:t>
      </w:r>
      <w:r w:rsidR="009D0BC8">
        <w:rPr>
          <w:lang w:eastAsia="en-US"/>
        </w:rPr>
        <w:t>, no slip condition at walls</w:t>
      </w:r>
      <w:r w:rsidR="00642D9F">
        <w:rPr>
          <w:lang w:eastAsia="en-US"/>
        </w:rPr>
        <w:t xml:space="preserve"> and temperatures at 288 K</w:t>
      </w:r>
      <w:r w:rsidR="009D0BC8">
        <w:rPr>
          <w:lang w:eastAsia="en-US"/>
        </w:rPr>
        <w:t xml:space="preserve">. </w:t>
      </w:r>
    </w:p>
    <w:p w14:paraId="77C85C61" w14:textId="0776EB0B" w:rsidR="0075365F" w:rsidRPr="00D23BE8" w:rsidRDefault="009D0BC8">
      <w:pPr>
        <w:rPr>
          <w:lang w:eastAsia="en-US"/>
        </w:rPr>
      </w:pPr>
      <w:r>
        <w:rPr>
          <w:lang w:eastAsia="en-US"/>
        </w:rPr>
        <w:t xml:space="preserve">For the TL calculation, </w:t>
      </w:r>
      <w:r w:rsidR="007B6F6A">
        <w:rPr>
          <w:lang w:eastAsia="en-US"/>
        </w:rPr>
        <w:t>three microphones have to be</w:t>
      </w:r>
      <w:r>
        <w:rPr>
          <w:lang w:eastAsia="en-US"/>
        </w:rPr>
        <w:t xml:space="preserve"> set in the model (Figure 1) </w:t>
      </w:r>
      <w:r w:rsidR="007B6F6A">
        <w:rPr>
          <w:lang w:eastAsia="en-US"/>
        </w:rPr>
        <w:t xml:space="preserve">and positioned </w:t>
      </w:r>
      <w:r>
        <w:rPr>
          <w:lang w:eastAsia="en-US"/>
        </w:rPr>
        <w:t xml:space="preserve">in accordance </w:t>
      </w:r>
      <w:r w:rsidR="00AD0B6A">
        <w:rPr>
          <w:lang w:eastAsia="en-US"/>
        </w:rPr>
        <w:t>with</w:t>
      </w:r>
      <w:r>
        <w:rPr>
          <w:lang w:eastAsia="en-US"/>
        </w:rPr>
        <w:t xml:space="preserve"> ISO standard</w:t>
      </w:r>
      <w:r w:rsidR="00AD0B6A">
        <w:rPr>
          <w:lang w:eastAsia="en-US"/>
        </w:rPr>
        <w:t>s</w:t>
      </w:r>
      <w:r>
        <w:rPr>
          <w:lang w:eastAsia="en-US"/>
        </w:rPr>
        <w:t xml:space="preserve"> </w:t>
      </w:r>
      <w:r w:rsidR="0062782C" w:rsidRPr="0062782C">
        <w:t>[17]</w:t>
      </w:r>
      <w:r w:rsidR="007B6F6A">
        <w:rPr>
          <w:lang w:eastAsia="en-US"/>
        </w:rPr>
        <w:t xml:space="preserve"> T</w:t>
      </w:r>
      <w:r>
        <w:rPr>
          <w:lang w:eastAsia="en-US"/>
        </w:rPr>
        <w:t xml:space="preserve">he registered signals are then elaborated using </w:t>
      </w:r>
      <w:r w:rsidR="00AD0B6A">
        <w:rPr>
          <w:lang w:eastAsia="en-US"/>
        </w:rPr>
        <w:t xml:space="preserve">a </w:t>
      </w:r>
      <w:r>
        <w:rPr>
          <w:lang w:eastAsia="en-US"/>
        </w:rPr>
        <w:t xml:space="preserve">decomposition technique </w:t>
      </w:r>
      <w:r w:rsidRPr="009D0BC8">
        <w:t>[7]</w:t>
      </w:r>
      <w:r>
        <w:rPr>
          <w:lang w:eastAsia="en-US"/>
        </w:rPr>
        <w:t>. For this porpoise, after a steady simulation, two subsequent unsteady simulations are needed, one with the simple mass-flow inlet and another with a half sine wave impulse superimposed to the constant mass</w:t>
      </w:r>
      <w:r w:rsidR="004F2D7A">
        <w:rPr>
          <w:lang w:eastAsia="en-US"/>
        </w:rPr>
        <w:t xml:space="preserve"> flow </w:t>
      </w:r>
      <w:r w:rsidR="0062782C" w:rsidRPr="0062782C">
        <w:t>[13]</w:t>
      </w:r>
      <w:r w:rsidR="004F2D7A">
        <w:rPr>
          <w:lang w:eastAsia="en-US"/>
        </w:rPr>
        <w:t>.</w:t>
      </w:r>
      <w:r w:rsidR="00AD0B6A">
        <w:t xml:space="preserve"> </w:t>
      </w:r>
      <w:r w:rsidR="0075365F">
        <w:rPr>
          <w:lang w:val="en-GB"/>
        </w:rPr>
        <w:t>R</w:t>
      </w:r>
      <w:r w:rsidR="0075365F" w:rsidRPr="0075365F">
        <w:rPr>
          <w:lang w:val="en-GB"/>
        </w:rPr>
        <w:t>esiduals in the order of 10</w:t>
      </w:r>
      <w:r w:rsidR="0075365F" w:rsidRPr="0075365F">
        <w:rPr>
          <w:vertAlign w:val="superscript"/>
          <w:lang w:val="en-GB"/>
        </w:rPr>
        <w:t>-5</w:t>
      </w:r>
      <w:r w:rsidR="007B6F6A">
        <w:rPr>
          <w:lang w:val="en-GB"/>
        </w:rPr>
        <w:t xml:space="preserve"> were</w:t>
      </w:r>
      <w:r w:rsidR="0075365F">
        <w:rPr>
          <w:lang w:val="en-GB"/>
        </w:rPr>
        <w:t xml:space="preserve"> chosen</w:t>
      </w:r>
      <w:r w:rsidR="007B6F6A">
        <w:rPr>
          <w:lang w:val="en-GB"/>
        </w:rPr>
        <w:t xml:space="preserve"> as convergence criterion</w:t>
      </w:r>
      <w:r w:rsidR="0075365F">
        <w:rPr>
          <w:lang w:val="en-GB"/>
        </w:rPr>
        <w:t>.</w:t>
      </w:r>
    </w:p>
    <w:p w14:paraId="5C8CFCA2" w14:textId="77777777" w:rsidR="00E206D5" w:rsidRDefault="00E206D5" w:rsidP="00E206D5">
      <w:pPr>
        <w:pStyle w:val="Heading2"/>
        <w:rPr>
          <w:lang w:eastAsia="en-US"/>
        </w:rPr>
      </w:pPr>
      <w:r>
        <w:rPr>
          <w:lang w:eastAsia="en-US"/>
        </w:rPr>
        <w:t>FEM model</w:t>
      </w:r>
    </w:p>
    <w:p w14:paraId="27C4B562" w14:textId="2B55D1C0" w:rsidR="0014262C" w:rsidRDefault="005419FB" w:rsidP="005419FB">
      <w:pPr>
        <w:pStyle w:val="NoindentNormal"/>
      </w:pPr>
      <w:r>
        <w:rPr>
          <w:lang w:eastAsia="en-US"/>
        </w:rPr>
        <w:t xml:space="preserve">The numerical simulations were performed using the software </w:t>
      </w:r>
      <w:proofErr w:type="spellStart"/>
      <w:r>
        <w:rPr>
          <w:lang w:eastAsia="en-US"/>
        </w:rPr>
        <w:t>Actran</w:t>
      </w:r>
      <w:proofErr w:type="spellEnd"/>
      <w:r>
        <w:rPr>
          <w:lang w:eastAsia="en-US"/>
        </w:rPr>
        <w:t xml:space="preserve"> VI</w:t>
      </w:r>
      <w:r w:rsidR="00F96FE4">
        <w:rPr>
          <w:lang w:eastAsia="en-US"/>
        </w:rPr>
        <w:t>, implementing a Direct Frequency Response analysis</w:t>
      </w:r>
      <w:r>
        <w:rPr>
          <w:lang w:eastAsia="en-US"/>
        </w:rPr>
        <w:t xml:space="preserve">. </w:t>
      </w:r>
      <w:r w:rsidR="00F96FE4">
        <w:rPr>
          <w:lang w:eastAsia="en-US"/>
        </w:rPr>
        <w:t>The geometry was</w:t>
      </w:r>
      <w:r w:rsidR="0014262C">
        <w:rPr>
          <w:lang w:eastAsia="en-US"/>
        </w:rPr>
        <w:t xml:space="preserve"> discretized with a tetrahedral mesh with </w:t>
      </w:r>
      <w:r>
        <w:rPr>
          <w:lang w:eastAsia="en-US"/>
        </w:rPr>
        <w:t>10 linear elements per wavelength</w:t>
      </w:r>
      <w:r w:rsidR="0014262C">
        <w:rPr>
          <w:lang w:eastAsia="en-US"/>
        </w:rPr>
        <w:t xml:space="preserve"> (</w:t>
      </w:r>
      <w:r>
        <w:rPr>
          <w:lang w:eastAsia="en-US"/>
        </w:rPr>
        <w:t xml:space="preserve">base size </w:t>
      </w:r>
      <w:r w:rsidR="0014262C">
        <w:rPr>
          <w:lang w:eastAsia="en-US"/>
        </w:rPr>
        <w:t xml:space="preserve">10 mm) </w:t>
      </w:r>
      <w:r w:rsidR="0062782C" w:rsidRPr="0062782C">
        <w:t>[19]</w:t>
      </w:r>
      <w:r w:rsidR="0014262C">
        <w:rPr>
          <w:lang w:eastAsia="en-US"/>
        </w:rPr>
        <w:t xml:space="preserve">. </w:t>
      </w:r>
    </w:p>
    <w:p w14:paraId="406F44F9" w14:textId="6549C37F" w:rsidR="005419FB" w:rsidRDefault="0014262C" w:rsidP="009D0BC8">
      <w:pPr>
        <w:rPr>
          <w:lang w:eastAsia="en-US"/>
        </w:rPr>
      </w:pPr>
      <w:r>
        <w:rPr>
          <w:lang w:eastAsia="en-US"/>
        </w:rPr>
        <w:t>At</w:t>
      </w:r>
      <w:r w:rsidR="005419FB">
        <w:rPr>
          <w:lang w:eastAsia="en-US"/>
        </w:rPr>
        <w:t xml:space="preserve"> the inlet, the duct modes</w:t>
      </w:r>
      <w:r>
        <w:rPr>
          <w:lang w:eastAsia="en-US"/>
        </w:rPr>
        <w:t xml:space="preserve"> </w:t>
      </w:r>
      <w:r w:rsidR="000845D8" w:rsidRPr="000845D8">
        <w:t>[5]</w:t>
      </w:r>
      <w:r w:rsidR="005419FB">
        <w:rPr>
          <w:lang w:eastAsia="en-US"/>
        </w:rPr>
        <w:t xml:space="preserve"> were used to model the incident wave, imposing a plane wave propagation in a frequency range 0–2300 Hz. In order to avoid reflection, free mode propagation was set in the direction opposite to the excitation.</w:t>
      </w:r>
    </w:p>
    <w:p w14:paraId="07B5CC2B" w14:textId="77777777" w:rsidR="005419FB" w:rsidRDefault="005419FB" w:rsidP="009D0BC8">
      <w:pPr>
        <w:rPr>
          <w:lang w:eastAsia="en-US"/>
        </w:rPr>
      </w:pPr>
      <w:r>
        <w:rPr>
          <w:lang w:eastAsia="en-US"/>
        </w:rPr>
        <w:t>At the outlet, the anechoic condition was modelled using the duct modes and by setting free mode propagation.</w:t>
      </w:r>
    </w:p>
    <w:p w14:paraId="64663A94" w14:textId="3D030263" w:rsidR="005419FB" w:rsidRDefault="005419FB" w:rsidP="0014262C">
      <w:pPr>
        <w:pStyle w:val="NoindentNormal"/>
        <w:ind w:firstLine="357"/>
        <w:rPr>
          <w:lang w:eastAsia="en-US"/>
        </w:rPr>
      </w:pPr>
      <w:r>
        <w:rPr>
          <w:lang w:eastAsia="en-US"/>
        </w:rPr>
        <w:t xml:space="preserve">Environmental conditions and fluid characteristics </w:t>
      </w:r>
      <w:r w:rsidR="00E02A15">
        <w:rPr>
          <w:lang w:eastAsia="en-US"/>
        </w:rPr>
        <w:t>reproduce the values measured</w:t>
      </w:r>
      <w:r>
        <w:rPr>
          <w:lang w:eastAsia="en-US"/>
        </w:rPr>
        <w:t xml:space="preserve"> during the experimental tests </w:t>
      </w:r>
      <w:r w:rsidR="0014262C">
        <w:rPr>
          <w:lang w:eastAsia="en-US"/>
        </w:rPr>
        <w:t>(</w:t>
      </w:r>
      <w:r>
        <w:rPr>
          <w:lang w:eastAsia="en-US"/>
        </w:rPr>
        <w:t>Table 1).</w:t>
      </w:r>
      <w:r w:rsidR="007B6F6A">
        <w:rPr>
          <w:lang w:eastAsia="en-US"/>
        </w:rPr>
        <w:t xml:space="preserve"> Moreover, the scrubber was</w:t>
      </w:r>
      <w:r w:rsidR="00A65A57">
        <w:rPr>
          <w:lang w:eastAsia="en-US"/>
        </w:rPr>
        <w:t xml:space="preserve"> modelled with and without the presence of the water at the bottom (Figure 1).</w:t>
      </w:r>
    </w:p>
    <w:p w14:paraId="40E21901" w14:textId="22830A65" w:rsidR="005419FB" w:rsidRPr="005419FB" w:rsidRDefault="005419FB" w:rsidP="005419FB">
      <w:pPr>
        <w:rPr>
          <w:lang w:eastAsia="en-US"/>
        </w:rPr>
      </w:pPr>
      <w:r w:rsidRPr="005419FB">
        <w:rPr>
          <w:lang w:eastAsia="en-US"/>
        </w:rPr>
        <w:t>Perforated elements were modelled inside the software environment conside</w:t>
      </w:r>
      <w:r w:rsidR="0014262C">
        <w:rPr>
          <w:lang w:eastAsia="en-US"/>
        </w:rPr>
        <w:t>ring their viscous dissipation:</w:t>
      </w:r>
      <w:r w:rsidRPr="005419FB">
        <w:rPr>
          <w:lang w:eastAsia="en-US"/>
        </w:rPr>
        <w:t xml:space="preserve"> </w:t>
      </w:r>
      <w:r w:rsidR="00E02A15">
        <w:rPr>
          <w:lang w:eastAsia="en-US"/>
        </w:rPr>
        <w:t>the</w:t>
      </w:r>
      <w:r w:rsidR="00E02A15" w:rsidRPr="005419FB">
        <w:rPr>
          <w:lang w:eastAsia="en-US"/>
        </w:rPr>
        <w:t xml:space="preserve"> </w:t>
      </w:r>
      <w:r w:rsidRPr="005419FB">
        <w:rPr>
          <w:lang w:eastAsia="en-US"/>
        </w:rPr>
        <w:t>transfer admittance</w:t>
      </w:r>
      <w:r w:rsidR="0014262C">
        <w:rPr>
          <w:lang w:eastAsia="en-US"/>
        </w:rPr>
        <w:t xml:space="preserve"> is set and calculated using the </w:t>
      </w:r>
      <w:proofErr w:type="spellStart"/>
      <w:r w:rsidR="0014262C">
        <w:rPr>
          <w:lang w:eastAsia="en-US"/>
        </w:rPr>
        <w:t>Maa</w:t>
      </w:r>
      <w:proofErr w:type="spellEnd"/>
      <w:r w:rsidR="0014262C">
        <w:rPr>
          <w:lang w:eastAsia="en-US"/>
        </w:rPr>
        <w:t xml:space="preserve"> theory </w:t>
      </w:r>
      <w:r w:rsidR="0062782C" w:rsidRPr="0062782C">
        <w:t>[20]</w:t>
      </w:r>
      <w:r w:rsidR="0014262C">
        <w:rPr>
          <w:lang w:eastAsia="en-US"/>
        </w:rPr>
        <w:t>.</w:t>
      </w:r>
    </w:p>
    <w:p w14:paraId="3CE62204" w14:textId="77777777" w:rsidR="00E902CB" w:rsidRDefault="00E206D5" w:rsidP="00E902CB">
      <w:pPr>
        <w:pStyle w:val="Heading2"/>
        <w:rPr>
          <w:lang w:eastAsia="en-US"/>
        </w:rPr>
      </w:pPr>
      <w:r>
        <w:rPr>
          <w:lang w:eastAsia="en-US"/>
        </w:rPr>
        <w:t>The</w:t>
      </w:r>
      <w:r w:rsidR="00E902CB">
        <w:rPr>
          <w:lang w:eastAsia="en-US"/>
        </w:rPr>
        <w:t xml:space="preserve"> combined CFD-FEM approach</w:t>
      </w:r>
    </w:p>
    <w:p w14:paraId="63B3C772" w14:textId="3B964620" w:rsidR="00E04C86" w:rsidRDefault="00A334FC" w:rsidP="00E902CB">
      <w:pPr>
        <w:pStyle w:val="NoindentNormal"/>
        <w:rPr>
          <w:lang w:val="en-GB" w:eastAsia="en-US"/>
        </w:rPr>
      </w:pPr>
      <w:r w:rsidRPr="00A334FC">
        <w:rPr>
          <w:lang w:val="en-GB" w:eastAsia="en-US"/>
        </w:rPr>
        <w:t xml:space="preserve">In the </w:t>
      </w:r>
      <w:r w:rsidR="00E04C86">
        <w:rPr>
          <w:lang w:val="en-GB" w:eastAsia="en-US"/>
        </w:rPr>
        <w:t>combined</w:t>
      </w:r>
      <w:r w:rsidRPr="00A334FC">
        <w:rPr>
          <w:lang w:val="en-GB" w:eastAsia="en-US"/>
        </w:rPr>
        <w:t xml:space="preserve"> approach the pressure and velocity field</w:t>
      </w:r>
      <w:r w:rsidR="00E04C86">
        <w:rPr>
          <w:lang w:val="en-GB" w:eastAsia="en-US"/>
        </w:rPr>
        <w:t>s</w:t>
      </w:r>
      <w:r w:rsidRPr="00A334FC">
        <w:rPr>
          <w:lang w:val="en-GB" w:eastAsia="en-US"/>
        </w:rPr>
        <w:t xml:space="preserve"> are calculated with CFD </w:t>
      </w:r>
      <w:r w:rsidR="00BB59F2">
        <w:rPr>
          <w:lang w:val="en-GB" w:eastAsia="en-US"/>
        </w:rPr>
        <w:t xml:space="preserve">simulations </w:t>
      </w:r>
      <w:r w:rsidRPr="00A334FC">
        <w:rPr>
          <w:lang w:val="en-GB" w:eastAsia="en-US"/>
        </w:rPr>
        <w:t xml:space="preserve">and their </w:t>
      </w:r>
      <w:r w:rsidR="00E02A15">
        <w:rPr>
          <w:lang w:val="en-GB" w:eastAsia="en-US"/>
        </w:rPr>
        <w:t xml:space="preserve">average </w:t>
      </w:r>
      <w:r w:rsidRPr="00A334FC">
        <w:rPr>
          <w:lang w:val="en-GB" w:eastAsia="en-US"/>
        </w:rPr>
        <w:t>value</w:t>
      </w:r>
      <w:r w:rsidR="00E02A15">
        <w:rPr>
          <w:lang w:val="en-GB" w:eastAsia="en-US"/>
        </w:rPr>
        <w:t>s</w:t>
      </w:r>
      <w:r w:rsidRPr="00A334FC">
        <w:rPr>
          <w:lang w:val="en-GB" w:eastAsia="en-US"/>
        </w:rPr>
        <w:t xml:space="preserve"> are imported in the FEM solver to estimate the TL. </w:t>
      </w:r>
      <w:r w:rsidR="00E04C86">
        <w:rPr>
          <w:lang w:val="en-GB" w:eastAsia="en-US"/>
        </w:rPr>
        <w:t xml:space="preserve">The </w:t>
      </w:r>
      <w:r w:rsidR="00E02A15">
        <w:rPr>
          <w:lang w:val="en-GB" w:eastAsia="en-US"/>
        </w:rPr>
        <w:t xml:space="preserve">calculated </w:t>
      </w:r>
      <w:r w:rsidR="00E04C86">
        <w:rPr>
          <w:lang w:val="en-GB" w:eastAsia="en-US"/>
        </w:rPr>
        <w:t xml:space="preserve">fields are transferred from the CFD mesh to the FEM one </w:t>
      </w:r>
      <w:r w:rsidR="00E02A15">
        <w:rPr>
          <w:lang w:val="en-GB" w:eastAsia="en-US"/>
        </w:rPr>
        <w:t xml:space="preserve">through </w:t>
      </w:r>
      <w:r w:rsidR="00E04C86">
        <w:rPr>
          <w:lang w:val="en-GB" w:eastAsia="en-US"/>
        </w:rPr>
        <w:t>mesh mapping.</w:t>
      </w:r>
    </w:p>
    <w:p w14:paraId="666F2516" w14:textId="77777777" w:rsidR="007D03D6" w:rsidRDefault="007D03D6" w:rsidP="000845D8">
      <w:r w:rsidRPr="00E02A15">
        <w:t>For the combined approach, the CFD model does not require the same complexity and detail level of a full CFD computation, neglecting the impulse excitation, the NRBC and the control points.</w:t>
      </w:r>
    </w:p>
    <w:p w14:paraId="6511D849" w14:textId="09283468" w:rsidR="000845D8" w:rsidRDefault="00793D50" w:rsidP="000845D8">
      <w:pPr>
        <w:rPr>
          <w:lang w:val="en-GB" w:eastAsia="en-US"/>
        </w:rPr>
      </w:pPr>
      <w:r>
        <w:rPr>
          <w:lang w:val="en-GB" w:eastAsia="en-US"/>
        </w:rPr>
        <w:lastRenderedPageBreak/>
        <w:t>The pressure and velocity fields</w:t>
      </w:r>
      <w:r w:rsidR="000845D8">
        <w:rPr>
          <w:lang w:val="en-GB" w:eastAsia="en-US"/>
        </w:rPr>
        <w:t xml:space="preserve"> for the straight-tube perforated muffler</w:t>
      </w:r>
      <w:r>
        <w:rPr>
          <w:lang w:val="en-GB" w:eastAsia="en-US"/>
        </w:rPr>
        <w:t xml:space="preserve"> were calculate</w:t>
      </w:r>
      <w:r w:rsidR="00270A5F">
        <w:rPr>
          <w:lang w:val="en-GB" w:eastAsia="en-US"/>
        </w:rPr>
        <w:t>d with both steady and unsteady-</w:t>
      </w:r>
      <w:r>
        <w:rPr>
          <w:lang w:val="en-GB" w:eastAsia="en-US"/>
        </w:rPr>
        <w:t>state simulations and the respect</w:t>
      </w:r>
      <w:r w:rsidR="000845D8">
        <w:rPr>
          <w:lang w:val="en-GB" w:eastAsia="en-US"/>
        </w:rPr>
        <w:t>ively obtained TLs are compared.</w:t>
      </w:r>
    </w:p>
    <w:p w14:paraId="78A36640" w14:textId="77777777" w:rsidR="000845D8" w:rsidRPr="00793D50" w:rsidRDefault="000845D8" w:rsidP="000845D8">
      <w:pPr>
        <w:rPr>
          <w:lang w:val="en-GB" w:eastAsia="en-US"/>
        </w:rPr>
      </w:pPr>
      <w:r>
        <w:rPr>
          <w:lang w:val="en-GB" w:eastAsia="en-US"/>
        </w:rPr>
        <w:t xml:space="preserve">The combined approach is then used to estimate the influence of both the flow </w:t>
      </w:r>
      <w:r w:rsidR="00DE05D2">
        <w:rPr>
          <w:lang w:val="en-GB" w:eastAsia="en-US"/>
        </w:rPr>
        <w:t>velocity and</w:t>
      </w:r>
      <w:r>
        <w:rPr>
          <w:lang w:val="en-GB" w:eastAsia="en-US"/>
        </w:rPr>
        <w:t xml:space="preserve"> temperature on the</w:t>
      </w:r>
      <w:r w:rsidR="00DE05D2">
        <w:rPr>
          <w:lang w:val="en-GB" w:eastAsia="en-US"/>
        </w:rPr>
        <w:t xml:space="preserve"> TL of the model-scale scrubber: the velocity was varied between 0.1 and 0.2 Ma, while the temperature between 300 and 473 K.</w:t>
      </w:r>
    </w:p>
    <w:p w14:paraId="2F968E27" w14:textId="77777777" w:rsidR="00E902CB" w:rsidRDefault="00E902CB" w:rsidP="00E902CB">
      <w:pPr>
        <w:pStyle w:val="Heading1"/>
        <w:rPr>
          <w:lang w:eastAsia="en-US"/>
        </w:rPr>
      </w:pPr>
      <w:r>
        <w:rPr>
          <w:lang w:eastAsia="en-US"/>
        </w:rPr>
        <w:t>Results and discussion</w:t>
      </w:r>
    </w:p>
    <w:p w14:paraId="3DD82D09" w14:textId="7C71ABF7" w:rsidR="00A65A57" w:rsidRPr="00A65A57" w:rsidRDefault="00A65A57" w:rsidP="00A65A57">
      <w:pPr>
        <w:pStyle w:val="NoindentNormal"/>
        <w:rPr>
          <w:lang w:eastAsia="en-US"/>
        </w:rPr>
      </w:pPr>
      <w:r>
        <w:rPr>
          <w:lang w:eastAsia="en-US"/>
        </w:rPr>
        <w:t xml:space="preserve">In the following sections, the FEM and CFD models are </w:t>
      </w:r>
      <w:r w:rsidR="005A5981">
        <w:rPr>
          <w:lang w:eastAsia="en-US"/>
        </w:rPr>
        <w:t xml:space="preserve">firstly </w:t>
      </w:r>
      <w:r>
        <w:rPr>
          <w:lang w:eastAsia="en-US"/>
        </w:rPr>
        <w:t xml:space="preserve">compared with </w:t>
      </w:r>
      <w:r w:rsidR="00BB59F2">
        <w:rPr>
          <w:lang w:eastAsia="en-US"/>
        </w:rPr>
        <w:t xml:space="preserve">the available </w:t>
      </w:r>
      <w:r>
        <w:rPr>
          <w:lang w:eastAsia="en-US"/>
        </w:rPr>
        <w:t>experimental and literature data</w:t>
      </w:r>
      <w:r w:rsidR="005A5981">
        <w:rPr>
          <w:lang w:eastAsia="en-US"/>
        </w:rPr>
        <w:t>,</w:t>
      </w:r>
      <w:r>
        <w:rPr>
          <w:lang w:eastAsia="en-US"/>
        </w:rPr>
        <w:t xml:space="preserve"> respectively. Then</w:t>
      </w:r>
      <w:r w:rsidR="005A5981">
        <w:rPr>
          <w:lang w:eastAsia="en-US"/>
        </w:rPr>
        <w:t>,</w:t>
      </w:r>
      <w:r>
        <w:rPr>
          <w:lang w:eastAsia="en-US"/>
        </w:rPr>
        <w:t xml:space="preserve"> the results obtained with the combined approach are </w:t>
      </w:r>
      <w:r w:rsidR="00551EDE">
        <w:rPr>
          <w:lang w:eastAsia="en-US"/>
        </w:rPr>
        <w:t>analyzed</w:t>
      </w:r>
      <w:r>
        <w:rPr>
          <w:lang w:eastAsia="en-US"/>
        </w:rPr>
        <w:t>.</w:t>
      </w:r>
    </w:p>
    <w:p w14:paraId="294474F5" w14:textId="77777777" w:rsidR="00A65A57" w:rsidRDefault="00E902CB" w:rsidP="00A65A57">
      <w:pPr>
        <w:pStyle w:val="Heading2"/>
        <w:rPr>
          <w:lang w:eastAsia="en-US"/>
        </w:rPr>
      </w:pPr>
      <w:r>
        <w:rPr>
          <w:lang w:eastAsia="en-US"/>
        </w:rPr>
        <w:t>Comparison between experimental and numerical results</w:t>
      </w:r>
    </w:p>
    <w:p w14:paraId="4247A7CE" w14:textId="0FDBD39E" w:rsidR="00A65A57" w:rsidRPr="00A65A57" w:rsidRDefault="00A65A57" w:rsidP="00A65A57">
      <w:pPr>
        <w:pStyle w:val="NoindentNormal"/>
        <w:rPr>
          <w:lang w:eastAsia="en-US"/>
        </w:rPr>
      </w:pPr>
      <w:r>
        <w:rPr>
          <w:lang w:eastAsia="en-US"/>
        </w:rPr>
        <w:t>The FEM model has been assessed using the experimental measurements performed on the model-scale scru</w:t>
      </w:r>
      <w:r w:rsidR="00551EDE">
        <w:rPr>
          <w:lang w:eastAsia="en-US"/>
        </w:rPr>
        <w:t>bber, not considering the flow. A</w:t>
      </w:r>
      <w:r w:rsidR="00551EDE" w:rsidRPr="00551EDE">
        <w:rPr>
          <w:lang w:eastAsia="en-US"/>
        </w:rPr>
        <w:t xml:space="preserve">s it was not possible to experimentally insert the flow into the </w:t>
      </w:r>
      <w:r w:rsidR="00551EDE">
        <w:rPr>
          <w:lang w:eastAsia="en-US"/>
        </w:rPr>
        <w:t>model-</w:t>
      </w:r>
      <w:r w:rsidR="00551EDE" w:rsidRPr="00551EDE">
        <w:rPr>
          <w:lang w:eastAsia="en-US"/>
        </w:rPr>
        <w:t>scrubber</w:t>
      </w:r>
      <w:r w:rsidR="00551EDE">
        <w:rPr>
          <w:lang w:eastAsia="en-US"/>
        </w:rPr>
        <w:t>, to</w:t>
      </w:r>
      <w:r>
        <w:rPr>
          <w:lang w:eastAsia="en-US"/>
        </w:rPr>
        <w:t xml:space="preserve"> evaluate the goodness of the CFD model, literature experimental and numerical data </w:t>
      </w:r>
      <w:r w:rsidR="006370B4">
        <w:rPr>
          <w:lang w:eastAsia="en-US"/>
        </w:rPr>
        <w:t xml:space="preserve">have </w:t>
      </w:r>
      <w:r>
        <w:rPr>
          <w:lang w:eastAsia="en-US"/>
        </w:rPr>
        <w:t>been used.</w:t>
      </w:r>
    </w:p>
    <w:p w14:paraId="51FD6AA4" w14:textId="6D4477C1" w:rsidR="00E902CB" w:rsidRDefault="00E902CB" w:rsidP="00E902CB">
      <w:pPr>
        <w:pStyle w:val="Heading3"/>
        <w:rPr>
          <w:lang w:eastAsia="en-US"/>
        </w:rPr>
      </w:pPr>
      <w:r>
        <w:rPr>
          <w:lang w:eastAsia="en-US"/>
        </w:rPr>
        <w:t>FEM</w:t>
      </w:r>
      <w:r w:rsidR="005419FB">
        <w:rPr>
          <w:lang w:eastAsia="en-US"/>
        </w:rPr>
        <w:t xml:space="preserve"> model</w:t>
      </w:r>
      <w:r w:rsidR="00551EDE">
        <w:rPr>
          <w:lang w:eastAsia="en-US"/>
        </w:rPr>
        <w:t>: comparison between experimental and numerical TL</w:t>
      </w:r>
    </w:p>
    <w:p w14:paraId="01F1097F" w14:textId="0208B22C" w:rsidR="00EF66ED" w:rsidRDefault="00245EC0" w:rsidP="00245EC0">
      <w:pPr>
        <w:pStyle w:val="NoindentNormal"/>
        <w:rPr>
          <w:lang w:eastAsia="en-US"/>
        </w:rPr>
      </w:pPr>
      <w:r>
        <w:rPr>
          <w:lang w:eastAsia="en-US"/>
        </w:rPr>
        <w:t>A</w:t>
      </w:r>
      <w:r w:rsidRPr="00245EC0">
        <w:rPr>
          <w:lang w:eastAsia="en-US"/>
        </w:rPr>
        <w:t xml:space="preserve"> perusal of Figure </w:t>
      </w:r>
      <w:r w:rsidR="00DE05D2">
        <w:rPr>
          <w:lang w:eastAsia="en-US"/>
        </w:rPr>
        <w:t>3</w:t>
      </w:r>
      <w:r>
        <w:rPr>
          <w:lang w:eastAsia="en-US"/>
        </w:rPr>
        <w:t xml:space="preserve"> </w:t>
      </w:r>
      <w:r w:rsidRPr="00245EC0">
        <w:rPr>
          <w:lang w:eastAsia="en-US"/>
        </w:rPr>
        <w:t>shows a good fit between the FEM-simulated and experimental TL curves in the frequency range up to 1500 Hz</w:t>
      </w:r>
      <w:r w:rsidR="006370B4">
        <w:rPr>
          <w:lang w:eastAsia="en-US"/>
        </w:rPr>
        <w:t>.</w:t>
      </w:r>
      <w:r w:rsidRPr="00245EC0">
        <w:rPr>
          <w:lang w:eastAsia="en-US"/>
        </w:rPr>
        <w:t xml:space="preserve"> </w:t>
      </w:r>
      <w:r w:rsidR="006370B4">
        <w:rPr>
          <w:lang w:eastAsia="en-US"/>
        </w:rPr>
        <w:t>T</w:t>
      </w:r>
      <w:r w:rsidR="006370B4" w:rsidRPr="00245EC0">
        <w:rPr>
          <w:lang w:eastAsia="en-US"/>
        </w:rPr>
        <w:t>he</w:t>
      </w:r>
      <w:r w:rsidR="006370B4">
        <w:rPr>
          <w:lang w:eastAsia="en-US"/>
        </w:rPr>
        <w:t xml:space="preserve"> observed</w:t>
      </w:r>
      <w:r w:rsidR="006370B4" w:rsidRPr="00245EC0">
        <w:rPr>
          <w:lang w:eastAsia="en-US"/>
        </w:rPr>
        <w:t xml:space="preserve"> discrepanc</w:t>
      </w:r>
      <w:r w:rsidR="006370B4">
        <w:rPr>
          <w:lang w:eastAsia="en-US"/>
        </w:rPr>
        <w:t>ies</w:t>
      </w:r>
      <w:r w:rsidR="006370B4" w:rsidRPr="00245EC0">
        <w:rPr>
          <w:lang w:eastAsia="en-US"/>
        </w:rPr>
        <w:t xml:space="preserve"> </w:t>
      </w:r>
      <w:r w:rsidRPr="00245EC0">
        <w:rPr>
          <w:lang w:eastAsia="en-US"/>
        </w:rPr>
        <w:t xml:space="preserve">between </w:t>
      </w:r>
      <w:r>
        <w:rPr>
          <w:lang w:eastAsia="en-US"/>
        </w:rPr>
        <w:t xml:space="preserve">TL minima and amplitudes </w:t>
      </w:r>
      <w:r w:rsidR="006370B4">
        <w:rPr>
          <w:lang w:eastAsia="en-US"/>
        </w:rPr>
        <w:t xml:space="preserve">are </w:t>
      </w:r>
      <w:r>
        <w:rPr>
          <w:lang w:eastAsia="en-US"/>
        </w:rPr>
        <w:t>less than 3%, and</w:t>
      </w:r>
      <w:r w:rsidRPr="00245EC0">
        <w:rPr>
          <w:lang w:eastAsia="en-US"/>
        </w:rPr>
        <w:t xml:space="preserve"> 5 dB</w:t>
      </w:r>
      <w:r w:rsidR="006370B4">
        <w:rPr>
          <w:lang w:eastAsia="en-US"/>
        </w:rPr>
        <w:t>,</w:t>
      </w:r>
      <w:r w:rsidRPr="00245EC0">
        <w:rPr>
          <w:lang w:eastAsia="en-US"/>
        </w:rPr>
        <w:t xml:space="preserve"> </w:t>
      </w:r>
      <w:r>
        <w:rPr>
          <w:lang w:eastAsia="en-US"/>
        </w:rPr>
        <w:t>respectively</w:t>
      </w:r>
      <w:r w:rsidRPr="00245EC0">
        <w:rPr>
          <w:lang w:eastAsia="en-US"/>
        </w:rPr>
        <w:t>. At higher frequencies, the discrepancy between the TL amplitudes becomes higher. This inaccuracy is caused by a non-plane wave propagation of the sound at higher frequencies in the model-scale scrubber due to a change of the wave propagation direction caused by the angle between the i</w:t>
      </w:r>
      <w:r>
        <w:rPr>
          <w:lang w:eastAsia="en-US"/>
        </w:rPr>
        <w:t xml:space="preserve">nlet pipe and scrubber body </w:t>
      </w:r>
      <w:r w:rsidR="0062782C" w:rsidRPr="0062782C">
        <w:t>[21]</w:t>
      </w:r>
      <w:r w:rsidRPr="00245EC0">
        <w:rPr>
          <w:lang w:eastAsia="en-US"/>
        </w:rPr>
        <w:t xml:space="preserve">. </w:t>
      </w:r>
      <w:r>
        <w:rPr>
          <w:lang w:eastAsia="en-US"/>
        </w:rPr>
        <w:t xml:space="preserve">However, the FEM model shows appreciable accuracy </w:t>
      </w:r>
      <w:r w:rsidR="0062782C" w:rsidRPr="0062782C">
        <w:t>[22]</w:t>
      </w:r>
      <w:r w:rsidR="00EF66ED">
        <w:rPr>
          <w:lang w:eastAsia="en-US"/>
        </w:rPr>
        <w:t xml:space="preserve"> in the frequency range </w:t>
      </w:r>
      <w:r>
        <w:rPr>
          <w:lang w:eastAsia="en-US"/>
        </w:rPr>
        <w:t xml:space="preserve">20–1000 Hz, </w:t>
      </w:r>
      <w:r w:rsidR="00EF66ED">
        <w:rPr>
          <w:lang w:eastAsia="en-US"/>
        </w:rPr>
        <w:t>where</w:t>
      </w:r>
      <w:r>
        <w:rPr>
          <w:lang w:eastAsia="en-US"/>
        </w:rPr>
        <w:t xml:space="preserve"> human hearing is the most sensitive </w:t>
      </w:r>
      <w:r w:rsidR="0062782C" w:rsidRPr="0062782C">
        <w:t>[23]</w:t>
      </w:r>
      <w:r>
        <w:rPr>
          <w:lang w:eastAsia="en-US"/>
        </w:rPr>
        <w:t xml:space="preserve">. </w:t>
      </w:r>
    </w:p>
    <w:p w14:paraId="1706008A" w14:textId="3F9A5B64" w:rsidR="00245EC0" w:rsidRPr="00245EC0" w:rsidRDefault="00EF66ED" w:rsidP="009D0BC8">
      <w:pPr>
        <w:rPr>
          <w:lang w:eastAsia="en-US"/>
        </w:rPr>
      </w:pPr>
      <w:r>
        <w:rPr>
          <w:lang w:eastAsia="en-US"/>
        </w:rPr>
        <w:t>Then, t</w:t>
      </w:r>
      <w:r w:rsidR="00245EC0" w:rsidRPr="00245EC0">
        <w:rPr>
          <w:lang w:eastAsia="en-US"/>
        </w:rPr>
        <w:t xml:space="preserve">he influence on the TL of the presence of water in the model-scale scrubber bottom (depicted </w:t>
      </w:r>
      <w:r w:rsidR="006370B4" w:rsidRPr="00245EC0">
        <w:rPr>
          <w:lang w:eastAsia="en-US"/>
        </w:rPr>
        <w:t>in</w:t>
      </w:r>
      <w:r w:rsidR="006370B4">
        <w:rPr>
          <w:lang w:eastAsia="en-US"/>
        </w:rPr>
        <w:t xml:space="preserve"> </w:t>
      </w:r>
      <w:r>
        <w:rPr>
          <w:lang w:eastAsia="en-US"/>
        </w:rPr>
        <w:t>Figure 1</w:t>
      </w:r>
      <w:r w:rsidR="00245EC0" w:rsidRPr="00245EC0">
        <w:rPr>
          <w:lang w:eastAsia="en-US"/>
        </w:rPr>
        <w:t xml:space="preserve">) has </w:t>
      </w:r>
      <w:r>
        <w:rPr>
          <w:lang w:eastAsia="en-US"/>
        </w:rPr>
        <w:t xml:space="preserve">been considered: the TL peak </w:t>
      </w:r>
      <w:r w:rsidR="00245EC0" w:rsidRPr="00245EC0">
        <w:rPr>
          <w:lang w:eastAsia="en-US"/>
        </w:rPr>
        <w:t>around 500 Hz is completely dumped, while the TL above 920 Hz is increased (</w:t>
      </w:r>
      <w:r w:rsidR="00DE05D2">
        <w:rPr>
          <w:bCs/>
          <w:lang w:eastAsia="en-US"/>
        </w:rPr>
        <w:t>Figure 3</w:t>
      </w:r>
      <w:r w:rsidR="00245EC0" w:rsidRPr="00245EC0">
        <w:rPr>
          <w:lang w:eastAsia="en-US"/>
        </w:rPr>
        <w:t>). This effect should be kept present when interactions with exciting frequencies are considered.</w:t>
      </w:r>
    </w:p>
    <w:p w14:paraId="5C4F78D6" w14:textId="77777777" w:rsidR="00BD5CA7" w:rsidRDefault="006B275D" w:rsidP="00BD5CA7">
      <w:pPr>
        <w:pStyle w:val="NoindentNormal"/>
        <w:keepNext/>
        <w:jc w:val="center"/>
      </w:pPr>
      <w:r>
        <w:rPr>
          <w:noProof/>
          <w:lang w:val="it-IT" w:eastAsia="it-IT"/>
        </w:rPr>
        <w:drawing>
          <wp:inline distT="0" distB="0" distL="0" distR="0" wp14:anchorId="475A63F1" wp14:editId="71B8ED6A">
            <wp:extent cx="2860532" cy="1739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L_scrubb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9534" cy="1744739"/>
                    </a:xfrm>
                    <a:prstGeom prst="rect">
                      <a:avLst/>
                    </a:prstGeom>
                  </pic:spPr>
                </pic:pic>
              </a:graphicData>
            </a:graphic>
          </wp:inline>
        </w:drawing>
      </w:r>
    </w:p>
    <w:p w14:paraId="6FDB9E41" w14:textId="77777777" w:rsidR="00E902CB" w:rsidRPr="002751E5" w:rsidRDefault="00BD5CA7" w:rsidP="00BD5CA7">
      <w:pPr>
        <w:pStyle w:val="Caption"/>
        <w:jc w:val="center"/>
      </w:pPr>
      <w:r w:rsidRPr="00BD5CA7">
        <w:rPr>
          <w:b/>
        </w:rPr>
        <w:t xml:space="preserve">Figure </w:t>
      </w:r>
      <w:r w:rsidRPr="00BD5CA7">
        <w:rPr>
          <w:b/>
        </w:rPr>
        <w:fldChar w:fldCharType="begin"/>
      </w:r>
      <w:r w:rsidRPr="00BD5CA7">
        <w:rPr>
          <w:b/>
        </w:rPr>
        <w:instrText xml:space="preserve"> SEQ Figure \* ARABIC </w:instrText>
      </w:r>
      <w:r w:rsidRPr="00BD5CA7">
        <w:rPr>
          <w:b/>
        </w:rPr>
        <w:fldChar w:fldCharType="separate"/>
      </w:r>
      <w:r w:rsidR="00DE05D2">
        <w:rPr>
          <w:b/>
          <w:noProof/>
        </w:rPr>
        <w:t>3</w:t>
      </w:r>
      <w:r w:rsidRPr="00BD5CA7">
        <w:rPr>
          <w:b/>
        </w:rPr>
        <w:fldChar w:fldCharType="end"/>
      </w:r>
      <w:r>
        <w:rPr>
          <w:b/>
        </w:rPr>
        <w:t>.</w:t>
      </w:r>
      <w:r w:rsidR="002751E5">
        <w:rPr>
          <w:b/>
        </w:rPr>
        <w:t xml:space="preserve"> </w:t>
      </w:r>
      <w:r w:rsidR="002751E5">
        <w:t>Compa</w:t>
      </w:r>
      <w:r w:rsidR="00670F48">
        <w:t xml:space="preserve">rison of model-scale scrubber TL: experimental </w:t>
      </w:r>
      <w:r w:rsidR="00670F48" w:rsidRPr="00670F48">
        <w:rPr>
          <w:i/>
        </w:rPr>
        <w:t>vs</w:t>
      </w:r>
      <w:r w:rsidR="00670F48">
        <w:t xml:space="preserve"> numerical.</w:t>
      </w:r>
    </w:p>
    <w:p w14:paraId="57530EC2" w14:textId="7EF02EEA" w:rsidR="00E902CB" w:rsidRDefault="00E902CB" w:rsidP="00E902CB">
      <w:pPr>
        <w:pStyle w:val="Heading3"/>
        <w:rPr>
          <w:lang w:eastAsia="en-US"/>
        </w:rPr>
      </w:pPr>
      <w:r>
        <w:rPr>
          <w:lang w:eastAsia="en-US"/>
        </w:rPr>
        <w:lastRenderedPageBreak/>
        <w:t>CFD</w:t>
      </w:r>
      <w:r w:rsidR="005419FB">
        <w:rPr>
          <w:lang w:eastAsia="en-US"/>
        </w:rPr>
        <w:t xml:space="preserve"> model</w:t>
      </w:r>
      <w:r w:rsidR="00551EDE">
        <w:rPr>
          <w:lang w:eastAsia="en-US"/>
        </w:rPr>
        <w:t>: comparison between experimental and numerical TL</w:t>
      </w:r>
    </w:p>
    <w:p w14:paraId="286A1F17" w14:textId="1FC95F3C" w:rsidR="00A31D49" w:rsidRDefault="00A31D49" w:rsidP="00A31D49">
      <w:pPr>
        <w:pStyle w:val="NoindentNormal"/>
        <w:rPr>
          <w:lang w:eastAsia="en-US"/>
        </w:rPr>
      </w:pPr>
      <w:r>
        <w:rPr>
          <w:lang w:eastAsia="en-US"/>
        </w:rPr>
        <w:t xml:space="preserve">In Figure 4 the TL of the straight-tube perforated muffler calculated with CFD approach is reported and compared with both experimental data and CFD-modeled TL reported in literature </w:t>
      </w:r>
      <w:r w:rsidR="0062782C" w:rsidRPr="0062782C">
        <w:t>[13]</w:t>
      </w:r>
      <w:r>
        <w:rPr>
          <w:lang w:eastAsia="en-US"/>
        </w:rPr>
        <w:t>. It is possible to notice a good fitting between the curves up to 2450 Hz, at higher frequenc</w:t>
      </w:r>
      <w:r w:rsidR="000509D8">
        <w:rPr>
          <w:lang w:eastAsia="en-US"/>
        </w:rPr>
        <w:t>ies</w:t>
      </w:r>
      <w:r>
        <w:rPr>
          <w:lang w:eastAsia="en-US"/>
        </w:rPr>
        <w:t xml:space="preserve"> the numerical curves show a gap with the experimental data up to 10 </w:t>
      </w:r>
      <w:proofErr w:type="spellStart"/>
      <w:r>
        <w:rPr>
          <w:lang w:eastAsia="en-US"/>
        </w:rPr>
        <w:t>dB.</w:t>
      </w:r>
      <w:proofErr w:type="spellEnd"/>
      <w:r>
        <w:rPr>
          <w:lang w:eastAsia="en-US"/>
        </w:rPr>
        <w:t xml:space="preserve"> However, the numerical results can be considered reliable in the frequency range where</w:t>
      </w:r>
      <w:r w:rsidR="00F071D6">
        <w:rPr>
          <w:lang w:eastAsia="en-US"/>
        </w:rPr>
        <w:t xml:space="preserve"> human hearing is</w:t>
      </w:r>
      <w:r>
        <w:rPr>
          <w:lang w:eastAsia="en-US"/>
        </w:rPr>
        <w:t xml:space="preserve"> most sensitive </w:t>
      </w:r>
      <w:r w:rsidR="0062782C" w:rsidRPr="0062782C">
        <w:t>[23]</w:t>
      </w:r>
      <w:r>
        <w:rPr>
          <w:lang w:eastAsia="en-US"/>
        </w:rPr>
        <w:t xml:space="preserve">. </w:t>
      </w:r>
    </w:p>
    <w:p w14:paraId="1949DD0C" w14:textId="35C78242" w:rsidR="00E902CB" w:rsidRDefault="00551EDE" w:rsidP="00E902CB">
      <w:pPr>
        <w:pStyle w:val="Heading2"/>
        <w:rPr>
          <w:lang w:eastAsia="en-US"/>
        </w:rPr>
      </w:pPr>
      <w:r>
        <w:rPr>
          <w:lang w:eastAsia="en-US"/>
        </w:rPr>
        <w:t>Application of c</w:t>
      </w:r>
      <w:r w:rsidR="00E902CB">
        <w:rPr>
          <w:lang w:eastAsia="en-US"/>
        </w:rPr>
        <w:t>ombined CFD-FEM approach</w:t>
      </w:r>
    </w:p>
    <w:p w14:paraId="41B1D785" w14:textId="17C6B07F" w:rsidR="002751E5" w:rsidRPr="002751E5" w:rsidRDefault="002751E5" w:rsidP="002751E5">
      <w:pPr>
        <w:pStyle w:val="NoindentNormal"/>
        <w:rPr>
          <w:lang w:eastAsia="en-US"/>
        </w:rPr>
      </w:pPr>
      <w:r>
        <w:rPr>
          <w:lang w:eastAsia="en-US"/>
        </w:rPr>
        <w:t>The combined approach is use</w:t>
      </w:r>
      <w:r w:rsidR="00537C95">
        <w:rPr>
          <w:lang w:eastAsia="en-US"/>
        </w:rPr>
        <w:t>d</w:t>
      </w:r>
      <w:r>
        <w:rPr>
          <w:lang w:eastAsia="en-US"/>
        </w:rPr>
        <w:t xml:space="preserve"> on both the </w:t>
      </w:r>
      <w:r w:rsidR="00551EDE">
        <w:rPr>
          <w:lang w:eastAsia="en-US"/>
        </w:rPr>
        <w:t>analyzed</w:t>
      </w:r>
      <w:r w:rsidR="00537C95">
        <w:rPr>
          <w:lang w:eastAsia="en-US"/>
        </w:rPr>
        <w:t xml:space="preserve"> </w:t>
      </w:r>
      <w:r>
        <w:rPr>
          <w:lang w:eastAsia="en-US"/>
        </w:rPr>
        <w:t xml:space="preserve">geometries </w:t>
      </w:r>
      <w:r w:rsidR="00F87940">
        <w:rPr>
          <w:lang w:eastAsia="en-US"/>
        </w:rPr>
        <w:t>in order to evaluate the influence of the flow</w:t>
      </w:r>
      <w:r w:rsidR="00DE05D2">
        <w:rPr>
          <w:lang w:eastAsia="en-US"/>
        </w:rPr>
        <w:t xml:space="preserve"> field</w:t>
      </w:r>
      <w:r w:rsidR="00F87940">
        <w:rPr>
          <w:lang w:eastAsia="en-US"/>
        </w:rPr>
        <w:t xml:space="preserve">. </w:t>
      </w:r>
      <w:r w:rsidR="00537C95">
        <w:rPr>
          <w:lang w:eastAsia="en-US"/>
        </w:rPr>
        <w:t>T</w:t>
      </w:r>
      <w:r w:rsidR="00F87940">
        <w:rPr>
          <w:lang w:eastAsia="en-US"/>
        </w:rPr>
        <w:t xml:space="preserve">he </w:t>
      </w:r>
      <w:r w:rsidR="00537C95">
        <w:rPr>
          <w:lang w:eastAsia="en-US"/>
        </w:rPr>
        <w:t xml:space="preserve">calculation </w:t>
      </w:r>
      <w:r w:rsidR="00F87940">
        <w:rPr>
          <w:lang w:eastAsia="en-US"/>
        </w:rPr>
        <w:t xml:space="preserve">CPU times </w:t>
      </w:r>
      <w:r w:rsidR="00537C95">
        <w:rPr>
          <w:lang w:eastAsia="en-US"/>
        </w:rPr>
        <w:t>are then compared for all the tested cases.</w:t>
      </w:r>
    </w:p>
    <w:p w14:paraId="5EA5F211" w14:textId="77777777" w:rsidR="00E902CB" w:rsidRDefault="000509D8" w:rsidP="00E902CB">
      <w:pPr>
        <w:pStyle w:val="Heading3"/>
        <w:rPr>
          <w:lang w:eastAsia="en-US"/>
        </w:rPr>
      </w:pPr>
      <w:r>
        <w:rPr>
          <w:lang w:eastAsia="en-US"/>
        </w:rPr>
        <w:t>Straight-tube perforated muffler</w:t>
      </w:r>
    </w:p>
    <w:p w14:paraId="1F444D78" w14:textId="709FC2EB" w:rsidR="000509D8" w:rsidRDefault="000509D8" w:rsidP="000509D8">
      <w:pPr>
        <w:pStyle w:val="NoindentNormal"/>
        <w:keepNext/>
      </w:pPr>
      <w:r>
        <w:t xml:space="preserve">The TL of the straight-tube perforated muffler has been calculated also with the combined approach. </w:t>
      </w:r>
      <w:r w:rsidR="00537C95">
        <w:t>In</w:t>
      </w:r>
      <w:r>
        <w:t xml:space="preserve"> Figure 4 it can be </w:t>
      </w:r>
      <w:r w:rsidR="00537C95">
        <w:t xml:space="preserve">observed </w:t>
      </w:r>
      <w:r>
        <w:t xml:space="preserve">that this approach provides a TL </w:t>
      </w:r>
      <w:r w:rsidR="00537C95">
        <w:t>fitting</w:t>
      </w:r>
      <w:r>
        <w:t xml:space="preserve"> well with experimental measurements also at higher frequencies. Considering the TL calculated with FEM it is possible to highlight the influence of the flow</w:t>
      </w:r>
      <w:r w:rsidR="007D03D6">
        <w:t xml:space="preserve"> that lead to a damping </w:t>
      </w:r>
      <w:r>
        <w:t>of the sharp peak around 3000 Hz (Figure 4). Moreover, as the TL curves obtained with both the flow fields extracted from the steady and the unsteady-state CFD simulation are coincident</w:t>
      </w:r>
      <w:r w:rsidR="00537C95">
        <w:t xml:space="preserve">. Therefore, </w:t>
      </w:r>
      <w:r>
        <w:t xml:space="preserve">it can be said that the unsteady </w:t>
      </w:r>
      <w:r w:rsidR="00537C95">
        <w:t xml:space="preserve">simulations are </w:t>
      </w:r>
      <w:r>
        <w:t xml:space="preserve">not </w:t>
      </w:r>
      <w:r w:rsidR="00086FD1">
        <w:t xml:space="preserve">strictly </w:t>
      </w:r>
      <w:r>
        <w:t xml:space="preserve">necessary, </w:t>
      </w:r>
      <w:r w:rsidR="00537C95">
        <w:t>as the</w:t>
      </w:r>
      <w:r>
        <w:t xml:space="preserve"> combined approach</w:t>
      </w:r>
      <w:r w:rsidR="00F071D6">
        <w:t xml:space="preserve"> just a</w:t>
      </w:r>
      <w:r w:rsidR="00537C95">
        <w:t xml:space="preserve"> faster and easier to implement</w:t>
      </w:r>
      <w:r w:rsidR="00F071D6">
        <w:t xml:space="preserve"> steady CFD simulation to calculate the flow field</w:t>
      </w:r>
      <w:r>
        <w:t>.</w:t>
      </w:r>
    </w:p>
    <w:p w14:paraId="1A5CBF86" w14:textId="2041E0F2" w:rsidR="000509D8" w:rsidRDefault="0075365F" w:rsidP="000509D8">
      <w:r>
        <w:t xml:space="preserve">In Table 2 the CPU (Central Processor Unit) </w:t>
      </w:r>
      <w:r>
        <w:rPr>
          <w:lang w:val="en-GB"/>
        </w:rPr>
        <w:t xml:space="preserve">time </w:t>
      </w:r>
      <w:r>
        <w:t>of the combined approach is compared to the times required for t</w:t>
      </w:r>
      <w:r w:rsidR="00F071D6">
        <w:t xml:space="preserve">he two unsteady simulations of </w:t>
      </w:r>
      <w:r>
        <w:t xml:space="preserve">the CFD approach: the proposed methodology takes 1% of the time needed for the CFD approach. </w:t>
      </w:r>
    </w:p>
    <w:p w14:paraId="586E9491" w14:textId="77777777" w:rsidR="003D2A50" w:rsidRDefault="003D2A50" w:rsidP="003D2A50">
      <w:pPr>
        <w:pStyle w:val="NoindentNormal"/>
        <w:jc w:val="center"/>
      </w:pPr>
      <w:r>
        <w:rPr>
          <w:noProof/>
          <w:lang w:val="it-IT" w:eastAsia="it-IT"/>
        </w:rPr>
        <w:drawing>
          <wp:inline distT="0" distB="0" distL="0" distR="0" wp14:anchorId="16D59098" wp14:editId="1A18CFA4">
            <wp:extent cx="2720340" cy="1895707"/>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L_CFD_littera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3984" cy="1898246"/>
                    </a:xfrm>
                    <a:prstGeom prst="rect">
                      <a:avLst/>
                    </a:prstGeom>
                  </pic:spPr>
                </pic:pic>
              </a:graphicData>
            </a:graphic>
          </wp:inline>
        </w:drawing>
      </w:r>
    </w:p>
    <w:p w14:paraId="1A5F633B" w14:textId="43E6696A" w:rsidR="003D2A50" w:rsidRPr="000509D8" w:rsidRDefault="003D2A50" w:rsidP="003D2A50">
      <w:pPr>
        <w:pStyle w:val="Caption"/>
        <w:spacing w:after="240"/>
        <w:jc w:val="center"/>
      </w:pPr>
      <w:r w:rsidRPr="00BD5CA7">
        <w:rPr>
          <w:b/>
        </w:rPr>
        <w:t xml:space="preserve">Figure </w:t>
      </w:r>
      <w:r w:rsidRPr="00BD5CA7">
        <w:rPr>
          <w:b/>
        </w:rPr>
        <w:fldChar w:fldCharType="begin"/>
      </w:r>
      <w:r w:rsidRPr="00BD5CA7">
        <w:rPr>
          <w:b/>
        </w:rPr>
        <w:instrText xml:space="preserve"> SEQ Figure \* ARABIC </w:instrText>
      </w:r>
      <w:r w:rsidRPr="00BD5CA7">
        <w:rPr>
          <w:b/>
        </w:rPr>
        <w:fldChar w:fldCharType="separate"/>
      </w:r>
      <w:r>
        <w:rPr>
          <w:b/>
          <w:noProof/>
        </w:rPr>
        <w:t>4</w:t>
      </w:r>
      <w:r w:rsidRPr="00BD5CA7">
        <w:rPr>
          <w:b/>
        </w:rPr>
        <w:fldChar w:fldCharType="end"/>
      </w:r>
      <w:r w:rsidRPr="00BD5CA7">
        <w:rPr>
          <w:b/>
        </w:rPr>
        <w:t>.</w:t>
      </w:r>
      <w:r>
        <w:rPr>
          <w:b/>
        </w:rPr>
        <w:t xml:space="preserve"> </w:t>
      </w:r>
      <w:r>
        <w:t xml:space="preserve">Comparison of straight-tube perforate muffler TL: literature experimental/numerical </w:t>
      </w:r>
      <w:r w:rsidRPr="00670F48">
        <w:rPr>
          <w:i/>
        </w:rPr>
        <w:t>vs</w:t>
      </w:r>
      <w:r>
        <w:t xml:space="preserve"> numerical.</w:t>
      </w:r>
    </w:p>
    <w:p w14:paraId="732C43BB" w14:textId="77777777" w:rsidR="00670F48" w:rsidRPr="00670F48" w:rsidRDefault="00670F48" w:rsidP="00670F48">
      <w:pPr>
        <w:pStyle w:val="Caption"/>
        <w:keepNext/>
        <w:rPr>
          <w:b/>
        </w:rPr>
      </w:pPr>
      <w:r w:rsidRPr="00670F48">
        <w:rPr>
          <w:b/>
        </w:rPr>
        <w:t xml:space="preserve">Table </w:t>
      </w:r>
      <w:r w:rsidRPr="00670F48">
        <w:rPr>
          <w:b/>
        </w:rPr>
        <w:fldChar w:fldCharType="begin"/>
      </w:r>
      <w:r w:rsidRPr="00670F48">
        <w:rPr>
          <w:b/>
        </w:rPr>
        <w:instrText xml:space="preserve"> SEQ Table \* ARABIC </w:instrText>
      </w:r>
      <w:r w:rsidRPr="00670F48">
        <w:rPr>
          <w:b/>
        </w:rPr>
        <w:fldChar w:fldCharType="separate"/>
      </w:r>
      <w:r w:rsidRPr="00670F48">
        <w:rPr>
          <w:b/>
          <w:noProof/>
        </w:rPr>
        <w:t>2</w:t>
      </w:r>
      <w:r w:rsidRPr="00670F48">
        <w:rPr>
          <w:b/>
        </w:rPr>
        <w:fldChar w:fldCharType="end"/>
      </w:r>
      <w:r w:rsidRPr="00670F48">
        <w:rPr>
          <w:b/>
        </w:rPr>
        <w:t xml:space="preserve">. </w:t>
      </w:r>
      <w:r w:rsidRPr="00670F48">
        <w:t>CPU time comparison.</w:t>
      </w:r>
    </w:p>
    <w:tbl>
      <w:tblPr>
        <w:tblW w:w="7031" w:type="dxa"/>
        <w:tblBorders>
          <w:top w:val="single" w:sz="4" w:space="0" w:color="auto"/>
          <w:bottom w:val="single" w:sz="4" w:space="0" w:color="auto"/>
          <w:insideH w:val="single" w:sz="4" w:space="0" w:color="auto"/>
        </w:tblBorders>
        <w:tblLook w:val="00A0" w:firstRow="1" w:lastRow="0" w:firstColumn="1" w:lastColumn="0" w:noHBand="0" w:noVBand="0"/>
      </w:tblPr>
      <w:tblGrid>
        <w:gridCol w:w="1401"/>
        <w:gridCol w:w="1783"/>
        <w:gridCol w:w="1900"/>
        <w:gridCol w:w="1947"/>
      </w:tblGrid>
      <w:tr w:rsidR="00670F48" w14:paraId="33BFA2C1" w14:textId="77777777" w:rsidTr="003D2A50">
        <w:tc>
          <w:tcPr>
            <w:tcW w:w="1401" w:type="dxa"/>
            <w:vAlign w:val="center"/>
          </w:tcPr>
          <w:p w14:paraId="042F44CA" w14:textId="77777777" w:rsidR="00670F48" w:rsidRPr="00D82BC9" w:rsidRDefault="00670F48" w:rsidP="00986430">
            <w:pPr>
              <w:ind w:firstLine="0"/>
              <w:jc w:val="center"/>
              <w:rPr>
                <w:b/>
                <w:sz w:val="16"/>
                <w:szCs w:val="16"/>
              </w:rPr>
            </w:pPr>
          </w:p>
        </w:tc>
        <w:tc>
          <w:tcPr>
            <w:tcW w:w="1783" w:type="dxa"/>
            <w:vAlign w:val="center"/>
          </w:tcPr>
          <w:p w14:paraId="246EA392" w14:textId="77777777" w:rsidR="00670F48" w:rsidRPr="00D82BC9" w:rsidRDefault="00670F48" w:rsidP="003D2A50">
            <w:pPr>
              <w:ind w:firstLine="0"/>
              <w:jc w:val="center"/>
              <w:rPr>
                <w:b/>
                <w:sz w:val="16"/>
                <w:szCs w:val="16"/>
              </w:rPr>
            </w:pPr>
            <w:r>
              <w:rPr>
                <w:b/>
                <w:sz w:val="16"/>
                <w:szCs w:val="16"/>
              </w:rPr>
              <w:t>CFD-FEM approach</w:t>
            </w:r>
          </w:p>
        </w:tc>
        <w:tc>
          <w:tcPr>
            <w:tcW w:w="1900" w:type="dxa"/>
            <w:vAlign w:val="center"/>
          </w:tcPr>
          <w:p w14:paraId="4385D5A1" w14:textId="77777777" w:rsidR="00670F48" w:rsidRPr="00D82BC9" w:rsidRDefault="00670F48" w:rsidP="003D2A50">
            <w:pPr>
              <w:ind w:firstLine="0"/>
              <w:jc w:val="right"/>
              <w:rPr>
                <w:b/>
                <w:sz w:val="16"/>
                <w:szCs w:val="16"/>
              </w:rPr>
            </w:pPr>
            <w:r>
              <w:rPr>
                <w:b/>
                <w:sz w:val="16"/>
                <w:szCs w:val="16"/>
              </w:rPr>
              <w:t>CFD unsteady</w:t>
            </w:r>
          </w:p>
        </w:tc>
        <w:tc>
          <w:tcPr>
            <w:tcW w:w="1947" w:type="dxa"/>
            <w:vAlign w:val="center"/>
          </w:tcPr>
          <w:p w14:paraId="0061672C" w14:textId="77777777" w:rsidR="00670F48" w:rsidRPr="00D82BC9" w:rsidRDefault="00670F48" w:rsidP="003D2A50">
            <w:pPr>
              <w:ind w:firstLine="0"/>
              <w:jc w:val="right"/>
              <w:rPr>
                <w:b/>
                <w:sz w:val="16"/>
                <w:szCs w:val="16"/>
              </w:rPr>
            </w:pPr>
            <w:r>
              <w:rPr>
                <w:b/>
                <w:sz w:val="16"/>
                <w:szCs w:val="16"/>
              </w:rPr>
              <w:t>CFD impulse</w:t>
            </w:r>
          </w:p>
        </w:tc>
      </w:tr>
      <w:tr w:rsidR="00670F48" w14:paraId="2237F2C9" w14:textId="77777777" w:rsidTr="003D2A50">
        <w:tc>
          <w:tcPr>
            <w:tcW w:w="1401" w:type="dxa"/>
            <w:vAlign w:val="center"/>
          </w:tcPr>
          <w:p w14:paraId="59D3A08D" w14:textId="77777777" w:rsidR="00670F48" w:rsidRPr="00670F48" w:rsidRDefault="00670F48" w:rsidP="00986430">
            <w:pPr>
              <w:tabs>
                <w:tab w:val="decimal" w:pos="1026"/>
              </w:tabs>
              <w:ind w:firstLine="0"/>
              <w:jc w:val="center"/>
              <w:rPr>
                <w:b/>
                <w:sz w:val="16"/>
                <w:szCs w:val="16"/>
              </w:rPr>
            </w:pPr>
            <w:r w:rsidRPr="00670F48">
              <w:rPr>
                <w:b/>
                <w:sz w:val="16"/>
                <w:szCs w:val="16"/>
              </w:rPr>
              <w:t>CPU Time [s]</w:t>
            </w:r>
          </w:p>
        </w:tc>
        <w:tc>
          <w:tcPr>
            <w:tcW w:w="1783" w:type="dxa"/>
            <w:vAlign w:val="center"/>
          </w:tcPr>
          <w:p w14:paraId="26C332AA" w14:textId="0B2421B3" w:rsidR="00670F48" w:rsidRDefault="003D2A50" w:rsidP="003D2A50">
            <w:pPr>
              <w:tabs>
                <w:tab w:val="decimal" w:pos="1026"/>
              </w:tabs>
              <w:ind w:firstLine="0"/>
              <w:jc w:val="center"/>
              <w:rPr>
                <w:sz w:val="16"/>
                <w:szCs w:val="16"/>
              </w:rPr>
            </w:pPr>
            <w:r>
              <w:rPr>
                <w:sz w:val="16"/>
                <w:szCs w:val="16"/>
              </w:rPr>
              <w:t>25</w:t>
            </w:r>
            <w:r w:rsidRPr="00AA0E37">
              <w:rPr>
                <w:sz w:val="16"/>
                <w:szCs w:val="16"/>
              </w:rPr>
              <w:t xml:space="preserve"> × 10</w:t>
            </w:r>
            <w:r>
              <w:rPr>
                <w:sz w:val="16"/>
                <w:szCs w:val="16"/>
                <w:vertAlign w:val="superscript"/>
              </w:rPr>
              <w:t>4</w:t>
            </w:r>
          </w:p>
        </w:tc>
        <w:tc>
          <w:tcPr>
            <w:tcW w:w="1900" w:type="dxa"/>
            <w:vAlign w:val="center"/>
          </w:tcPr>
          <w:p w14:paraId="297B7DC0" w14:textId="1BD12A6A" w:rsidR="00670F48" w:rsidRDefault="003D2A50" w:rsidP="003D2A50">
            <w:pPr>
              <w:tabs>
                <w:tab w:val="decimal" w:pos="1013"/>
              </w:tabs>
              <w:ind w:firstLine="0"/>
              <w:jc w:val="left"/>
              <w:rPr>
                <w:sz w:val="16"/>
                <w:szCs w:val="16"/>
              </w:rPr>
            </w:pPr>
            <w:r>
              <w:rPr>
                <w:sz w:val="16"/>
                <w:szCs w:val="16"/>
              </w:rPr>
              <w:t>15</w:t>
            </w:r>
            <w:r w:rsidRPr="00AA0E37">
              <w:rPr>
                <w:sz w:val="16"/>
                <w:szCs w:val="16"/>
              </w:rPr>
              <w:t xml:space="preserve"> × 10</w:t>
            </w:r>
            <w:r>
              <w:rPr>
                <w:sz w:val="16"/>
                <w:szCs w:val="16"/>
                <w:vertAlign w:val="superscript"/>
              </w:rPr>
              <w:t>6</w:t>
            </w:r>
          </w:p>
        </w:tc>
        <w:tc>
          <w:tcPr>
            <w:tcW w:w="1947" w:type="dxa"/>
            <w:vAlign w:val="center"/>
          </w:tcPr>
          <w:p w14:paraId="0193E800" w14:textId="6FE6DCF4" w:rsidR="00670F48" w:rsidRDefault="003D2A50" w:rsidP="003D2A50">
            <w:pPr>
              <w:tabs>
                <w:tab w:val="decimal" w:pos="1101"/>
              </w:tabs>
              <w:ind w:firstLine="0"/>
              <w:jc w:val="left"/>
              <w:rPr>
                <w:sz w:val="16"/>
                <w:szCs w:val="16"/>
              </w:rPr>
            </w:pPr>
            <w:r>
              <w:rPr>
                <w:sz w:val="16"/>
                <w:szCs w:val="16"/>
              </w:rPr>
              <w:t>15</w:t>
            </w:r>
            <w:r w:rsidRPr="00AA0E37">
              <w:rPr>
                <w:sz w:val="16"/>
                <w:szCs w:val="16"/>
              </w:rPr>
              <w:t xml:space="preserve"> × 10</w:t>
            </w:r>
            <w:r>
              <w:rPr>
                <w:sz w:val="16"/>
                <w:szCs w:val="16"/>
                <w:vertAlign w:val="superscript"/>
              </w:rPr>
              <w:t>6</w:t>
            </w:r>
          </w:p>
        </w:tc>
      </w:tr>
    </w:tbl>
    <w:p w14:paraId="5769D7FE" w14:textId="77777777" w:rsidR="00E902CB" w:rsidRDefault="000509D8" w:rsidP="00E902CB">
      <w:pPr>
        <w:pStyle w:val="Heading3"/>
        <w:rPr>
          <w:lang w:eastAsia="en-US"/>
        </w:rPr>
      </w:pPr>
      <w:r>
        <w:rPr>
          <w:lang w:eastAsia="en-US"/>
        </w:rPr>
        <w:lastRenderedPageBreak/>
        <w:t>Model-scale scrubber</w:t>
      </w:r>
    </w:p>
    <w:p w14:paraId="129021DA" w14:textId="77777777" w:rsidR="00A31D49" w:rsidRPr="00A31D49" w:rsidRDefault="00A31D49" w:rsidP="00A31D49">
      <w:pPr>
        <w:pStyle w:val="NoindentNormal"/>
        <w:rPr>
          <w:lang w:eastAsia="en-US"/>
        </w:rPr>
      </w:pPr>
      <w:r>
        <w:rPr>
          <w:lang w:eastAsia="en-US"/>
        </w:rPr>
        <w:t xml:space="preserve">In Figure 5 the TL of the model-scale scrubber calculated with the combined approach for different flow conditions is reported. </w:t>
      </w:r>
      <w:r w:rsidR="00642D9F">
        <w:rPr>
          <w:lang w:eastAsia="en-US"/>
        </w:rPr>
        <w:t>For this geometry, the influence of the considered flows acts at higher frequencies: it tends to eliminate the sharp peak of the TL and to shift the curves towards lower frequencies.</w:t>
      </w:r>
    </w:p>
    <w:p w14:paraId="3E6F59A6" w14:textId="77777777" w:rsidR="00BD5CA7" w:rsidRDefault="006B275D" w:rsidP="00BD5CA7">
      <w:pPr>
        <w:pStyle w:val="NoindentNormal"/>
        <w:keepNext/>
        <w:jc w:val="center"/>
      </w:pPr>
      <w:r>
        <w:rPr>
          <w:noProof/>
          <w:lang w:val="it-IT" w:eastAsia="it-IT"/>
        </w:rPr>
        <w:drawing>
          <wp:inline distT="0" distB="0" distL="0" distR="0" wp14:anchorId="0A96D0CB" wp14:editId="56D4A46E">
            <wp:extent cx="2598956" cy="1793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fronto TL cfd-fe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4376" cy="1804518"/>
                    </a:xfrm>
                    <a:prstGeom prst="rect">
                      <a:avLst/>
                    </a:prstGeom>
                  </pic:spPr>
                </pic:pic>
              </a:graphicData>
            </a:graphic>
          </wp:inline>
        </w:drawing>
      </w:r>
    </w:p>
    <w:p w14:paraId="50CF0AA6" w14:textId="77777777" w:rsidR="002E5103" w:rsidRPr="00670F48" w:rsidRDefault="00BD5CA7" w:rsidP="00BD5CA7">
      <w:pPr>
        <w:pStyle w:val="Caption"/>
        <w:jc w:val="center"/>
      </w:pPr>
      <w:r w:rsidRPr="00BD5CA7">
        <w:rPr>
          <w:b/>
        </w:rPr>
        <w:t xml:space="preserve">Figure </w:t>
      </w:r>
      <w:r w:rsidRPr="00BD5CA7">
        <w:rPr>
          <w:b/>
        </w:rPr>
        <w:fldChar w:fldCharType="begin"/>
      </w:r>
      <w:r w:rsidRPr="00BD5CA7">
        <w:rPr>
          <w:b/>
        </w:rPr>
        <w:instrText xml:space="preserve"> SEQ Figure \* ARABIC </w:instrText>
      </w:r>
      <w:r w:rsidRPr="00BD5CA7">
        <w:rPr>
          <w:b/>
        </w:rPr>
        <w:fldChar w:fldCharType="separate"/>
      </w:r>
      <w:r w:rsidR="00DE05D2">
        <w:rPr>
          <w:b/>
          <w:noProof/>
        </w:rPr>
        <w:t>5</w:t>
      </w:r>
      <w:r w:rsidRPr="00BD5CA7">
        <w:rPr>
          <w:b/>
        </w:rPr>
        <w:fldChar w:fldCharType="end"/>
      </w:r>
      <w:r w:rsidRPr="00BD5CA7">
        <w:rPr>
          <w:b/>
        </w:rPr>
        <w:t>.</w:t>
      </w:r>
      <w:r w:rsidR="00670F48">
        <w:rPr>
          <w:b/>
        </w:rPr>
        <w:t xml:space="preserve"> </w:t>
      </w:r>
      <w:r w:rsidR="00670F48">
        <w:t>Comparison of model-scale scrubber TL with different flow.</w:t>
      </w:r>
    </w:p>
    <w:p w14:paraId="31D857E0" w14:textId="77777777" w:rsidR="002E5103" w:rsidRPr="002E5103" w:rsidRDefault="002E5103" w:rsidP="002E5103">
      <w:pPr>
        <w:pStyle w:val="Heading1"/>
        <w:rPr>
          <w:lang w:eastAsia="en-US"/>
        </w:rPr>
      </w:pPr>
      <w:r>
        <w:rPr>
          <w:lang w:eastAsia="en-US"/>
        </w:rPr>
        <w:t>Conclusion</w:t>
      </w:r>
    </w:p>
    <w:p w14:paraId="53AFF07C" w14:textId="7CC44C06" w:rsidR="00B05D6E" w:rsidRDefault="00F87940" w:rsidP="0058104F">
      <w:pPr>
        <w:ind w:firstLine="0"/>
      </w:pPr>
      <w:r>
        <w:t>In this paper a combined CFD-FEM approach is proposed to evaluate the TL considering the flow influence. The methodology is assessed using experimental measurements</w:t>
      </w:r>
      <w:r w:rsidR="008F0018">
        <w:t xml:space="preserve"> and</w:t>
      </w:r>
      <w:r w:rsidR="0006628F">
        <w:t xml:space="preserve"> </w:t>
      </w:r>
      <w:r w:rsidR="00690278">
        <w:t xml:space="preserve">can be summarized in </w:t>
      </w:r>
      <w:r w:rsidR="0006628F">
        <w:t>the following steps: steady-state CFD simulation</w:t>
      </w:r>
      <w:r w:rsidR="00F071D6">
        <w:t xml:space="preserve"> to calculate flow field</w:t>
      </w:r>
      <w:r w:rsidR="0006628F">
        <w:t>, mesh mapping to transfer the pressure/velocity field on the acoustic FEM mesh, TL calculation with FEM. This approach</w:t>
      </w:r>
      <w:r w:rsidR="008F0018">
        <w:t xml:space="preserve"> allows </w:t>
      </w:r>
      <w:r w:rsidR="00690278">
        <w:t>saving</w:t>
      </w:r>
      <w:r w:rsidR="008F0018">
        <w:t xml:space="preserve"> computational time, as it requires about 1% of</w:t>
      </w:r>
      <w:r w:rsidR="00690278">
        <w:t xml:space="preserve"> the</w:t>
      </w:r>
      <w:r w:rsidR="008F0018">
        <w:t xml:space="preserve"> CPU time </w:t>
      </w:r>
      <w:r w:rsidR="00690278">
        <w:t>needed for a fully</w:t>
      </w:r>
      <w:r w:rsidR="008F0018">
        <w:t xml:space="preserve"> CFD approach</w:t>
      </w:r>
      <w:r w:rsidR="0006628F">
        <w:t>, while considering the flow influence</w:t>
      </w:r>
      <w:r w:rsidR="008F0018">
        <w:t xml:space="preserve">. Moreover, unlike the combined approaches proposed in literature, in this work the viscous dissipation is considered and the holes of the perforated elements are modelled in the acoustic FEM analysis setting a transfer admittance instead of modelling the real geometry of the perforations, leading to an easier and faster meshing. </w:t>
      </w:r>
    </w:p>
    <w:p w14:paraId="1FA9A329" w14:textId="77777777" w:rsidR="00B05D6E" w:rsidRDefault="00B05D6E">
      <w:pPr>
        <w:pStyle w:val="HeadingUnn1"/>
      </w:pPr>
      <w:r>
        <w:t>References</w:t>
      </w:r>
    </w:p>
    <w:p w14:paraId="0BA78919" w14:textId="1D6A11DD" w:rsidR="0062782C" w:rsidRPr="0062782C" w:rsidRDefault="0062782C" w:rsidP="0062782C">
      <w:pPr>
        <w:pStyle w:val="Bibliography"/>
      </w:pPr>
      <w:r w:rsidRPr="0062782C">
        <w:t>[1]</w:t>
      </w:r>
      <w:r w:rsidRPr="0062782C">
        <w:tab/>
        <w:t xml:space="preserve">Y. Chen, L. </w:t>
      </w:r>
      <w:proofErr w:type="spellStart"/>
      <w:r w:rsidRPr="0062782C">
        <w:t>Lv</w:t>
      </w:r>
      <w:proofErr w:type="spellEnd"/>
      <w:r w:rsidRPr="0062782C">
        <w:t xml:space="preserve">, Design and evaluation of an Integrated SCR and exhaust Muffler from marine diesels, J Mar </w:t>
      </w:r>
      <w:proofErr w:type="spellStart"/>
      <w:r w:rsidRPr="0062782C">
        <w:t>Sci</w:t>
      </w:r>
      <w:proofErr w:type="spellEnd"/>
      <w:r w:rsidRPr="0062782C">
        <w:t xml:space="preserve"> Technol. 20 (2015) 505–519. https://doi.org/10.1007/s00773-014-0302-1.</w:t>
      </w:r>
    </w:p>
    <w:p w14:paraId="35434C04" w14:textId="77777777" w:rsidR="0062782C" w:rsidRPr="0062782C" w:rsidRDefault="0062782C" w:rsidP="0062782C">
      <w:pPr>
        <w:pStyle w:val="Bibliography"/>
      </w:pPr>
      <w:r w:rsidRPr="0062782C">
        <w:t>[2]</w:t>
      </w:r>
      <w:r w:rsidRPr="0062782C">
        <w:tab/>
        <w:t>IMO, Revised MARPOL Annex VI, 2008.</w:t>
      </w:r>
    </w:p>
    <w:p w14:paraId="71C7F750" w14:textId="77777777" w:rsidR="0062782C" w:rsidRPr="0062782C" w:rsidRDefault="0062782C" w:rsidP="0062782C">
      <w:pPr>
        <w:pStyle w:val="Bibliography"/>
      </w:pPr>
      <w:r w:rsidRPr="0062782C">
        <w:t>[3]</w:t>
      </w:r>
      <w:r w:rsidRPr="0062782C">
        <w:tab/>
        <w:t xml:space="preserve">I. </w:t>
      </w:r>
      <w:proofErr w:type="spellStart"/>
      <w:r w:rsidRPr="0062782C">
        <w:t>Boscarato</w:t>
      </w:r>
      <w:proofErr w:type="spellEnd"/>
      <w:r w:rsidRPr="0062782C">
        <w:t>, Integration of catalytic technology into marine engine pollution abatement system, PhD., University of Trieste, 2011.</w:t>
      </w:r>
    </w:p>
    <w:p w14:paraId="1F67AB4E" w14:textId="77777777" w:rsidR="0062782C" w:rsidRPr="0062782C" w:rsidRDefault="0062782C" w:rsidP="0062782C">
      <w:pPr>
        <w:pStyle w:val="Bibliography"/>
      </w:pPr>
      <w:r w:rsidRPr="0062782C">
        <w:t>[4]</w:t>
      </w:r>
      <w:r w:rsidRPr="0062782C">
        <w:tab/>
        <w:t>IMO, CODE ON NOISE LEVELS ON BOARD SHIPS-RESOLUTION MSC.337(91), 2012.</w:t>
      </w:r>
    </w:p>
    <w:p w14:paraId="672390E5" w14:textId="77777777" w:rsidR="0062782C" w:rsidRPr="0062782C" w:rsidRDefault="0062782C" w:rsidP="0062782C">
      <w:pPr>
        <w:pStyle w:val="Bibliography"/>
      </w:pPr>
      <w:r w:rsidRPr="0062782C">
        <w:t>[5]</w:t>
      </w:r>
      <w:r w:rsidRPr="0062782C">
        <w:tab/>
        <w:t xml:space="preserve">G. Kyaw Oo D’Amore, M. </w:t>
      </w:r>
      <w:proofErr w:type="spellStart"/>
      <w:r w:rsidRPr="0062782C">
        <w:t>Biot</w:t>
      </w:r>
      <w:proofErr w:type="spellEnd"/>
      <w:r w:rsidRPr="0062782C">
        <w:t xml:space="preserve">, F. Mauro, J. </w:t>
      </w:r>
      <w:proofErr w:type="spellStart"/>
      <w:r w:rsidRPr="0062782C">
        <w:t>Kašpar</w:t>
      </w:r>
      <w:proofErr w:type="spellEnd"/>
      <w:r w:rsidRPr="0062782C">
        <w:t>, Green Shipping—Multifunctional Marine Scrubbers for Emission Control: Silencing Effect, Applied Sciences. 11 (2021). https://doi.org/10.3390/app11199079.</w:t>
      </w:r>
    </w:p>
    <w:p w14:paraId="5A7A9EEB" w14:textId="77777777" w:rsidR="0062782C" w:rsidRPr="0062782C" w:rsidRDefault="0062782C" w:rsidP="0062782C">
      <w:pPr>
        <w:pStyle w:val="Bibliography"/>
      </w:pPr>
      <w:r w:rsidRPr="0062782C">
        <w:t>[6]</w:t>
      </w:r>
      <w:r w:rsidRPr="0062782C">
        <w:tab/>
      </w:r>
      <w:proofErr w:type="spellStart"/>
      <w:r w:rsidRPr="0062782C">
        <w:t>Beranek</w:t>
      </w:r>
      <w:proofErr w:type="spellEnd"/>
      <w:r w:rsidRPr="0062782C">
        <w:t xml:space="preserve"> L.L. and </w:t>
      </w:r>
      <w:proofErr w:type="spellStart"/>
      <w:r w:rsidRPr="0062782C">
        <w:t>Ver</w:t>
      </w:r>
      <w:proofErr w:type="spellEnd"/>
      <w:r w:rsidRPr="0062782C">
        <w:t xml:space="preserve"> I.L., Noise and Vibration Control Engineering, (1992).</w:t>
      </w:r>
    </w:p>
    <w:p w14:paraId="2D2F95A2" w14:textId="77777777" w:rsidR="0062782C" w:rsidRPr="0062782C" w:rsidRDefault="0062782C" w:rsidP="0062782C">
      <w:pPr>
        <w:pStyle w:val="Bibliography"/>
      </w:pPr>
      <w:r w:rsidRPr="0062782C">
        <w:lastRenderedPageBreak/>
        <w:t>[7]</w:t>
      </w:r>
      <w:r w:rsidRPr="0062782C">
        <w:tab/>
        <w:t xml:space="preserve">Z. Tao, A.F. </w:t>
      </w:r>
      <w:proofErr w:type="spellStart"/>
      <w:r w:rsidRPr="0062782C">
        <w:t>Seybert</w:t>
      </w:r>
      <w:proofErr w:type="spellEnd"/>
      <w:r w:rsidRPr="0062782C">
        <w:t>, A Review of Current Techniques for Measuring Muffler Transmission Loss, in: 2003: pp. 2003-01–1653. https://doi.org/10.4271/2003-01-1653.</w:t>
      </w:r>
    </w:p>
    <w:p w14:paraId="158C2FC9" w14:textId="77777777" w:rsidR="0062782C" w:rsidRPr="0062782C" w:rsidRDefault="0062782C" w:rsidP="0062782C">
      <w:pPr>
        <w:pStyle w:val="Bibliography"/>
      </w:pPr>
      <w:r w:rsidRPr="0062782C">
        <w:t>[8]</w:t>
      </w:r>
      <w:r w:rsidRPr="0062782C">
        <w:tab/>
        <w:t xml:space="preserve">S. </w:t>
      </w:r>
      <w:proofErr w:type="spellStart"/>
      <w:r w:rsidRPr="0062782C">
        <w:t>Bilawchuk</w:t>
      </w:r>
      <w:proofErr w:type="spellEnd"/>
      <w:r w:rsidRPr="0062782C">
        <w:t>, K.R. Fyfe, Comparison and implementation of the various numerical methods used for calculating transmission loss in silencer systems, Applied Acoustics. 64 (2003) 903–916. https://doi.org/10.1016/S0003-682X(03)00046-X.</w:t>
      </w:r>
    </w:p>
    <w:p w14:paraId="3E11F3E2" w14:textId="77777777" w:rsidR="0062782C" w:rsidRPr="0062782C" w:rsidRDefault="0062782C" w:rsidP="0062782C">
      <w:pPr>
        <w:pStyle w:val="Bibliography"/>
      </w:pPr>
      <w:r w:rsidRPr="0062782C">
        <w:t>[9]</w:t>
      </w:r>
      <w:r w:rsidRPr="0062782C">
        <w:tab/>
        <w:t xml:space="preserve">S. Jeon, D. Kim, C. Hong, W. </w:t>
      </w:r>
      <w:proofErr w:type="spellStart"/>
      <w:r w:rsidRPr="0062782C">
        <w:t>Jeong</w:t>
      </w:r>
      <w:proofErr w:type="spellEnd"/>
      <w:r w:rsidRPr="0062782C">
        <w:t>, Acoustic performance of industrial mufflers with CAE modeling and simulation, International Journal of Naval Architecture and Ocean Engineering. 6 (2014) 935–946. https://doi.org/10.2478/IJNAOE-2013-0223.</w:t>
      </w:r>
    </w:p>
    <w:p w14:paraId="51C5F1FA" w14:textId="77777777" w:rsidR="0062782C" w:rsidRPr="0062782C" w:rsidRDefault="0062782C" w:rsidP="0062782C">
      <w:pPr>
        <w:pStyle w:val="Bibliography"/>
      </w:pPr>
      <w:r w:rsidRPr="0062782C">
        <w:t>[10]</w:t>
      </w:r>
      <w:r w:rsidRPr="0062782C">
        <w:tab/>
        <w:t>J. Fu, M. Xu, W. Zheng, Z. Zhang, Y. He, Effects of structural parameters on transmission loss of diesel engine muffler and analysis of prominent structural parameters, Applied Acoustics. 173 (2021) 107686. https://doi.org/10.1016/j.apacoust.2020.107686.</w:t>
      </w:r>
    </w:p>
    <w:p w14:paraId="31E0EB99" w14:textId="77777777" w:rsidR="0062782C" w:rsidRPr="0062782C" w:rsidRDefault="0062782C" w:rsidP="0062782C">
      <w:pPr>
        <w:pStyle w:val="Bibliography"/>
      </w:pPr>
      <w:r w:rsidRPr="0062782C">
        <w:t>[11]</w:t>
      </w:r>
      <w:r w:rsidRPr="0062782C">
        <w:tab/>
        <w:t xml:space="preserve">M. </w:t>
      </w:r>
      <w:proofErr w:type="spellStart"/>
      <w:r w:rsidRPr="0062782C">
        <w:t>Swamy</w:t>
      </w:r>
      <w:proofErr w:type="spellEnd"/>
      <w:r w:rsidRPr="0062782C">
        <w:t xml:space="preserve">, R. Kulkarni, R. </w:t>
      </w:r>
      <w:proofErr w:type="spellStart"/>
      <w:r w:rsidRPr="0062782C">
        <w:t>Dharmadhikari</w:t>
      </w:r>
      <w:proofErr w:type="spellEnd"/>
      <w:r w:rsidRPr="0062782C">
        <w:t>, S. Rajput, Estimation of Pressure Drop across Exhaust System by CFD Simulation, 07 (2020) 7.</w:t>
      </w:r>
    </w:p>
    <w:p w14:paraId="1CBB1604" w14:textId="77777777" w:rsidR="0062782C" w:rsidRPr="0062782C" w:rsidRDefault="0062782C" w:rsidP="0062782C">
      <w:pPr>
        <w:pStyle w:val="Bibliography"/>
      </w:pPr>
      <w:r w:rsidRPr="0062782C">
        <w:t>[12]</w:t>
      </w:r>
      <w:r w:rsidRPr="0062782C">
        <w:tab/>
        <w:t xml:space="preserve">L. Liu, X. Zheng, Z. </w:t>
      </w:r>
      <w:proofErr w:type="spellStart"/>
      <w:r w:rsidRPr="0062782C">
        <w:t>Hao</w:t>
      </w:r>
      <w:proofErr w:type="spellEnd"/>
      <w:r w:rsidRPr="0062782C">
        <w:t xml:space="preserve">, Y. </w:t>
      </w:r>
      <w:proofErr w:type="spellStart"/>
      <w:r w:rsidRPr="0062782C">
        <w:t>Qiu</w:t>
      </w:r>
      <w:proofErr w:type="spellEnd"/>
      <w:r w:rsidRPr="0062782C">
        <w:t xml:space="preserve">, </w:t>
      </w:r>
      <w:proofErr w:type="gramStart"/>
      <w:r w:rsidRPr="0062782C">
        <w:t>A</w:t>
      </w:r>
      <w:proofErr w:type="gramEnd"/>
      <w:r w:rsidRPr="0062782C">
        <w:t xml:space="preserve"> time-domain simulation method to predict insertion loss of a dissipative muffler with exhaust flow, Physics of Fluids. 33 (2021) 067114. https://doi.org/10.1063/5.0056316.</w:t>
      </w:r>
    </w:p>
    <w:p w14:paraId="50484B3A" w14:textId="77777777" w:rsidR="0062782C" w:rsidRPr="0062782C" w:rsidRDefault="0062782C" w:rsidP="0062782C">
      <w:pPr>
        <w:pStyle w:val="Bibliography"/>
      </w:pPr>
      <w:r w:rsidRPr="0062782C">
        <w:t>[13]</w:t>
      </w:r>
      <w:r w:rsidRPr="0062782C">
        <w:tab/>
        <w:t>D.D. Zhu, Z.L. Ji, Transmission loss prediction of reactive silencers using 3-D time-domain CFD approach and plane wave decomposition technique, Applied Acoustics. 112 (2016) 25–31. https://doi.org/10.1016/j.apacoust.2016.05.004.</w:t>
      </w:r>
    </w:p>
    <w:p w14:paraId="007ADD9F" w14:textId="77777777" w:rsidR="0062782C" w:rsidRPr="0062782C" w:rsidRDefault="0062782C" w:rsidP="0062782C">
      <w:pPr>
        <w:pStyle w:val="Bibliography"/>
      </w:pPr>
      <w:r w:rsidRPr="0062782C">
        <w:t>[14]</w:t>
      </w:r>
      <w:r w:rsidRPr="0062782C">
        <w:tab/>
        <w:t>G. Kyaw Oo D’Amore, F. Mauro, Numerical study on modelling perforated elements using porous baffle interface and porous region, JEDT. (2021). https://doi.org/10.1108/JEDT-07-2021-0356.</w:t>
      </w:r>
    </w:p>
    <w:p w14:paraId="0494BF4F" w14:textId="77777777" w:rsidR="0062782C" w:rsidRPr="0062782C" w:rsidRDefault="0062782C" w:rsidP="0062782C">
      <w:pPr>
        <w:pStyle w:val="Bibliography"/>
      </w:pPr>
      <w:r w:rsidRPr="0062782C">
        <w:t>[15]</w:t>
      </w:r>
      <w:r w:rsidRPr="0062782C">
        <w:tab/>
        <w:t xml:space="preserve">W. Fan, L.-X. </w:t>
      </w:r>
      <w:proofErr w:type="spellStart"/>
      <w:r w:rsidRPr="0062782C">
        <w:t>Guo</w:t>
      </w:r>
      <w:proofErr w:type="spellEnd"/>
      <w:r w:rsidRPr="0062782C">
        <w:t>, An Investigation of Acoustic Attenuation Performance of Silencers with Mean Flow Based on Three-Dimensional Numerical Simulation, Shock and Vibration. 2016 (2016) 1–12. https://doi.org/10.1155/2016/6797593.</w:t>
      </w:r>
    </w:p>
    <w:p w14:paraId="597BE30F" w14:textId="77777777" w:rsidR="0062782C" w:rsidRPr="0062782C" w:rsidRDefault="0062782C" w:rsidP="0062782C">
      <w:pPr>
        <w:pStyle w:val="Bibliography"/>
      </w:pPr>
      <w:r w:rsidRPr="0062782C">
        <w:t>[16]</w:t>
      </w:r>
      <w:r w:rsidRPr="0062782C">
        <w:tab/>
        <w:t xml:space="preserve">B. Gardner, A. </w:t>
      </w:r>
      <w:proofErr w:type="spellStart"/>
      <w:r w:rsidRPr="0062782C">
        <w:t>Mejdi</w:t>
      </w:r>
      <w:proofErr w:type="spellEnd"/>
      <w:r w:rsidRPr="0062782C">
        <w:t xml:space="preserve">, C. Musser, S. </w:t>
      </w:r>
      <w:proofErr w:type="spellStart"/>
      <w:r w:rsidRPr="0062782C">
        <w:t>Chaigne</w:t>
      </w:r>
      <w:proofErr w:type="spellEnd"/>
      <w:r w:rsidRPr="0062782C">
        <w:t xml:space="preserve">, T. De Campos </w:t>
      </w:r>
      <w:proofErr w:type="spellStart"/>
      <w:r w:rsidRPr="0062782C">
        <w:t>Macarios</w:t>
      </w:r>
      <w:proofErr w:type="spellEnd"/>
      <w:r w:rsidRPr="0062782C">
        <w:t xml:space="preserve">, Coupled CFD and </w:t>
      </w:r>
      <w:proofErr w:type="spellStart"/>
      <w:r w:rsidRPr="0062782C">
        <w:t>Vibro</w:t>
      </w:r>
      <w:proofErr w:type="spellEnd"/>
      <w:r w:rsidRPr="0062782C">
        <w:t>-Acoustic Modeling of Complex-Shaped Mufflers Accounting for Non-Uniform Mean Flow Effects, in: 2015: pp. 2015-01–2313. https://doi.org/10.4271/2015-01-2313.</w:t>
      </w:r>
    </w:p>
    <w:p w14:paraId="00C2A5FB" w14:textId="77777777" w:rsidR="0062782C" w:rsidRPr="0062782C" w:rsidRDefault="0062782C" w:rsidP="0062782C">
      <w:pPr>
        <w:pStyle w:val="Bibliography"/>
      </w:pPr>
      <w:r w:rsidRPr="0062782C">
        <w:t>[17]</w:t>
      </w:r>
      <w:r w:rsidRPr="0062782C">
        <w:tab/>
        <w:t xml:space="preserve">ISO 10534-2, Acoustics-Determination of sound absorption coefficient and impedance </w:t>
      </w:r>
      <w:proofErr w:type="gramStart"/>
      <w:r w:rsidRPr="0062782C">
        <w:t>tubes</w:t>
      </w:r>
      <w:proofErr w:type="gramEnd"/>
      <w:r w:rsidRPr="0062782C">
        <w:t>-Part 2: Transfer-function method, 1998.</w:t>
      </w:r>
    </w:p>
    <w:p w14:paraId="46663525" w14:textId="77777777" w:rsidR="0062782C" w:rsidRPr="0062782C" w:rsidRDefault="0062782C" w:rsidP="0062782C">
      <w:pPr>
        <w:pStyle w:val="Bibliography"/>
      </w:pPr>
      <w:r w:rsidRPr="0062782C">
        <w:t>[18]</w:t>
      </w:r>
      <w:r w:rsidRPr="0062782C">
        <w:tab/>
        <w:t>https://www.engineeringtoolbox.com/dry-air-properties-d_973.html, (2021).</w:t>
      </w:r>
    </w:p>
    <w:p w14:paraId="5A11B7AA" w14:textId="77777777" w:rsidR="0062782C" w:rsidRPr="0062782C" w:rsidRDefault="0062782C" w:rsidP="0062782C">
      <w:pPr>
        <w:pStyle w:val="Bibliography"/>
      </w:pPr>
      <w:r w:rsidRPr="0062782C">
        <w:t>[19]</w:t>
      </w:r>
      <w:r w:rsidRPr="0062782C">
        <w:tab/>
        <w:t>S. Marburg, B. Nolte, eds., Computational acoustics of noise propagation in fluids: finite and boundary element methods, Springer, Berlin, 2008.</w:t>
      </w:r>
    </w:p>
    <w:p w14:paraId="5E1E195B" w14:textId="77777777" w:rsidR="00C331A2" w:rsidRDefault="0062782C" w:rsidP="0062782C">
      <w:pPr>
        <w:pStyle w:val="Bibliography"/>
      </w:pPr>
      <w:r w:rsidRPr="0062782C">
        <w:t>[20]</w:t>
      </w:r>
      <w:r w:rsidRPr="0062782C">
        <w:tab/>
      </w:r>
      <w:r w:rsidR="00C331A2">
        <w:t xml:space="preserve">D.-Y. </w:t>
      </w:r>
      <w:proofErr w:type="spellStart"/>
      <w:r w:rsidR="00C331A2">
        <w:t>Maa</w:t>
      </w:r>
      <w:proofErr w:type="spellEnd"/>
      <w:r w:rsidR="00C331A2">
        <w:t xml:space="preserve">, Potential of micro perforated panel absorber, J. </w:t>
      </w:r>
      <w:proofErr w:type="spellStart"/>
      <w:r w:rsidR="00C331A2">
        <w:t>Acoust</w:t>
      </w:r>
      <w:proofErr w:type="spellEnd"/>
      <w:r w:rsidR="00C331A2">
        <w:t>. Soc. Am. 104 (5), (1998)</w:t>
      </w:r>
      <w:r w:rsidR="00C331A2" w:rsidRPr="0062782C">
        <w:t xml:space="preserve"> </w:t>
      </w:r>
    </w:p>
    <w:p w14:paraId="7EB30640" w14:textId="6FBA6E15" w:rsidR="0062782C" w:rsidRPr="00AB7AF9" w:rsidRDefault="0062782C" w:rsidP="0062782C">
      <w:pPr>
        <w:pStyle w:val="Bibliography"/>
        <w:rPr>
          <w:lang w:val="it-IT"/>
        </w:rPr>
      </w:pPr>
      <w:r w:rsidRPr="0062782C">
        <w:t>[21]</w:t>
      </w:r>
      <w:r w:rsidRPr="0062782C">
        <w:tab/>
        <w:t xml:space="preserve">Y. Yang, H. </w:t>
      </w:r>
      <w:proofErr w:type="spellStart"/>
      <w:r w:rsidRPr="0062782C">
        <w:t>Jia</w:t>
      </w:r>
      <w:proofErr w:type="spellEnd"/>
      <w:r w:rsidRPr="0062782C">
        <w:t xml:space="preserve">, W. Lu, Z. Sun, J. Yang, Impedance-matching acoustic bend composed of perforated plates and side pipes, Journal of Applied Physics. </w:t>
      </w:r>
      <w:r w:rsidRPr="00AB7AF9">
        <w:rPr>
          <w:lang w:val="it-IT"/>
        </w:rPr>
        <w:t>122 (2017) 054502. https://doi.org/10.1063/1.4996848.</w:t>
      </w:r>
    </w:p>
    <w:p w14:paraId="3503B378" w14:textId="77777777" w:rsidR="0062782C" w:rsidRPr="00AB7AF9" w:rsidRDefault="0062782C" w:rsidP="0062782C">
      <w:pPr>
        <w:pStyle w:val="Bibliography"/>
        <w:rPr>
          <w:lang w:val="it-IT"/>
        </w:rPr>
      </w:pPr>
      <w:r w:rsidRPr="00AB7AF9">
        <w:rPr>
          <w:lang w:val="it-IT"/>
        </w:rPr>
        <w:t>[22]</w:t>
      </w:r>
      <w:r w:rsidRPr="00AB7AF9">
        <w:rPr>
          <w:lang w:val="it-IT"/>
        </w:rPr>
        <w:tab/>
        <w:t>C. Pestelli, Wartsila Italia S.p.A., Personal communication., (2021).</w:t>
      </w:r>
    </w:p>
    <w:p w14:paraId="6A08E3EC" w14:textId="77777777" w:rsidR="0062782C" w:rsidRPr="0062782C" w:rsidRDefault="0062782C" w:rsidP="0062782C">
      <w:pPr>
        <w:pStyle w:val="Bibliography"/>
      </w:pPr>
      <w:r w:rsidRPr="0062782C">
        <w:t>[23]</w:t>
      </w:r>
      <w:r w:rsidRPr="0062782C">
        <w:tab/>
        <w:t xml:space="preserve">J.R. </w:t>
      </w:r>
      <w:proofErr w:type="spellStart"/>
      <w:r w:rsidRPr="0062782C">
        <w:t>Dubno</w:t>
      </w:r>
      <w:proofErr w:type="spellEnd"/>
      <w:r w:rsidRPr="0062782C">
        <w:t xml:space="preserve">, M.A. Eckert, F.-S. Lee, L.J. Matthews, R.A. </w:t>
      </w:r>
      <w:proofErr w:type="spellStart"/>
      <w:r w:rsidRPr="0062782C">
        <w:t>Schmiedt</w:t>
      </w:r>
      <w:proofErr w:type="spellEnd"/>
      <w:r w:rsidRPr="0062782C">
        <w:t>, Classifying Human Audiometric Phenotypes of Age-Related Hearing Loss from Animal Models, JARO. 14 (2013) 687–701. https://doi.org/10.1007/s10162-013-0396-x.</w:t>
      </w:r>
    </w:p>
    <w:p w14:paraId="35A258F6" w14:textId="4D4CFBF0" w:rsidR="002E5103" w:rsidRDefault="002E5103" w:rsidP="007D03D6">
      <w:pPr>
        <w:pStyle w:val="Bibliography"/>
      </w:pPr>
      <w:bookmarkStart w:id="0" w:name="_GoBack"/>
      <w:bookmarkEnd w:id="0"/>
    </w:p>
    <w:sectPr w:rsidR="002E5103">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C2E8E" w14:textId="77777777" w:rsidR="00843829" w:rsidRDefault="00843829">
      <w:r>
        <w:separator/>
      </w:r>
    </w:p>
  </w:endnote>
  <w:endnote w:type="continuationSeparator" w:id="0">
    <w:p w14:paraId="4707E3C9" w14:textId="77777777" w:rsidR="00843829" w:rsidRDefault="00843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366BA" w14:textId="77777777" w:rsidR="00843829" w:rsidRDefault="00843829">
      <w:r>
        <w:separator/>
      </w:r>
    </w:p>
  </w:footnote>
  <w:footnote w:type="continuationSeparator" w:id="0">
    <w:p w14:paraId="13A3D397" w14:textId="77777777" w:rsidR="00843829" w:rsidRDefault="00843829">
      <w:r>
        <w:continuationSeparator/>
      </w:r>
    </w:p>
  </w:footnote>
  <w:footnote w:id="1">
    <w:p w14:paraId="1DDDEF25" w14:textId="77777777" w:rsidR="00264FF1" w:rsidRPr="006120CC" w:rsidRDefault="00264FF1" w:rsidP="004339F3">
      <w:pPr>
        <w:pStyle w:val="FootnoteText"/>
        <w:rPr>
          <w:szCs w:val="16"/>
        </w:rPr>
      </w:pPr>
      <w:r>
        <w:rPr>
          <w:rStyle w:val="FootnoteReference"/>
        </w:rPr>
        <w:footnoteRef/>
      </w:r>
      <w:r>
        <w:t xml:space="preserve"> Corresponding Author</w:t>
      </w:r>
      <w:r w:rsidRPr="006161C2">
        <w:rPr>
          <w:szCs w:val="16"/>
        </w:rPr>
        <w:t>,</w:t>
      </w:r>
      <w:r w:rsidRPr="006161C2">
        <w:rPr>
          <w:sz w:val="16"/>
          <w:szCs w:val="16"/>
          <w:lang w:val="en-GB"/>
        </w:rPr>
        <w:t xml:space="preserve"> </w:t>
      </w:r>
      <w:r>
        <w:rPr>
          <w:sz w:val="16"/>
          <w:szCs w:val="16"/>
          <w:lang w:val="en-GB"/>
        </w:rPr>
        <w:t xml:space="preserve">Giada Kyaw Oo D’Amore, </w:t>
      </w:r>
      <w:r w:rsidRPr="006120CC">
        <w:rPr>
          <w:sz w:val="16"/>
          <w:szCs w:val="16"/>
        </w:rPr>
        <w:t>Department of Engineering and Architecture, University of Trieste, Via Alfonso Valerio 7/4, 34127 Trieste, Italy</w:t>
      </w:r>
      <w:r>
        <w:rPr>
          <w:sz w:val="16"/>
          <w:szCs w:val="16"/>
        </w:rPr>
        <w:t xml:space="preserve">, </w:t>
      </w:r>
      <w:proofErr w:type="gramStart"/>
      <w:r>
        <w:rPr>
          <w:sz w:val="16"/>
          <w:szCs w:val="16"/>
        </w:rPr>
        <w:t>giada.kyawood’amore</w:t>
      </w:r>
      <w:proofErr w:type="gramEnd"/>
      <w:r>
        <w:rPr>
          <w:sz w:val="16"/>
          <w:szCs w:val="16"/>
        </w:rPr>
        <w:t>@phd.units.it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4"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6"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8"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0"/>
  </w:num>
  <w:num w:numId="4">
    <w:abstractNumId w:val="7"/>
  </w:num>
  <w:num w:numId="5">
    <w:abstractNumId w:val="2"/>
  </w:num>
  <w:num w:numId="6">
    <w:abstractNumId w:val="6"/>
  </w:num>
  <w:num w:numId="7">
    <w:abstractNumId w:val="8"/>
  </w:num>
  <w:num w:numId="8">
    <w:abstractNumId w:val="4"/>
  </w:num>
  <w:num w:numId="9">
    <w:abstractNumId w:val="8"/>
  </w:num>
  <w:num w:numId="10">
    <w:abstractNumId w:val="1"/>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KzNDA0NTU2NDW2sDBS0lEKTi0uzszPAykwrAUAHaeijywAAAA="/>
  </w:docVars>
  <w:rsids>
    <w:rsidRoot w:val="004339F3"/>
    <w:rsid w:val="000509D8"/>
    <w:rsid w:val="0006628F"/>
    <w:rsid w:val="00081ACE"/>
    <w:rsid w:val="000845D8"/>
    <w:rsid w:val="00086FD1"/>
    <w:rsid w:val="00091800"/>
    <w:rsid w:val="000A2607"/>
    <w:rsid w:val="000D40D8"/>
    <w:rsid w:val="000D4A08"/>
    <w:rsid w:val="0014262C"/>
    <w:rsid w:val="00187C43"/>
    <w:rsid w:val="00190CC7"/>
    <w:rsid w:val="001C375F"/>
    <w:rsid w:val="001D58C4"/>
    <w:rsid w:val="00245EC0"/>
    <w:rsid w:val="00264FF1"/>
    <w:rsid w:val="00270A5F"/>
    <w:rsid w:val="002751E5"/>
    <w:rsid w:val="002B6D01"/>
    <w:rsid w:val="002E5103"/>
    <w:rsid w:val="0037520C"/>
    <w:rsid w:val="003831A0"/>
    <w:rsid w:val="003C460E"/>
    <w:rsid w:val="003D2876"/>
    <w:rsid w:val="003D2A50"/>
    <w:rsid w:val="00403409"/>
    <w:rsid w:val="00407B42"/>
    <w:rsid w:val="00422981"/>
    <w:rsid w:val="004339F3"/>
    <w:rsid w:val="004F2D7A"/>
    <w:rsid w:val="00535BDF"/>
    <w:rsid w:val="00537C95"/>
    <w:rsid w:val="005419FB"/>
    <w:rsid w:val="00544C50"/>
    <w:rsid w:val="00544E61"/>
    <w:rsid w:val="00551EDE"/>
    <w:rsid w:val="00572BBF"/>
    <w:rsid w:val="0058104F"/>
    <w:rsid w:val="00584F9A"/>
    <w:rsid w:val="005A45C1"/>
    <w:rsid w:val="005A5981"/>
    <w:rsid w:val="006161C2"/>
    <w:rsid w:val="0062782C"/>
    <w:rsid w:val="00631672"/>
    <w:rsid w:val="006370B4"/>
    <w:rsid w:val="00642D9F"/>
    <w:rsid w:val="00670F48"/>
    <w:rsid w:val="00690278"/>
    <w:rsid w:val="006A2499"/>
    <w:rsid w:val="006B275D"/>
    <w:rsid w:val="007072B8"/>
    <w:rsid w:val="0075365F"/>
    <w:rsid w:val="00791773"/>
    <w:rsid w:val="00793C60"/>
    <w:rsid w:val="00793D50"/>
    <w:rsid w:val="007A27DA"/>
    <w:rsid w:val="007B6F6A"/>
    <w:rsid w:val="007C7C92"/>
    <w:rsid w:val="007D03D6"/>
    <w:rsid w:val="00843829"/>
    <w:rsid w:val="00873019"/>
    <w:rsid w:val="00885176"/>
    <w:rsid w:val="00890AD1"/>
    <w:rsid w:val="008C4546"/>
    <w:rsid w:val="008D6E46"/>
    <w:rsid w:val="008F0018"/>
    <w:rsid w:val="00986430"/>
    <w:rsid w:val="009D0BC8"/>
    <w:rsid w:val="00A31D49"/>
    <w:rsid w:val="00A334FC"/>
    <w:rsid w:val="00A65A57"/>
    <w:rsid w:val="00AA0E37"/>
    <w:rsid w:val="00AA739B"/>
    <w:rsid w:val="00AB0BE9"/>
    <w:rsid w:val="00AB7AF9"/>
    <w:rsid w:val="00AD0B6A"/>
    <w:rsid w:val="00AE0F9E"/>
    <w:rsid w:val="00AE1751"/>
    <w:rsid w:val="00AF365F"/>
    <w:rsid w:val="00B0130B"/>
    <w:rsid w:val="00B05D6E"/>
    <w:rsid w:val="00B62F86"/>
    <w:rsid w:val="00BB59F2"/>
    <w:rsid w:val="00BD5CA7"/>
    <w:rsid w:val="00C331A2"/>
    <w:rsid w:val="00C8356C"/>
    <w:rsid w:val="00C97D11"/>
    <w:rsid w:val="00CE6913"/>
    <w:rsid w:val="00CF5C91"/>
    <w:rsid w:val="00CF7CDE"/>
    <w:rsid w:val="00D23BE8"/>
    <w:rsid w:val="00D82BC9"/>
    <w:rsid w:val="00D93CA3"/>
    <w:rsid w:val="00DE05D2"/>
    <w:rsid w:val="00E02A15"/>
    <w:rsid w:val="00E04C86"/>
    <w:rsid w:val="00E159EE"/>
    <w:rsid w:val="00E206D5"/>
    <w:rsid w:val="00E6205F"/>
    <w:rsid w:val="00E902CB"/>
    <w:rsid w:val="00E95EEA"/>
    <w:rsid w:val="00EF66ED"/>
    <w:rsid w:val="00F071D6"/>
    <w:rsid w:val="00F07FC3"/>
    <w:rsid w:val="00F44C55"/>
    <w:rsid w:val="00F82A2C"/>
    <w:rsid w:val="00F85E25"/>
    <w:rsid w:val="00F87940"/>
    <w:rsid w:val="00F916A5"/>
    <w:rsid w:val="00F96FE4"/>
    <w:rsid w:val="00FB343F"/>
    <w:rsid w:val="00FE34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2D33AD"/>
  <w15:chartTrackingRefBased/>
  <w15:docId w15:val="{F03294EE-872D-43A3-8CFB-14C297E85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357"/>
      <w:jc w:val="both"/>
    </w:pPr>
    <w:rPr>
      <w:szCs w:val="24"/>
      <w:lang w:val="en-US" w:eastAsia="ja-JP"/>
    </w:rPr>
  </w:style>
  <w:style w:type="paragraph" w:styleId="Heading1">
    <w:name w:val="heading 1"/>
    <w:basedOn w:val="Normal"/>
    <w:next w:val="NoindentNormal"/>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Citaat1">
    <w:name w:val="Citaat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ListParagraph">
    <w:name w:val="List Paragraph"/>
    <w:basedOn w:val="Normal"/>
    <w:uiPriority w:val="34"/>
    <w:qFormat/>
    <w:rsid w:val="00873019"/>
    <w:pPr>
      <w:ind w:left="720"/>
      <w:contextualSpacing/>
    </w:pPr>
  </w:style>
  <w:style w:type="character" w:styleId="Hyperlink">
    <w:name w:val="Hyperlink"/>
    <w:basedOn w:val="DefaultParagraphFont"/>
    <w:uiPriority w:val="99"/>
    <w:unhideWhenUsed/>
    <w:rsid w:val="00A334FC"/>
    <w:rPr>
      <w:color w:val="0563C1" w:themeColor="hyperlink"/>
      <w:u w:val="single"/>
    </w:rPr>
  </w:style>
  <w:style w:type="paragraph" w:styleId="Bibliography">
    <w:name w:val="Bibliography"/>
    <w:basedOn w:val="Normal"/>
    <w:next w:val="Normal"/>
    <w:uiPriority w:val="37"/>
    <w:unhideWhenUsed/>
    <w:rsid w:val="00E206D5"/>
    <w:pPr>
      <w:tabs>
        <w:tab w:val="left" w:pos="504"/>
      </w:tabs>
      <w:ind w:left="504" w:hanging="504"/>
    </w:pPr>
  </w:style>
  <w:style w:type="paragraph" w:styleId="Header">
    <w:name w:val="header"/>
    <w:basedOn w:val="Normal"/>
    <w:link w:val="HeaderChar"/>
    <w:uiPriority w:val="99"/>
    <w:unhideWhenUsed/>
    <w:rsid w:val="002751E5"/>
    <w:pPr>
      <w:tabs>
        <w:tab w:val="center" w:pos="4819"/>
        <w:tab w:val="right" w:pos="9638"/>
      </w:tabs>
    </w:pPr>
  </w:style>
  <w:style w:type="character" w:customStyle="1" w:styleId="HeaderChar">
    <w:name w:val="Header Char"/>
    <w:basedOn w:val="DefaultParagraphFont"/>
    <w:link w:val="Header"/>
    <w:uiPriority w:val="99"/>
    <w:rsid w:val="002751E5"/>
    <w:rPr>
      <w:szCs w:val="24"/>
      <w:lang w:val="en-US" w:eastAsia="ja-JP"/>
    </w:rPr>
  </w:style>
  <w:style w:type="paragraph" w:styleId="Footer">
    <w:name w:val="footer"/>
    <w:basedOn w:val="Normal"/>
    <w:link w:val="FooterChar"/>
    <w:uiPriority w:val="99"/>
    <w:unhideWhenUsed/>
    <w:rsid w:val="002751E5"/>
    <w:pPr>
      <w:tabs>
        <w:tab w:val="center" w:pos="4819"/>
        <w:tab w:val="right" w:pos="9638"/>
      </w:tabs>
    </w:pPr>
  </w:style>
  <w:style w:type="character" w:customStyle="1" w:styleId="FooterChar">
    <w:name w:val="Footer Char"/>
    <w:basedOn w:val="DefaultParagraphFont"/>
    <w:link w:val="Footer"/>
    <w:uiPriority w:val="99"/>
    <w:rsid w:val="002751E5"/>
    <w:rPr>
      <w:szCs w:val="24"/>
      <w:lang w:val="en-US" w:eastAsia="ja-JP"/>
    </w:rPr>
  </w:style>
  <w:style w:type="character" w:styleId="CommentReference">
    <w:name w:val="annotation reference"/>
    <w:basedOn w:val="DefaultParagraphFont"/>
    <w:uiPriority w:val="99"/>
    <w:semiHidden/>
    <w:unhideWhenUsed/>
    <w:rsid w:val="00AF365F"/>
    <w:rPr>
      <w:sz w:val="16"/>
      <w:szCs w:val="16"/>
    </w:rPr>
  </w:style>
  <w:style w:type="paragraph" w:styleId="CommentText">
    <w:name w:val="annotation text"/>
    <w:basedOn w:val="Normal"/>
    <w:link w:val="CommentTextChar"/>
    <w:uiPriority w:val="99"/>
    <w:semiHidden/>
    <w:unhideWhenUsed/>
    <w:rsid w:val="00AF365F"/>
    <w:rPr>
      <w:szCs w:val="20"/>
    </w:rPr>
  </w:style>
  <w:style w:type="character" w:customStyle="1" w:styleId="CommentTextChar">
    <w:name w:val="Comment Text Char"/>
    <w:basedOn w:val="DefaultParagraphFont"/>
    <w:link w:val="CommentText"/>
    <w:uiPriority w:val="99"/>
    <w:semiHidden/>
    <w:rsid w:val="00AF365F"/>
    <w:rPr>
      <w:lang w:val="en-US" w:eastAsia="ja-JP"/>
    </w:rPr>
  </w:style>
  <w:style w:type="paragraph" w:styleId="CommentSubject">
    <w:name w:val="annotation subject"/>
    <w:basedOn w:val="CommentText"/>
    <w:next w:val="CommentText"/>
    <w:link w:val="CommentSubjectChar"/>
    <w:uiPriority w:val="99"/>
    <w:semiHidden/>
    <w:unhideWhenUsed/>
    <w:rsid w:val="00AF365F"/>
    <w:rPr>
      <w:b/>
      <w:bCs/>
    </w:rPr>
  </w:style>
  <w:style w:type="character" w:customStyle="1" w:styleId="CommentSubjectChar">
    <w:name w:val="Comment Subject Char"/>
    <w:basedOn w:val="CommentTextChar"/>
    <w:link w:val="CommentSubject"/>
    <w:uiPriority w:val="99"/>
    <w:semiHidden/>
    <w:rsid w:val="00AF365F"/>
    <w:rPr>
      <w:b/>
      <w:bCs/>
      <w:lang w:val="en-US" w:eastAsia="ja-JP"/>
    </w:rPr>
  </w:style>
  <w:style w:type="paragraph" w:styleId="BalloonText">
    <w:name w:val="Balloon Text"/>
    <w:basedOn w:val="Normal"/>
    <w:link w:val="BalloonTextChar"/>
    <w:uiPriority w:val="99"/>
    <w:semiHidden/>
    <w:unhideWhenUsed/>
    <w:rsid w:val="00AF36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65F"/>
    <w:rPr>
      <w:rFonts w:ascii="Segoe UI" w:hAnsi="Segoe UI" w:cs="Segoe UI"/>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90507">
      <w:bodyDiv w:val="1"/>
      <w:marLeft w:val="0"/>
      <w:marRight w:val="0"/>
      <w:marTop w:val="0"/>
      <w:marBottom w:val="0"/>
      <w:divBdr>
        <w:top w:val="none" w:sz="0" w:space="0" w:color="auto"/>
        <w:left w:val="none" w:sz="0" w:space="0" w:color="auto"/>
        <w:bottom w:val="none" w:sz="0" w:space="0" w:color="auto"/>
        <w:right w:val="none" w:sz="0" w:space="0" w:color="auto"/>
      </w:divBdr>
    </w:div>
    <w:div w:id="330566783">
      <w:bodyDiv w:val="1"/>
      <w:marLeft w:val="0"/>
      <w:marRight w:val="0"/>
      <w:marTop w:val="0"/>
      <w:marBottom w:val="0"/>
      <w:divBdr>
        <w:top w:val="none" w:sz="0" w:space="0" w:color="auto"/>
        <w:left w:val="none" w:sz="0" w:space="0" w:color="auto"/>
        <w:bottom w:val="none" w:sz="0" w:space="0" w:color="auto"/>
        <w:right w:val="none" w:sz="0" w:space="0" w:color="auto"/>
      </w:divBdr>
    </w:div>
    <w:div w:id="391001622">
      <w:bodyDiv w:val="1"/>
      <w:marLeft w:val="0"/>
      <w:marRight w:val="0"/>
      <w:marTop w:val="0"/>
      <w:marBottom w:val="0"/>
      <w:divBdr>
        <w:top w:val="none" w:sz="0" w:space="0" w:color="auto"/>
        <w:left w:val="none" w:sz="0" w:space="0" w:color="auto"/>
        <w:bottom w:val="none" w:sz="0" w:space="0" w:color="auto"/>
        <w:right w:val="none" w:sz="0" w:space="0" w:color="auto"/>
      </w:divBdr>
    </w:div>
    <w:div w:id="393090557">
      <w:bodyDiv w:val="1"/>
      <w:marLeft w:val="0"/>
      <w:marRight w:val="0"/>
      <w:marTop w:val="0"/>
      <w:marBottom w:val="0"/>
      <w:divBdr>
        <w:top w:val="none" w:sz="0" w:space="0" w:color="auto"/>
        <w:left w:val="none" w:sz="0" w:space="0" w:color="auto"/>
        <w:bottom w:val="none" w:sz="0" w:space="0" w:color="auto"/>
        <w:right w:val="none" w:sz="0" w:space="0" w:color="auto"/>
      </w:divBdr>
    </w:div>
    <w:div w:id="701134752">
      <w:bodyDiv w:val="1"/>
      <w:marLeft w:val="0"/>
      <w:marRight w:val="0"/>
      <w:marTop w:val="0"/>
      <w:marBottom w:val="0"/>
      <w:divBdr>
        <w:top w:val="none" w:sz="0" w:space="0" w:color="auto"/>
        <w:left w:val="none" w:sz="0" w:space="0" w:color="auto"/>
        <w:bottom w:val="none" w:sz="0" w:space="0" w:color="auto"/>
        <w:right w:val="none" w:sz="0" w:space="0" w:color="auto"/>
      </w:divBdr>
    </w:div>
    <w:div w:id="826900241">
      <w:bodyDiv w:val="1"/>
      <w:marLeft w:val="0"/>
      <w:marRight w:val="0"/>
      <w:marTop w:val="0"/>
      <w:marBottom w:val="0"/>
      <w:divBdr>
        <w:top w:val="none" w:sz="0" w:space="0" w:color="auto"/>
        <w:left w:val="none" w:sz="0" w:space="0" w:color="auto"/>
        <w:bottom w:val="none" w:sz="0" w:space="0" w:color="auto"/>
        <w:right w:val="none" w:sz="0" w:space="0" w:color="auto"/>
      </w:divBdr>
    </w:div>
    <w:div w:id="960116100">
      <w:bodyDiv w:val="1"/>
      <w:marLeft w:val="0"/>
      <w:marRight w:val="0"/>
      <w:marTop w:val="0"/>
      <w:marBottom w:val="0"/>
      <w:divBdr>
        <w:top w:val="none" w:sz="0" w:space="0" w:color="auto"/>
        <w:left w:val="none" w:sz="0" w:space="0" w:color="auto"/>
        <w:bottom w:val="none" w:sz="0" w:space="0" w:color="auto"/>
        <w:right w:val="none" w:sz="0" w:space="0" w:color="auto"/>
      </w:divBdr>
    </w:div>
    <w:div w:id="1391810539">
      <w:bodyDiv w:val="1"/>
      <w:marLeft w:val="0"/>
      <w:marRight w:val="0"/>
      <w:marTop w:val="0"/>
      <w:marBottom w:val="0"/>
      <w:divBdr>
        <w:top w:val="none" w:sz="0" w:space="0" w:color="auto"/>
        <w:left w:val="none" w:sz="0" w:space="0" w:color="auto"/>
        <w:bottom w:val="none" w:sz="0" w:space="0" w:color="auto"/>
        <w:right w:val="none" w:sz="0" w:space="0" w:color="auto"/>
      </w:divBdr>
    </w:div>
    <w:div w:id="1885210027">
      <w:bodyDiv w:val="1"/>
      <w:marLeft w:val="0"/>
      <w:marRight w:val="0"/>
      <w:marTop w:val="0"/>
      <w:marBottom w:val="0"/>
      <w:divBdr>
        <w:top w:val="none" w:sz="0" w:space="0" w:color="auto"/>
        <w:left w:val="none" w:sz="0" w:space="0" w:color="auto"/>
        <w:bottom w:val="none" w:sz="0" w:space="0" w:color="auto"/>
        <w:right w:val="none" w:sz="0" w:space="0" w:color="auto"/>
      </w:divBdr>
      <w:divsChild>
        <w:div w:id="298658322">
          <w:marLeft w:val="0"/>
          <w:marRight w:val="0"/>
          <w:marTop w:val="120"/>
          <w:marBottom w:val="120"/>
          <w:divBdr>
            <w:top w:val="none" w:sz="0" w:space="0" w:color="auto"/>
            <w:left w:val="none" w:sz="0" w:space="0" w:color="auto"/>
            <w:bottom w:val="none" w:sz="0" w:space="0" w:color="auto"/>
            <w:right w:val="none" w:sz="0" w:space="0" w:color="auto"/>
          </w:divBdr>
          <w:divsChild>
            <w:div w:id="2024278899">
              <w:marLeft w:val="0"/>
              <w:marRight w:val="0"/>
              <w:marTop w:val="0"/>
              <w:marBottom w:val="0"/>
              <w:divBdr>
                <w:top w:val="none" w:sz="0" w:space="0" w:color="auto"/>
                <w:left w:val="none" w:sz="0" w:space="0" w:color="auto"/>
                <w:bottom w:val="none" w:sz="0" w:space="0" w:color="auto"/>
                <w:right w:val="none" w:sz="0" w:space="0" w:color="auto"/>
              </w:divBdr>
              <w:divsChild>
                <w:div w:id="1890914992">
                  <w:marLeft w:val="0"/>
                  <w:marRight w:val="0"/>
                  <w:marTop w:val="240"/>
                  <w:marBottom w:val="240"/>
                  <w:divBdr>
                    <w:top w:val="none" w:sz="0" w:space="0" w:color="auto"/>
                    <w:left w:val="none" w:sz="0" w:space="0" w:color="auto"/>
                    <w:bottom w:val="none" w:sz="0" w:space="0" w:color="auto"/>
                    <w:right w:val="none" w:sz="0" w:space="0" w:color="auto"/>
                  </w:divBdr>
                </w:div>
              </w:divsChild>
            </w:div>
            <w:div w:id="879366449">
              <w:marLeft w:val="0"/>
              <w:marRight w:val="0"/>
              <w:marTop w:val="0"/>
              <w:marBottom w:val="0"/>
              <w:divBdr>
                <w:top w:val="none" w:sz="0" w:space="0" w:color="auto"/>
                <w:left w:val="none" w:sz="0" w:space="0" w:color="auto"/>
                <w:bottom w:val="none" w:sz="0" w:space="0" w:color="auto"/>
                <w:right w:val="none" w:sz="0" w:space="0" w:color="auto"/>
              </w:divBdr>
            </w:div>
          </w:divsChild>
        </w:div>
        <w:div w:id="2123258906">
          <w:marLeft w:val="0"/>
          <w:marRight w:val="0"/>
          <w:marTop w:val="120"/>
          <w:marBottom w:val="120"/>
          <w:divBdr>
            <w:top w:val="none" w:sz="0" w:space="0" w:color="auto"/>
            <w:left w:val="none" w:sz="0" w:space="0" w:color="auto"/>
            <w:bottom w:val="none" w:sz="0" w:space="0" w:color="auto"/>
            <w:right w:val="none" w:sz="0" w:space="0" w:color="auto"/>
          </w:divBdr>
          <w:divsChild>
            <w:div w:id="866255343">
              <w:marLeft w:val="0"/>
              <w:marRight w:val="0"/>
              <w:marTop w:val="0"/>
              <w:marBottom w:val="0"/>
              <w:divBdr>
                <w:top w:val="none" w:sz="0" w:space="0" w:color="auto"/>
                <w:left w:val="none" w:sz="0" w:space="0" w:color="auto"/>
                <w:bottom w:val="none" w:sz="0" w:space="0" w:color="auto"/>
                <w:right w:val="none" w:sz="0" w:space="0" w:color="auto"/>
              </w:divBdr>
              <w:divsChild>
                <w:div w:id="196430868">
                  <w:marLeft w:val="0"/>
                  <w:marRight w:val="0"/>
                  <w:marTop w:val="240"/>
                  <w:marBottom w:val="240"/>
                  <w:divBdr>
                    <w:top w:val="none" w:sz="0" w:space="0" w:color="auto"/>
                    <w:left w:val="none" w:sz="0" w:space="0" w:color="auto"/>
                    <w:bottom w:val="none" w:sz="0" w:space="0" w:color="auto"/>
                    <w:right w:val="none" w:sz="0" w:space="0" w:color="auto"/>
                  </w:divBdr>
                </w:div>
              </w:divsChild>
            </w:div>
            <w:div w:id="89793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0994">
      <w:bodyDiv w:val="1"/>
      <w:marLeft w:val="0"/>
      <w:marRight w:val="0"/>
      <w:marTop w:val="0"/>
      <w:marBottom w:val="0"/>
      <w:divBdr>
        <w:top w:val="none" w:sz="0" w:space="0" w:color="auto"/>
        <w:left w:val="none" w:sz="0" w:space="0" w:color="auto"/>
        <w:bottom w:val="none" w:sz="0" w:space="0" w:color="auto"/>
        <w:right w:val="none" w:sz="0" w:space="0" w:color="auto"/>
      </w:divBdr>
      <w:divsChild>
        <w:div w:id="322971062">
          <w:marLeft w:val="0"/>
          <w:marRight w:val="0"/>
          <w:marTop w:val="120"/>
          <w:marBottom w:val="120"/>
          <w:divBdr>
            <w:top w:val="none" w:sz="0" w:space="0" w:color="auto"/>
            <w:left w:val="none" w:sz="0" w:space="0" w:color="auto"/>
            <w:bottom w:val="none" w:sz="0" w:space="0" w:color="auto"/>
            <w:right w:val="none" w:sz="0" w:space="0" w:color="auto"/>
          </w:divBdr>
          <w:divsChild>
            <w:div w:id="248318844">
              <w:marLeft w:val="0"/>
              <w:marRight w:val="0"/>
              <w:marTop w:val="0"/>
              <w:marBottom w:val="0"/>
              <w:divBdr>
                <w:top w:val="none" w:sz="0" w:space="0" w:color="auto"/>
                <w:left w:val="none" w:sz="0" w:space="0" w:color="auto"/>
                <w:bottom w:val="none" w:sz="0" w:space="0" w:color="auto"/>
                <w:right w:val="none" w:sz="0" w:space="0" w:color="auto"/>
              </w:divBdr>
              <w:divsChild>
                <w:div w:id="1306937329">
                  <w:marLeft w:val="0"/>
                  <w:marRight w:val="0"/>
                  <w:marTop w:val="240"/>
                  <w:marBottom w:val="240"/>
                  <w:divBdr>
                    <w:top w:val="none" w:sz="0" w:space="0" w:color="auto"/>
                    <w:left w:val="none" w:sz="0" w:space="0" w:color="auto"/>
                    <w:bottom w:val="none" w:sz="0" w:space="0" w:color="auto"/>
                    <w:right w:val="none" w:sz="0" w:space="0" w:color="auto"/>
                  </w:divBdr>
                </w:div>
              </w:divsChild>
            </w:div>
            <w:div w:id="649478125">
              <w:marLeft w:val="0"/>
              <w:marRight w:val="0"/>
              <w:marTop w:val="0"/>
              <w:marBottom w:val="0"/>
              <w:divBdr>
                <w:top w:val="none" w:sz="0" w:space="0" w:color="auto"/>
                <w:left w:val="none" w:sz="0" w:space="0" w:color="auto"/>
                <w:bottom w:val="none" w:sz="0" w:space="0" w:color="auto"/>
                <w:right w:val="none" w:sz="0" w:space="0" w:color="auto"/>
              </w:divBdr>
            </w:div>
          </w:divsChild>
        </w:div>
        <w:div w:id="1845120208">
          <w:marLeft w:val="0"/>
          <w:marRight w:val="0"/>
          <w:marTop w:val="120"/>
          <w:marBottom w:val="120"/>
          <w:divBdr>
            <w:top w:val="none" w:sz="0" w:space="0" w:color="auto"/>
            <w:left w:val="none" w:sz="0" w:space="0" w:color="auto"/>
            <w:bottom w:val="none" w:sz="0" w:space="0" w:color="auto"/>
            <w:right w:val="none" w:sz="0" w:space="0" w:color="auto"/>
          </w:divBdr>
          <w:divsChild>
            <w:div w:id="923612165">
              <w:marLeft w:val="0"/>
              <w:marRight w:val="0"/>
              <w:marTop w:val="0"/>
              <w:marBottom w:val="0"/>
              <w:divBdr>
                <w:top w:val="none" w:sz="0" w:space="0" w:color="auto"/>
                <w:left w:val="none" w:sz="0" w:space="0" w:color="auto"/>
                <w:bottom w:val="none" w:sz="0" w:space="0" w:color="auto"/>
                <w:right w:val="none" w:sz="0" w:space="0" w:color="auto"/>
              </w:divBdr>
              <w:divsChild>
                <w:div w:id="1553541781">
                  <w:marLeft w:val="0"/>
                  <w:marRight w:val="0"/>
                  <w:marTop w:val="240"/>
                  <w:marBottom w:val="240"/>
                  <w:divBdr>
                    <w:top w:val="none" w:sz="0" w:space="0" w:color="auto"/>
                    <w:left w:val="none" w:sz="0" w:space="0" w:color="auto"/>
                    <w:bottom w:val="none" w:sz="0" w:space="0" w:color="auto"/>
                    <w:right w:val="none" w:sz="0" w:space="0" w:color="auto"/>
                  </w:divBdr>
                </w:div>
              </w:divsChild>
            </w:div>
            <w:div w:id="81094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esktop\NAV_2022\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717A3-8E02-40D5-A24E-405C24CC7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1</TotalTime>
  <Pages>8</Pages>
  <Words>2932</Words>
  <Characters>16715</Characters>
  <Application>Microsoft Office Word</Application>
  <DocSecurity>0</DocSecurity>
  <Lines>139</Lines>
  <Paragraphs>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19608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Giada</dc:creator>
  <cp:keywords/>
  <cp:lastModifiedBy>Giada</cp:lastModifiedBy>
  <cp:revision>3</cp:revision>
  <cp:lastPrinted>2008-10-24T08:15:00Z</cp:lastPrinted>
  <dcterms:created xsi:type="dcterms:W3CDTF">2022-03-31T10:20:00Z</dcterms:created>
  <dcterms:modified xsi:type="dcterms:W3CDTF">2022-03-31T10:20:00Z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id="sx5gM1gW"/&gt;&lt;style id="http://www.zotero.org/styles/fire-safety-journal" hasBibliography="1" bibliographyStyleHasBeenSet="1"/&gt;&lt;prefs&gt;&lt;pref name="fieldType" value="Field"/&gt;&lt;/prefs&gt;&lt;/data&gt;</vt:lpwstr>
  </property>
</Properties>
</file>